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949" w:rsidRDefault="006F0949" w:rsidP="00C71D75"/>
    <w:p w:rsidR="00C71D75" w:rsidRDefault="00EC3BD1" w:rsidP="000E5520">
      <w:pPr>
        <w:pStyle w:val="Title"/>
      </w:pPr>
      <w:r>
        <w:t>APPENDIX B</w:t>
      </w:r>
    </w:p>
    <w:p w:rsidR="00EC3BD1" w:rsidRPr="00C71D75" w:rsidRDefault="00EC3BD1" w:rsidP="00C71D75"/>
    <w:p w:rsidR="00C71D75" w:rsidRDefault="00EC3BD1" w:rsidP="006F0949">
      <w:pPr>
        <w:pStyle w:val="Title"/>
      </w:pPr>
      <w:r>
        <w:t xml:space="preserve">rhode island </w:t>
      </w:r>
      <w:r w:rsidR="001F4F0B" w:rsidRPr="001F4F0B">
        <w:t>Long-Term Contracting Standard for Renewable Energy</w:t>
      </w:r>
      <w:r w:rsidR="00C71D75">
        <w:br/>
      </w:r>
    </w:p>
    <w:p w:rsidR="00A62F1B" w:rsidRDefault="00EC3BD1" w:rsidP="006F0949">
      <w:pPr>
        <w:pStyle w:val="Title"/>
      </w:pPr>
      <w:r>
        <w:t xml:space="preserve">2018 </w:t>
      </w:r>
      <w:r w:rsidR="006F0949">
        <w:t xml:space="preserve">REQUEST FOR PROPOSAL </w:t>
      </w:r>
      <w:r w:rsidR="00C71D75">
        <w:br/>
      </w:r>
      <w:r>
        <w:t xml:space="preserve">bidder response </w:t>
      </w:r>
      <w:r w:rsidR="006F0949">
        <w:t>FORM</w:t>
      </w:r>
    </w:p>
    <w:p w:rsidR="006F0949" w:rsidRDefault="006F0949"/>
    <w:p w:rsidR="006F0949" w:rsidRDefault="006F0949"/>
    <w:p w:rsidR="00CA101B" w:rsidRDefault="00CA101B"/>
    <w:p w:rsidR="006F0949" w:rsidRDefault="006F0949" w:rsidP="009E3D57">
      <w:pPr>
        <w:pStyle w:val="Heading1"/>
      </w:pPr>
      <w:r w:rsidRPr="006F0949">
        <w:t>Applicant Information</w:t>
      </w:r>
    </w:p>
    <w:p w:rsidR="006F0949" w:rsidRDefault="00CA101B" w:rsidP="00CA101B">
      <w:pPr>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rsidR="00CA101B" w:rsidRDefault="00CA101B" w:rsidP="006F0949">
      <w:pPr>
        <w:ind w:firstLine="720"/>
        <w:rPr>
          <w:rFonts w:ascii="Times New Roman" w:hAnsi="Times New Roman" w:cs="Times New Roman"/>
          <w:sz w:val="24"/>
        </w:rPr>
        <w:sectPr w:rsidR="00CA101B" w:rsidSect="006F0949">
          <w:headerReference w:type="default" r:id="rId9"/>
          <w:pgSz w:w="12240" w:h="15840"/>
          <w:pgMar w:top="1440" w:right="1440" w:bottom="1440" w:left="1440" w:header="720" w:footer="720" w:gutter="0"/>
          <w:cols w:space="720"/>
          <w:titlePg/>
          <w:docGrid w:linePitch="360"/>
        </w:sectPr>
      </w:pPr>
    </w:p>
    <w:p w:rsidR="00CA101B" w:rsidRPr="009E3D57" w:rsidRDefault="006F0949" w:rsidP="006F0949">
      <w:pPr>
        <w:ind w:firstLine="720"/>
        <w:rPr>
          <w:rFonts w:cs="Times New Roman"/>
        </w:rPr>
      </w:pPr>
      <w:r w:rsidRPr="009E3D57">
        <w:rPr>
          <w:rFonts w:cs="Times New Roman"/>
        </w:rPr>
        <w:lastRenderedPageBreak/>
        <w:t>Applicant:</w:t>
      </w:r>
      <w:r w:rsidR="00CA101B" w:rsidRPr="009E3D57">
        <w:rPr>
          <w:rFonts w:cs="Times New Roman"/>
        </w:rPr>
        <w:t xml:space="preserve"> </w:t>
      </w:r>
      <w:sdt>
        <w:sdtPr>
          <w:rPr>
            <w:rFonts w:cs="Times New Roman"/>
          </w:rPr>
          <w:id w:val="692498321"/>
          <w:placeholder>
            <w:docPart w:val="9A62BCA75FA84C8BB754A160CA9E95F7"/>
          </w:placeholder>
          <w:showingPlcHdr/>
        </w:sdtPr>
        <w:sdtContent>
          <w:r w:rsidR="00CA101B" w:rsidRPr="009E3D57">
            <w:rPr>
              <w:rStyle w:val="PlaceholderText"/>
            </w:rPr>
            <w:t>enter applicant name</w:t>
          </w:r>
        </w:sdtContent>
      </w:sdt>
    </w:p>
    <w:p w:rsidR="00CA101B" w:rsidRPr="009E3D57" w:rsidRDefault="00CA101B" w:rsidP="006F0949">
      <w:pPr>
        <w:ind w:firstLine="720"/>
        <w:rPr>
          <w:rFonts w:cs="Times New Roman"/>
        </w:rPr>
      </w:pPr>
      <w:r w:rsidRPr="009E3D57">
        <w:rPr>
          <w:rFonts w:cs="Times New Roman"/>
        </w:rPr>
        <w:t xml:space="preserve">Contact: </w:t>
      </w:r>
      <w:sdt>
        <w:sdtPr>
          <w:rPr>
            <w:rFonts w:cs="Times New Roman"/>
          </w:rPr>
          <w:id w:val="-496968944"/>
          <w:placeholder>
            <w:docPart w:val="839069DCAAE94B48B28D0DBF9D8C36BE"/>
          </w:placeholder>
          <w:showingPlcHdr/>
        </w:sdtPr>
        <w:sdtContent>
          <w:r w:rsidRPr="009E3D57">
            <w:rPr>
              <w:rStyle w:val="PlaceholderText"/>
            </w:rPr>
            <w:t>enter name</w:t>
          </w:r>
        </w:sdtContent>
      </w:sdt>
    </w:p>
    <w:p w:rsidR="00CA101B" w:rsidRPr="009E3D57" w:rsidRDefault="00CA101B" w:rsidP="006F0949">
      <w:pPr>
        <w:ind w:firstLine="720"/>
        <w:rPr>
          <w:rFonts w:cs="Times New Roman"/>
        </w:rPr>
      </w:pPr>
    </w:p>
    <w:p w:rsidR="00CA101B" w:rsidRPr="009E3D57" w:rsidRDefault="00CA101B" w:rsidP="006F0949">
      <w:pPr>
        <w:ind w:firstLine="720"/>
        <w:rPr>
          <w:rFonts w:cs="Times New Roman"/>
        </w:rPr>
      </w:pPr>
      <w:r w:rsidRPr="009E3D57">
        <w:rPr>
          <w:rFonts w:cs="Times New Roman"/>
        </w:rPr>
        <w:lastRenderedPageBreak/>
        <w:t xml:space="preserve">Address: </w:t>
      </w:r>
      <w:sdt>
        <w:sdtPr>
          <w:rPr>
            <w:rFonts w:cs="Times New Roman"/>
          </w:rPr>
          <w:id w:val="-854037369"/>
          <w:placeholder>
            <w:docPart w:val="3A8583BAE3934F66B791A5EF64123AA0"/>
          </w:placeholder>
          <w:showingPlcHdr/>
        </w:sdtPr>
        <w:sdtContent>
          <w:r w:rsidRPr="009E3D57">
            <w:rPr>
              <w:rStyle w:val="PlaceholderText"/>
            </w:rPr>
            <w:t>enter address</w:t>
          </w:r>
        </w:sdtContent>
      </w:sdt>
    </w:p>
    <w:p w:rsidR="00CA101B" w:rsidRPr="009E3D57" w:rsidRDefault="00CA101B" w:rsidP="006F0949">
      <w:pPr>
        <w:ind w:firstLine="720"/>
        <w:rPr>
          <w:rFonts w:cs="Times New Roman"/>
        </w:rPr>
      </w:pPr>
      <w:r w:rsidRPr="009E3D57">
        <w:rPr>
          <w:rFonts w:cs="Times New Roman"/>
        </w:rPr>
        <w:t xml:space="preserve">Phone: </w:t>
      </w:r>
      <w:sdt>
        <w:sdtPr>
          <w:rPr>
            <w:rFonts w:cs="Times New Roman"/>
          </w:rPr>
          <w:id w:val="-1193601006"/>
          <w:placeholder>
            <w:docPart w:val="7385C034ADF2446CB2C8B4E111A7EFA9"/>
          </w:placeholder>
          <w:showingPlcHdr/>
        </w:sdtPr>
        <w:sdtContent>
          <w:r w:rsidRPr="009E3D57">
            <w:rPr>
              <w:rStyle w:val="PlaceholderText"/>
            </w:rPr>
            <w:t>enter phone</w:t>
          </w:r>
        </w:sdtContent>
      </w:sdt>
    </w:p>
    <w:p w:rsidR="006F0949" w:rsidRPr="009E3D57" w:rsidRDefault="00CA101B" w:rsidP="006F0949">
      <w:pPr>
        <w:ind w:firstLine="720"/>
        <w:rPr>
          <w:rFonts w:cs="Times New Roman"/>
        </w:rPr>
      </w:pPr>
      <w:r w:rsidRPr="009E3D57">
        <w:rPr>
          <w:rFonts w:cs="Times New Roman"/>
        </w:rPr>
        <w:t xml:space="preserve">Email: </w:t>
      </w:r>
      <w:sdt>
        <w:sdtPr>
          <w:rPr>
            <w:rFonts w:cs="Times New Roman"/>
          </w:rPr>
          <w:id w:val="188265436"/>
          <w:placeholder>
            <w:docPart w:val="2786D31623914959A917E46A2F3639C4"/>
          </w:placeholder>
          <w:showingPlcHdr/>
        </w:sdtPr>
        <w:sdtContent>
          <w:r w:rsidRPr="009E3D57">
            <w:rPr>
              <w:rStyle w:val="PlaceholderText"/>
            </w:rPr>
            <w:t>enter email</w:t>
          </w:r>
        </w:sdtContent>
      </w:sdt>
      <w:r w:rsidRPr="009E3D57">
        <w:rPr>
          <w:rFonts w:cs="Times New Roman"/>
        </w:rPr>
        <w:t xml:space="preserve"> </w:t>
      </w:r>
      <w:r w:rsidRPr="009E3D57">
        <w:rPr>
          <w:rFonts w:cs="Times New Roman"/>
        </w:rPr>
        <w:tab/>
      </w:r>
    </w:p>
    <w:p w:rsidR="006F0949" w:rsidRPr="009E3D57" w:rsidRDefault="006F0949" w:rsidP="006F0949">
      <w:pPr>
        <w:ind w:firstLine="720"/>
        <w:sectPr w:rsidR="006F0949" w:rsidRPr="009E3D57" w:rsidSect="00CA101B">
          <w:type w:val="continuous"/>
          <w:pgSz w:w="12240" w:h="15840"/>
          <w:pgMar w:top="1440" w:right="1440" w:bottom="1440" w:left="1440" w:header="720" w:footer="720" w:gutter="0"/>
          <w:cols w:num="2" w:space="180"/>
          <w:titlePg/>
          <w:docGrid w:linePitch="360"/>
        </w:sectPr>
      </w:pPr>
    </w:p>
    <w:p w:rsidR="006F0949" w:rsidRPr="009E3D57" w:rsidRDefault="006F0949" w:rsidP="006F0949">
      <w:pPr>
        <w:ind w:firstLine="720"/>
        <w:rPr>
          <w:rFonts w:cs="Times New Roman"/>
        </w:rPr>
      </w:pPr>
      <w:r w:rsidRPr="009E3D57">
        <w:rPr>
          <w:rFonts w:cs="Times New Roman"/>
        </w:rPr>
        <w:lastRenderedPageBreak/>
        <w:br w:type="page"/>
      </w:r>
    </w:p>
    <w:p w:rsidR="00CA101B" w:rsidRDefault="00CA101B" w:rsidP="009E3D57">
      <w:pPr>
        <w:pStyle w:val="Heading2"/>
      </w:pPr>
      <w:r w:rsidRPr="00FB1487">
        <w:lastRenderedPageBreak/>
        <w:t>SECtion 1 of appendix b to the rfp</w:t>
      </w:r>
      <w:r w:rsidR="009E3D57">
        <w:br/>
      </w:r>
      <w:r>
        <w:t>certification, project and pricing data</w:t>
      </w:r>
    </w:p>
    <w:p w:rsidR="009E3D57" w:rsidRDefault="009E3D57" w:rsidP="009E3D57">
      <w:r>
        <w:t>The Certification, Project and Pricing Data (“CPPD”) document is a Microsoft Excel workbook that is provided on the website at www.</w:t>
      </w:r>
      <w:r w:rsidR="001F4F0B" w:rsidRPr="001F4F0B">
        <w:t xml:space="preserve"> </w:t>
      </w:r>
      <w:proofErr w:type="gramStart"/>
      <w:r w:rsidR="001F4F0B" w:rsidRPr="001F4F0B">
        <w:t>ricleanenergyrfp.com</w:t>
      </w:r>
      <w:r>
        <w:t>.</w:t>
      </w:r>
      <w:proofErr w:type="gramEnd"/>
    </w:p>
    <w:p w:rsidR="005E347C" w:rsidRDefault="005E347C" w:rsidP="009E3D57">
      <w:r w:rsidRPr="005E347C">
        <w:t xml:space="preserve">Bidders are required to provide firm pricing for 270 days from the date of bid submission.  The bidder must also sign the certification form in </w:t>
      </w:r>
      <w:r w:rsidR="00871FE7">
        <w:t>Part II of the CPPD</w:t>
      </w:r>
      <w:r w:rsidRPr="005E347C">
        <w:t xml:space="preserve"> verifying that the prices, terms and conditions of the proposal are valid for at least 270 days.  An officer or duly authorized representative of the bidder is required to sign the Proposal Certification Form.</w:t>
      </w:r>
    </w:p>
    <w:p w:rsidR="0007216A" w:rsidRDefault="0007216A" w:rsidP="0007216A"/>
    <w:p w:rsidR="009C56F8" w:rsidRDefault="0007216A" w:rsidP="0007216A">
      <w:pPr>
        <w:rPr>
          <w:caps/>
          <w:color w:val="632423" w:themeColor="accent2" w:themeShade="80"/>
          <w:spacing w:val="15"/>
          <w:sz w:val="24"/>
          <w:szCs w:val="24"/>
        </w:rPr>
      </w:pPr>
      <w:r>
        <w:t xml:space="preserve"> </w:t>
      </w:r>
      <w:r w:rsidR="009C56F8">
        <w:br w:type="page"/>
      </w:r>
    </w:p>
    <w:p w:rsidR="009C56F8" w:rsidRDefault="009C56F8" w:rsidP="009C56F8">
      <w:pPr>
        <w:pStyle w:val="Heading2"/>
      </w:pPr>
      <w:r w:rsidRPr="00FB1487">
        <w:lastRenderedPageBreak/>
        <w:t xml:space="preserve">SECtion </w:t>
      </w:r>
      <w:r>
        <w:t>2</w:t>
      </w:r>
      <w:r w:rsidRPr="00FB1487">
        <w:t xml:space="preserve"> of appendix b to the rfp</w:t>
      </w:r>
      <w:r>
        <w:br/>
        <w:t>Proposal SUmmary/Contact information</w:t>
      </w:r>
    </w:p>
    <w:p w:rsidR="009C56F8" w:rsidRDefault="009C56F8" w:rsidP="009C56F8">
      <w:r>
        <w:t>The Proposal Summary and Contact Information must be entered into the CPPD Microsoft Excel workbook document that will be provided in SECTION 1.</w:t>
      </w:r>
    </w:p>
    <w:p w:rsidR="009C56F8" w:rsidRDefault="009C56F8" w:rsidP="009C56F8">
      <w:r>
        <w:t xml:space="preserve"> </w:t>
      </w:r>
      <w:sdt>
        <w:sdtPr>
          <w:id w:val="-859735126"/>
          <w:placeholder>
            <w:docPart w:val="24B3A4DCCFA24C96A8242D4FA43362AA"/>
          </w:placeholder>
        </w:sdtPr>
        <w:sdtContent>
          <w:r w:rsidR="000E5520">
            <w:rPr>
              <w:rStyle w:val="PlaceholderText"/>
            </w:rPr>
            <w:t>If required, en</w:t>
          </w:r>
          <w:r>
            <w:rPr>
              <w:rStyle w:val="PlaceholderText"/>
            </w:rPr>
            <w:t>ter additional proposal summary</w:t>
          </w:r>
          <w:r w:rsidR="0007216A">
            <w:rPr>
              <w:rStyle w:val="PlaceholderText"/>
            </w:rPr>
            <w:t xml:space="preserve"> or contact information</w:t>
          </w:r>
          <w:r>
            <w:rPr>
              <w:rStyle w:val="PlaceholderText"/>
            </w:rPr>
            <w:t xml:space="preserve"> here</w:t>
          </w:r>
        </w:sdtContent>
      </w:sdt>
    </w:p>
    <w:p w:rsidR="009C56F8" w:rsidRDefault="009C56F8" w:rsidP="009C56F8">
      <w:r>
        <w:t xml:space="preserve"> </w:t>
      </w:r>
    </w:p>
    <w:p w:rsidR="009E3D57" w:rsidRDefault="009E3D57" w:rsidP="009E3D57">
      <w:r>
        <w:br w:type="page"/>
      </w:r>
    </w:p>
    <w:p w:rsidR="009E3D57" w:rsidRDefault="009E3D57" w:rsidP="009E3D57">
      <w:pPr>
        <w:pStyle w:val="Heading2"/>
      </w:pPr>
      <w:r>
        <w:lastRenderedPageBreak/>
        <w:t xml:space="preserve">section </w:t>
      </w:r>
      <w:r w:rsidR="009C56F8">
        <w:t>3</w:t>
      </w:r>
      <w:r>
        <w:t xml:space="preserve"> of appendix b to the rfp</w:t>
      </w:r>
      <w:r>
        <w:br/>
        <w:t>executive summary of the proposal (including the base proposal and any alternative proposals)</w:t>
      </w:r>
    </w:p>
    <w:p w:rsidR="00A02A0E" w:rsidRDefault="009E3D57" w:rsidP="009E3D57">
      <w:r w:rsidRPr="009E3D57">
        <w:t>The bidder is required to provide an executive summary of the project proposal that includes a complete description of the proposed generation</w:t>
      </w:r>
      <w:r w:rsidR="00E5739F">
        <w:t>, the delivery point located within ISO-NE</w:t>
      </w:r>
      <w:r w:rsidRPr="009E3D57">
        <w:t>, the proposed contract term and pricing schedule, and other factors the bidder deems to be important.</w:t>
      </w:r>
      <w:r w:rsidR="00EC3BD1">
        <w:t xml:space="preserve"> </w:t>
      </w:r>
    </w:p>
    <w:p w:rsidR="009E3D57" w:rsidRDefault="00EC3BD1" w:rsidP="009E3D57">
      <w:r w:rsidRPr="00A02A0E">
        <w:rPr>
          <w:b/>
        </w:rPr>
        <w:t>The bidder is req</w:t>
      </w:r>
      <w:r w:rsidRPr="00EC3BD1">
        <w:rPr>
          <w:b/>
        </w:rPr>
        <w:t xml:space="preserve">uired to disclose whether it </w:t>
      </w:r>
      <w:r>
        <w:rPr>
          <w:b/>
        </w:rPr>
        <w:t xml:space="preserve">has or plans to bid the project </w:t>
      </w:r>
      <w:r w:rsidRPr="00A02A0E">
        <w:rPr>
          <w:b/>
        </w:rPr>
        <w:t xml:space="preserve">in other Requests for Proposals; if </w:t>
      </w:r>
      <w:r w:rsidR="0076282C">
        <w:rPr>
          <w:b/>
        </w:rPr>
        <w:t>this is the case</w:t>
      </w:r>
      <w:r w:rsidRPr="00A02A0E">
        <w:rPr>
          <w:b/>
        </w:rPr>
        <w:t xml:space="preserve">, </w:t>
      </w:r>
      <w:r w:rsidR="0076282C">
        <w:rPr>
          <w:b/>
        </w:rPr>
        <w:t>the bidder</w:t>
      </w:r>
      <w:r w:rsidRPr="00A02A0E">
        <w:rPr>
          <w:b/>
        </w:rPr>
        <w:t xml:space="preserve"> is required, on an on-going basis, to inform National Grid of the status of those bids</w:t>
      </w:r>
      <w:r w:rsidRPr="00EC3BD1">
        <w:t>.</w:t>
      </w:r>
    </w:p>
    <w:sdt>
      <w:sdtPr>
        <w:id w:val="637988861"/>
        <w:placeholder>
          <w:docPart w:val="43CB450B1DE4446E8676258EFAF525C2"/>
        </w:placeholder>
        <w:showingPlcHdr/>
      </w:sdtPr>
      <w:sdtContent>
        <w:p w:rsidR="009E3D57" w:rsidRDefault="009E3D57" w:rsidP="009E3D57">
          <w:r>
            <w:rPr>
              <w:rStyle w:val="PlaceholderText"/>
            </w:rPr>
            <w:t>Enter executive summary here</w:t>
          </w:r>
        </w:p>
      </w:sdtContent>
    </w:sdt>
    <w:p w:rsidR="00C23EE3" w:rsidRDefault="00C23EE3">
      <w:pPr>
        <w:rPr>
          <w:caps/>
          <w:color w:val="632423" w:themeColor="accent2" w:themeShade="80"/>
          <w:spacing w:val="15"/>
          <w:sz w:val="24"/>
          <w:szCs w:val="24"/>
        </w:rPr>
      </w:pPr>
      <w:r>
        <w:br w:type="page"/>
      </w:r>
    </w:p>
    <w:p w:rsidR="00C23EE3" w:rsidRDefault="00C23EE3" w:rsidP="00C23EE3">
      <w:pPr>
        <w:pStyle w:val="Heading2"/>
      </w:pPr>
      <w:r>
        <w:lastRenderedPageBreak/>
        <w:t>section 4 of appendix b to the rfp</w:t>
      </w:r>
      <w:r>
        <w:br/>
      </w:r>
      <w:r w:rsidRPr="00C23EE3">
        <w:t>Pricing Information and Schedules</w:t>
      </w:r>
    </w:p>
    <w:p w:rsidR="00C23EE3" w:rsidRDefault="00C23EE3" w:rsidP="00C23EE3">
      <w:r w:rsidRPr="009E3D57">
        <w:t xml:space="preserve">The bidder is required to provide </w:t>
      </w:r>
      <w:r w:rsidRPr="00C23EE3">
        <w:t>separate prices for energy and RECs, in accordance with pricing options</w:t>
      </w:r>
      <w:r>
        <w:t xml:space="preserve"> in Section 2.2.4.2.1, and conform to the conditions in Section 2.2.4.2.2.</w:t>
      </w:r>
      <w:r w:rsidR="00517FE4">
        <w:t xml:space="preserve">  Pricing information and schedules </w:t>
      </w:r>
      <w:r w:rsidR="00517FE4" w:rsidRPr="00517FE4">
        <w:t xml:space="preserve">must be entered into the CPPD Microsoft Excel workbook </w:t>
      </w:r>
      <w:r w:rsidR="00790E37" w:rsidRPr="00517FE4">
        <w:t>document that</w:t>
      </w:r>
      <w:r w:rsidR="00517FE4" w:rsidRPr="00517FE4">
        <w:t xml:space="preserve"> will be provided in SECTION 1.</w:t>
      </w:r>
    </w:p>
    <w:p w:rsidR="00517FE4" w:rsidRDefault="00517FE4" w:rsidP="00C23EE3"/>
    <w:p w:rsidR="009E3D57" w:rsidRDefault="009E3D57" w:rsidP="009E3D57">
      <w:r>
        <w:br w:type="page"/>
      </w:r>
    </w:p>
    <w:p w:rsidR="009E3D57" w:rsidRDefault="009E3D57" w:rsidP="009E3D57">
      <w:pPr>
        <w:pStyle w:val="Heading2"/>
      </w:pPr>
      <w:r>
        <w:lastRenderedPageBreak/>
        <w:t xml:space="preserve">section </w:t>
      </w:r>
      <w:r w:rsidR="009C56F8">
        <w:t>5</w:t>
      </w:r>
      <w:r>
        <w:t xml:space="preserve"> of appendix b to the rfp</w:t>
      </w:r>
      <w:r>
        <w:br/>
        <w:t>operational parameters</w:t>
      </w:r>
    </w:p>
    <w:p w:rsidR="009E3D57" w:rsidRDefault="003370B9" w:rsidP="009E3D57">
      <w:pPr>
        <w:ind w:left="720" w:hanging="720"/>
      </w:pPr>
      <w:r>
        <w:t>5</w:t>
      </w:r>
      <w:r w:rsidR="009E3D57">
        <w:t xml:space="preserve">.1 </w:t>
      </w:r>
      <w:r w:rsidR="009E3D57">
        <w:tab/>
      </w:r>
      <w:r w:rsidR="009E3D57" w:rsidRPr="009E3D57">
        <w:t xml:space="preserve">Maintenance Outage Requirements – Specify partial and complete planned outage requirements in weeks or days for all generation facilities and transmission facilities.  Also, list the number of months required for the cycle to repeat (e.g., list time interval of minor and major overhauls, and the duration of overhauls).  </w:t>
      </w:r>
    </w:p>
    <w:sdt>
      <w:sdtPr>
        <w:id w:val="1871105031"/>
        <w:placeholder>
          <w:docPart w:val="5E65E3A4D7134865BD92A8FADD0632C8"/>
        </w:placeholder>
        <w:showingPlcHdr/>
      </w:sdtPr>
      <w:sdtContent>
        <w:p w:rsidR="009E3D57" w:rsidRDefault="009E3D57" w:rsidP="009E3D57">
          <w:r>
            <w:rPr>
              <w:rStyle w:val="PlaceholderText"/>
            </w:rPr>
            <w:t>Enter appropriate explanation in this space or reference applicable attachment(s)</w:t>
          </w:r>
        </w:p>
      </w:sdtContent>
    </w:sdt>
    <w:p w:rsidR="00957C2C" w:rsidRDefault="00957C2C" w:rsidP="009E3D57">
      <w:pPr>
        <w:ind w:left="720" w:hanging="720"/>
      </w:pPr>
    </w:p>
    <w:p w:rsidR="009E3D57" w:rsidRDefault="003370B9" w:rsidP="009E3D57">
      <w:pPr>
        <w:ind w:left="720" w:hanging="720"/>
      </w:pPr>
      <w:r>
        <w:t>5</w:t>
      </w:r>
      <w:r w:rsidR="009E3D57">
        <w:t>.2</w:t>
      </w:r>
      <w:r w:rsidR="009E3D57">
        <w:tab/>
      </w:r>
      <w:r w:rsidR="009E3D57" w:rsidRPr="009E3D57">
        <w:t xml:space="preserve">Operating Constraints – Specify all the expected operating constraints and operational restrictions for the project (i.e., limits on the number of hours a unit may be operated per year or unit of time). </w:t>
      </w:r>
    </w:p>
    <w:sdt>
      <w:sdtPr>
        <w:id w:val="-573742040"/>
        <w:placeholder>
          <w:docPart w:val="9D1ADE788F724B4B9B80FBB4BD88DC64"/>
        </w:placeholder>
        <w:showingPlcHdr/>
      </w:sdtPr>
      <w:sdtContent>
        <w:p w:rsidR="009E3D57" w:rsidRDefault="009E3D57" w:rsidP="009E3D57">
          <w:pPr>
            <w:ind w:left="720" w:hanging="720"/>
          </w:pPr>
          <w:r>
            <w:rPr>
              <w:rStyle w:val="PlaceholderText"/>
            </w:rPr>
            <w:t xml:space="preserve">Enter appropriate </w:t>
          </w:r>
          <w:r w:rsidRPr="009E3D57">
            <w:rPr>
              <w:rStyle w:val="PlaceholderText"/>
            </w:rPr>
            <w:t>explanation</w:t>
          </w:r>
          <w:r>
            <w:rPr>
              <w:rStyle w:val="PlaceholderText"/>
            </w:rPr>
            <w:t xml:space="preserve"> in this space or reference applicable attachment(s)</w:t>
          </w:r>
        </w:p>
      </w:sdtContent>
    </w:sdt>
    <w:p w:rsidR="00957C2C" w:rsidRDefault="00957C2C" w:rsidP="009E3D57">
      <w:pPr>
        <w:ind w:left="720" w:hanging="720"/>
      </w:pPr>
    </w:p>
    <w:p w:rsidR="009E3D57" w:rsidRDefault="003370B9" w:rsidP="009E3D57">
      <w:pPr>
        <w:ind w:left="720" w:hanging="720"/>
      </w:pPr>
      <w:r>
        <w:t>5</w:t>
      </w:r>
      <w:r w:rsidR="009E3D57">
        <w:t>.3</w:t>
      </w:r>
      <w:r w:rsidR="009E3D57">
        <w:tab/>
      </w:r>
      <w:r w:rsidR="009E3D57" w:rsidRPr="009E3D57">
        <w:t xml:space="preserve">Reliability – Describe how the proposal would provide enhanced electricity reliability to </w:t>
      </w:r>
      <w:r w:rsidR="00E5739F">
        <w:t>Rhode Island</w:t>
      </w:r>
      <w:r w:rsidR="009E3D57" w:rsidRPr="009E3D57">
        <w:t>, including its impact on transmission constraints.</w:t>
      </w:r>
    </w:p>
    <w:sdt>
      <w:sdtPr>
        <w:id w:val="-965965356"/>
        <w:placeholder>
          <w:docPart w:val="23B5EC3CB4374630AE509D89015000C4"/>
        </w:placeholder>
      </w:sdtPr>
      <w:sdtEndPr>
        <w:rPr>
          <w:color w:val="808080"/>
        </w:rPr>
      </w:sdtEndPr>
      <w:sdtContent>
        <w:p w:rsidR="009E3D57" w:rsidRDefault="009E3D57" w:rsidP="009E3D57">
          <w:pPr>
            <w:ind w:left="720" w:hanging="720"/>
          </w:pPr>
          <w:r w:rsidRPr="009E3D57">
            <w:rPr>
              <w:color w:val="808080"/>
            </w:rPr>
            <w:t>Enter appropriate explanation in this space or reference applicable attachment(s)</w:t>
          </w:r>
        </w:p>
      </w:sdtContent>
    </w:sdt>
    <w:p w:rsidR="00957C2C" w:rsidRDefault="00957C2C" w:rsidP="009E3D57">
      <w:pPr>
        <w:ind w:left="720" w:hanging="720"/>
      </w:pPr>
    </w:p>
    <w:p w:rsidR="00576D25" w:rsidRDefault="00576D25" w:rsidP="00D218A4"/>
    <w:p w:rsidR="00576D25" w:rsidRDefault="00576D25" w:rsidP="00576D25">
      <w:r>
        <w:br w:type="page"/>
      </w:r>
    </w:p>
    <w:p w:rsidR="009E3D57" w:rsidRDefault="00576D25" w:rsidP="00576D25">
      <w:pPr>
        <w:pStyle w:val="Heading2"/>
      </w:pPr>
      <w:r>
        <w:lastRenderedPageBreak/>
        <w:t xml:space="preserve">section </w:t>
      </w:r>
      <w:r w:rsidR="00312F8A">
        <w:t xml:space="preserve">6 </w:t>
      </w:r>
      <w:r>
        <w:t>of appendix b to the rfp</w:t>
      </w:r>
      <w:r>
        <w:br/>
        <w:t>energy resource and delivery plan</w:t>
      </w:r>
    </w:p>
    <w:p w:rsidR="00576D25" w:rsidRDefault="003370B9" w:rsidP="00576D25">
      <w:pPr>
        <w:ind w:left="720" w:hanging="720"/>
      </w:pPr>
      <w:r>
        <w:t>6</w:t>
      </w:r>
      <w:r w:rsidR="00576D25">
        <w:t>.1</w:t>
      </w:r>
      <w:r w:rsidR="00576D25">
        <w:tab/>
        <w:t>For Eligible Facilities, the bidder is required to provide an energy resource or fuel supply plan for its proposed project, including supporting documentation.  The fuel supply/energy resource profile information should be consistent with the type of technology/resource option proposed and the term proposed.  The information requested is organized according to the type of project or energy resource.  Bidders should respond to all information requests which are relevant to the bid in a timely manner.</w:t>
      </w:r>
    </w:p>
    <w:p w:rsidR="00576D25" w:rsidRPr="00580AD8" w:rsidRDefault="00576D25" w:rsidP="00576D25">
      <w:pPr>
        <w:ind w:firstLine="720"/>
        <w:rPr>
          <w:b/>
          <w:u w:val="single"/>
        </w:rPr>
      </w:pPr>
      <w:r w:rsidRPr="00580AD8">
        <w:rPr>
          <w:b/>
          <w:u w:val="single"/>
        </w:rPr>
        <w:t>Wind Energy Projects</w:t>
      </w:r>
    </w:p>
    <w:p w:rsidR="00576D25" w:rsidRDefault="00576D25" w:rsidP="00576D25">
      <w:pPr>
        <w:ind w:left="720"/>
      </w:pPr>
      <w:r>
        <w:t>Provide a summary of all collected wind data for the proposed site.  Identify when the data was collected and by whom.</w:t>
      </w:r>
    </w:p>
    <w:sdt>
      <w:sdtPr>
        <w:id w:val="1769811223"/>
        <w:placeholder>
          <w:docPart w:val="DB1F9EA1CA804FED85977BEB51210B5D"/>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Indicate where the data was collected and its proximity to the proposed site.  Include an identification of the location and height for the anemometers that were used to arrive at an assessment of the site generation capability.</w:t>
      </w:r>
    </w:p>
    <w:sdt>
      <w:sdtPr>
        <w:id w:val="-868522432"/>
        <w:placeholder>
          <w:docPart w:val="C6AB8BA09E5746439D72E337A6755F50"/>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4039F0">
      <w:pPr>
        <w:ind w:left="720"/>
      </w:pPr>
      <w:r w:rsidRPr="00576D25">
        <w:t xml:space="preserve">Provide (a) at least one year of hourly wind resource data, and (b) a wind resource assessment report from a qualified unaffiliated third-party wind resource assessment firm.  Include an analysis of the available wind data which addresses the relationship between wind conditions and electrical output. </w:t>
      </w:r>
      <w:r w:rsidR="004039F0">
        <w:t xml:space="preserve"> </w:t>
      </w:r>
      <w:r w:rsidRPr="00576D25">
        <w:t xml:space="preserve">Provide a projection </w:t>
      </w:r>
      <w:r w:rsidR="00AB5D0E">
        <w:t>of net hourly energy production or</w:t>
      </w:r>
      <w:r w:rsidRPr="00576D25">
        <w:t xml:space="preserve"> net annual energy production, including projections of average net hourly energy production, based on the wind resource data (a 12 x 24 energy projection) at both P50 and P90 levels.</w:t>
      </w:r>
      <w:r w:rsidR="00AB5D0E">
        <w:t xml:space="preserve">  If providing hourly profile data in Part V, of the CPPD, wind projects are required to provide an hourly profile specific to 2012</w:t>
      </w:r>
      <w:r w:rsidR="00C47585">
        <w:t xml:space="preserve"> weather patterns</w:t>
      </w:r>
      <w:r w:rsidR="00AB5D0E">
        <w:t>.</w:t>
      </w:r>
    </w:p>
    <w:sdt>
      <w:sdtPr>
        <w:id w:val="-1039511364"/>
        <w:placeholder>
          <w:docPart w:val="92CE97591CB44694956C6B6F0EE51875"/>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 site-adjusted power curve.  Each curve should list the elevation, temperature and air density used.</w:t>
      </w:r>
    </w:p>
    <w:sdt>
      <w:sdtPr>
        <w:id w:val="1916202583"/>
        <w:placeholder>
          <w:docPart w:val="C18AC73517A6470BAA68D464A7D428E8"/>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Identify the assumptions for losses in the calculation of projected annual energy production, including each element in the calculation of losses.</w:t>
      </w:r>
    </w:p>
    <w:sdt>
      <w:sdtPr>
        <w:id w:val="893087067"/>
        <w:placeholder>
          <w:docPart w:val="6BBB0CE5344B478280131EE32F04B47A"/>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If your bid includes a delivery forecast which is substantially different than NREL data would suggest, please reconcile the differences.</w:t>
      </w:r>
    </w:p>
    <w:p w:rsidR="00580AD8" w:rsidRDefault="00580AD8" w:rsidP="00576D25">
      <w:pPr>
        <w:ind w:left="720"/>
        <w:rPr>
          <w:b/>
          <w:u w:val="single"/>
        </w:rPr>
      </w:pPr>
    </w:p>
    <w:p w:rsidR="00A02A0E" w:rsidRDefault="00A02A0E" w:rsidP="00576D25">
      <w:pPr>
        <w:ind w:left="720"/>
        <w:rPr>
          <w:b/>
          <w:u w:val="single"/>
        </w:rPr>
      </w:pPr>
    </w:p>
    <w:p w:rsidR="00576D25" w:rsidRPr="00580AD8" w:rsidRDefault="00576D25" w:rsidP="00576D25">
      <w:pPr>
        <w:ind w:left="720"/>
        <w:rPr>
          <w:b/>
          <w:u w:val="single"/>
        </w:rPr>
      </w:pPr>
      <w:r w:rsidRPr="00580AD8">
        <w:rPr>
          <w:b/>
          <w:u w:val="single"/>
        </w:rPr>
        <w:lastRenderedPageBreak/>
        <w:t>Landfill Gas</w:t>
      </w:r>
    </w:p>
    <w:p w:rsidR="00576D25" w:rsidRDefault="00576D25" w:rsidP="00576D25">
      <w:pPr>
        <w:ind w:left="720"/>
      </w:pPr>
      <w:r>
        <w:t>Provide a gas production forecast for each landfill.  Provide a table that shows the annual, monthly and hourly projection of gas flow and energy export from each landfill.</w:t>
      </w:r>
    </w:p>
    <w:sdt>
      <w:sdtPr>
        <w:id w:val="208464121"/>
        <w:placeholder>
          <w:docPart w:val="D0C60D9CB949458085C7D2CC98FE2E52"/>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supporting data that illustrates the expected generation from each landfill based on the projected gas production.</w:t>
      </w:r>
    </w:p>
    <w:sdt>
      <w:sdtPr>
        <w:id w:val="882364205"/>
        <w:placeholder>
          <w:docPart w:val="DD5123FEC194498789F4832874C74920"/>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Describe any contingencies or constraints that could affect the availability of fuel or the energy resource for the project and any contingency plans for meeting projected generation levels.</w:t>
      </w:r>
    </w:p>
    <w:sdt>
      <w:sdtPr>
        <w:id w:val="1294336757"/>
        <w:placeholder>
          <w:docPart w:val="DB9521FAAE754A93AB9053305BB02D68"/>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If the landfill gas is provided by pipeline, provide information related to gas pipeline delivery, including gas pipeline interconnection points of the landfills delivering the gas into the pipeline system.</w:t>
      </w:r>
    </w:p>
    <w:sdt>
      <w:sdtPr>
        <w:id w:val="-494735212"/>
        <w:placeholder>
          <w:docPart w:val="16C2437B8BE04FB0A9E92975D6B15F28"/>
        </w:placeholder>
        <w:showingPlcHdr/>
      </w:sdtPr>
      <w:sdtContent>
        <w:p w:rsidR="00576D25" w:rsidRDefault="00576D25" w:rsidP="00576D25">
          <w:r>
            <w:rPr>
              <w:rStyle w:val="PlaceholderText"/>
            </w:rPr>
            <w:t>Enter appropriate explanation in this space or reference applicable attachment(s)</w:t>
          </w:r>
        </w:p>
      </w:sdtContent>
    </w:sdt>
    <w:p w:rsidR="00580AD8" w:rsidRDefault="00580AD8" w:rsidP="00576D25">
      <w:pPr>
        <w:ind w:firstLine="720"/>
        <w:rPr>
          <w:b/>
          <w:u w:val="single"/>
        </w:rPr>
      </w:pPr>
    </w:p>
    <w:p w:rsidR="00576D25" w:rsidRPr="00580AD8" w:rsidRDefault="00576D25" w:rsidP="00576D25">
      <w:pPr>
        <w:ind w:firstLine="720"/>
        <w:rPr>
          <w:b/>
          <w:u w:val="single"/>
        </w:rPr>
      </w:pPr>
      <w:r w:rsidRPr="00580AD8">
        <w:rPr>
          <w:b/>
          <w:u w:val="single"/>
        </w:rPr>
        <w:t>Biomass</w:t>
      </w:r>
    </w:p>
    <w:p w:rsidR="00576D25" w:rsidRDefault="00576D25" w:rsidP="00576D25">
      <w:pPr>
        <w:ind w:left="720"/>
      </w:pPr>
      <w:r>
        <w:t xml:space="preserve">Describe specifically how the </w:t>
      </w:r>
      <w:r w:rsidR="00EC3464">
        <w:t xml:space="preserve">biomass </w:t>
      </w:r>
      <w:r>
        <w:t xml:space="preserve">project will conform </w:t>
      </w:r>
      <w:r w:rsidR="00EC3464">
        <w:t xml:space="preserve">as an </w:t>
      </w:r>
      <w:r w:rsidR="00EC3464" w:rsidRPr="00EC3464">
        <w:t>eligible renewable energy resource as defined</w:t>
      </w:r>
      <w:r w:rsidR="004039F0">
        <w:t xml:space="preserve"> in</w:t>
      </w:r>
      <w:r w:rsidR="00EC3464" w:rsidRPr="00EC3464">
        <w:t xml:space="preserve"> R.I. Gen. Laws § 39-26.1-2(4), § 39-26-5 and Section 3.16 of the Regulations</w:t>
      </w:r>
      <w:r w:rsidR="00EC3464">
        <w:t>.</w:t>
      </w:r>
      <w:r>
        <w:t xml:space="preserve"> </w:t>
      </w:r>
    </w:p>
    <w:sdt>
      <w:sdtPr>
        <w:id w:val="1959527777"/>
        <w:placeholder>
          <w:docPart w:val="925568E37AB947378FAFBE033825588B"/>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 resource assessment of available biomass fuel for the proposed project and its proximity to the project site.</w:t>
      </w:r>
    </w:p>
    <w:sdt>
      <w:sdtPr>
        <w:id w:val="-162792097"/>
        <w:placeholder>
          <w:docPart w:val="7FABB616BD7443C99EECAA7148C8E70F"/>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 plan for obtaining the biomass fuel, including a transportation plan.</w:t>
      </w:r>
    </w:p>
    <w:sdt>
      <w:sdtPr>
        <w:id w:val="-1783095030"/>
        <w:placeholder>
          <w:docPart w:val="5EC3F6AE4DFA4D4599D7CBB86F39CB9F"/>
        </w:placeholder>
        <w:showingPlcHdr/>
      </w:sdtPr>
      <w:sdtContent>
        <w:p w:rsidR="00576D25" w:rsidRDefault="00576D25" w:rsidP="00576D25">
          <w:r>
            <w:rPr>
              <w:rStyle w:val="PlaceholderText"/>
            </w:rPr>
            <w:t>Enter appropriate explanation in this space or reference applicable attachment(s)</w:t>
          </w:r>
        </w:p>
      </w:sdtContent>
    </w:sdt>
    <w:p w:rsidR="00576D25" w:rsidRDefault="00576D25" w:rsidP="00576D25">
      <w:pPr>
        <w:ind w:left="720"/>
      </w:pPr>
      <w:r w:rsidRPr="00576D25">
        <w:t>Provide any contracts or letters of intent to acquire and transport the biomass fuel.</w:t>
      </w:r>
    </w:p>
    <w:sdt>
      <w:sdtPr>
        <w:id w:val="2063601967"/>
        <w:placeholder>
          <w:docPart w:val="DAE4F097B6F8401690C730FDAB921FE5"/>
        </w:placeholder>
        <w:showingPlcHdr/>
      </w:sdtPr>
      <w:sdtContent>
        <w:p w:rsidR="003B3815" w:rsidRDefault="003B3815" w:rsidP="003B3815">
          <w:r>
            <w:rPr>
              <w:rStyle w:val="PlaceholderText"/>
            </w:rPr>
            <w:t>Enter appropriate explanation in this space or reference applicable attachment(s)</w:t>
          </w:r>
        </w:p>
      </w:sdtContent>
    </w:sdt>
    <w:p w:rsidR="003B3815" w:rsidRDefault="003B3815" w:rsidP="00576D25">
      <w:pPr>
        <w:ind w:left="720"/>
      </w:pPr>
      <w:r w:rsidRPr="003B3815">
        <w:t>Demonstrate that projected energy output for the project over the term of the contract is consistent with the energy supply available.</w:t>
      </w:r>
    </w:p>
    <w:sdt>
      <w:sdtPr>
        <w:id w:val="1226954820"/>
        <w:placeholder>
          <w:docPart w:val="269B167EE9834832B583F1431BAB932C"/>
        </w:placeholder>
        <w:showingPlcHdr/>
      </w:sdtPr>
      <w:sdtContent>
        <w:p w:rsidR="003B3815" w:rsidRDefault="003B3815" w:rsidP="003B3815">
          <w:r>
            <w:rPr>
              <w:rStyle w:val="PlaceholderText"/>
            </w:rPr>
            <w:t>Enter appropriate explanation in this space or reference applicable attachment(s)</w:t>
          </w:r>
        </w:p>
      </w:sdtContent>
    </w:sdt>
    <w:p w:rsidR="003B3815" w:rsidRDefault="003B3815" w:rsidP="00576D25">
      <w:pPr>
        <w:ind w:left="720"/>
      </w:pPr>
      <w:r w:rsidRPr="003B3815">
        <w:lastRenderedPageBreak/>
        <w:t>Describe any contingencies or constraints that could affect the availability of fuel or the energy resource for the project and any contingency plans for meeting projected generation levels.</w:t>
      </w:r>
    </w:p>
    <w:sdt>
      <w:sdtPr>
        <w:id w:val="128903267"/>
        <w:placeholder>
          <w:docPart w:val="E7B8DC892EFE493AAB6F43E9ED960BC5"/>
        </w:placeholder>
        <w:showingPlcHdr/>
      </w:sdtPr>
      <w:sdtContent>
        <w:p w:rsidR="003B3815" w:rsidRDefault="003B3815" w:rsidP="003B3815">
          <w:r>
            <w:rPr>
              <w:rStyle w:val="PlaceholderText"/>
            </w:rPr>
            <w:t>Enter appropriate explanation in this space or reference applicable attachment(s)</w:t>
          </w:r>
        </w:p>
      </w:sdtContent>
    </w:sdt>
    <w:p w:rsidR="00580AD8" w:rsidRDefault="00580AD8" w:rsidP="003B3815">
      <w:pPr>
        <w:ind w:left="720"/>
        <w:rPr>
          <w:b/>
          <w:u w:val="single"/>
        </w:rPr>
      </w:pPr>
    </w:p>
    <w:p w:rsidR="003B3815" w:rsidRPr="00580AD8" w:rsidRDefault="003B3815" w:rsidP="003B3815">
      <w:pPr>
        <w:ind w:left="720"/>
        <w:rPr>
          <w:b/>
          <w:u w:val="single"/>
        </w:rPr>
      </w:pPr>
      <w:r w:rsidRPr="00580AD8">
        <w:rPr>
          <w:b/>
          <w:u w:val="single"/>
        </w:rPr>
        <w:t>Solar</w:t>
      </w:r>
    </w:p>
    <w:p w:rsidR="003B3815" w:rsidRDefault="003B3815" w:rsidP="003B3815">
      <w:pPr>
        <w:ind w:left="720"/>
      </w:pPr>
      <w:r>
        <w:t>Provide an assessment of the available solar incidence or resource.  Describe any trends in generation capability over time (i.e., annual decline rate of expected output).</w:t>
      </w:r>
    </w:p>
    <w:sdt>
      <w:sdtPr>
        <w:id w:val="-1152678100"/>
        <w:placeholder>
          <w:docPart w:val="BDF2952BF1834A74BD2F50140E38518D"/>
        </w:placeholder>
        <w:showingPlcHdr/>
      </w:sdtPr>
      <w:sdtContent>
        <w:p w:rsidR="003B3815" w:rsidRDefault="003B3815" w:rsidP="003B3815">
          <w:r>
            <w:rPr>
              <w:rStyle w:val="PlaceholderText"/>
            </w:rPr>
            <w:t>Enter appropriate explanation in this space or reference applicable attachment(s)</w:t>
          </w:r>
        </w:p>
      </w:sdtContent>
    </w:sdt>
    <w:p w:rsidR="003B3815" w:rsidRDefault="003B3815" w:rsidP="00767BFF">
      <w:pPr>
        <w:ind w:left="720"/>
      </w:pPr>
      <w:r w:rsidRPr="003B3815">
        <w:t>Describe the methodology used to generate the projected generation and describe the in-house or consulting expertise used to arrive at the generation estimates.</w:t>
      </w:r>
      <w:r w:rsidR="00767BFF" w:rsidRPr="00767BFF">
        <w:t xml:space="preserve"> </w:t>
      </w:r>
      <w:r w:rsidR="00767BFF">
        <w:t>If providing hourly profile data in Part V, of the CPPD, solar projects are required to provide an hourly profile specific to 2012</w:t>
      </w:r>
      <w:r w:rsidR="00C47585">
        <w:t xml:space="preserve"> weather patterns</w:t>
      </w:r>
      <w:r w:rsidR="00767BFF">
        <w:t>.</w:t>
      </w:r>
    </w:p>
    <w:sdt>
      <w:sdtPr>
        <w:id w:val="457153269"/>
        <w:placeholder>
          <w:docPart w:val="CFE4286753C349BD98BF46A383306277"/>
        </w:placeholder>
        <w:showingPlcHdr/>
      </w:sdtPr>
      <w:sdtContent>
        <w:p w:rsidR="003B3815" w:rsidRDefault="003B3815" w:rsidP="003B3815">
          <w:r>
            <w:rPr>
              <w:rStyle w:val="PlaceholderText"/>
            </w:rPr>
            <w:t>Enter appropriate explanation in this space or reference applicable attachment(s)</w:t>
          </w:r>
        </w:p>
      </w:sdtContent>
    </w:sdt>
    <w:p w:rsidR="00580AD8" w:rsidRDefault="00580AD8" w:rsidP="003B3815">
      <w:pPr>
        <w:ind w:left="720"/>
        <w:rPr>
          <w:b/>
          <w:u w:val="single"/>
        </w:rPr>
      </w:pPr>
    </w:p>
    <w:p w:rsidR="003B3815" w:rsidRPr="00580AD8" w:rsidRDefault="003B3815" w:rsidP="003B3815">
      <w:pPr>
        <w:ind w:left="720"/>
        <w:rPr>
          <w:b/>
          <w:u w:val="single"/>
        </w:rPr>
      </w:pPr>
      <w:r w:rsidRPr="00580AD8">
        <w:rPr>
          <w:b/>
          <w:u w:val="single"/>
        </w:rPr>
        <w:t>Hydropower</w:t>
      </w:r>
    </w:p>
    <w:p w:rsidR="003B3815" w:rsidRDefault="003B3815" w:rsidP="003B3815">
      <w:pPr>
        <w:ind w:left="720"/>
      </w:pPr>
      <w:r>
        <w:t xml:space="preserve">Describe the project characteristics in terms of water flow (on a monthly basis) and head, and state the assumptions regarding seasonal variations, and a conversion of such flow into megawatts and megawatt-hours.  </w:t>
      </w:r>
    </w:p>
    <w:sdt>
      <w:sdtPr>
        <w:id w:val="1124728208"/>
        <w:placeholder>
          <w:docPart w:val="E8EAF37F4E3C4FA4A8B4C167FCFC015D"/>
        </w:placeholder>
        <w:showingPlcHdr/>
      </w:sdtPr>
      <w:sdtContent>
        <w:p w:rsidR="003B3815" w:rsidRDefault="003B3815" w:rsidP="003B3815">
          <w:r>
            <w:rPr>
              <w:rStyle w:val="PlaceholderText"/>
            </w:rPr>
            <w:t>Enter appropriate explanation in this space or reference applicable attachment(s)</w:t>
          </w:r>
        </w:p>
      </w:sdtContent>
    </w:sdt>
    <w:p w:rsidR="003B3815" w:rsidRDefault="003B3815" w:rsidP="003B3815">
      <w:pPr>
        <w:ind w:left="720"/>
      </w:pPr>
      <w:r w:rsidRPr="003B3815">
        <w:t>Provide monthly flow duration curves based upon daily stream flow records.</w:t>
      </w:r>
    </w:p>
    <w:sdt>
      <w:sdtPr>
        <w:id w:val="-1476749579"/>
        <w:placeholder>
          <w:docPart w:val="AD02E0BF3D5148FBBB53F1ADC35138B5"/>
        </w:placeholder>
        <w:showingPlcHdr/>
      </w:sdtPr>
      <w:sdtContent>
        <w:p w:rsidR="003B3815" w:rsidRDefault="003B3815" w:rsidP="003B3815">
          <w:r>
            <w:rPr>
              <w:rStyle w:val="PlaceholderText"/>
            </w:rPr>
            <w:t>Enter appropriate explanation in this space or reference applicable attachment(s)</w:t>
          </w:r>
        </w:p>
      </w:sdtContent>
    </w:sdt>
    <w:p w:rsidR="003B3815" w:rsidRDefault="003B3815" w:rsidP="003B3815">
      <w:pPr>
        <w:ind w:left="720"/>
      </w:pPr>
      <w:r w:rsidRPr="003B3815">
        <w:t>Identify if the project is run-of-river or has storage capability.</w:t>
      </w:r>
    </w:p>
    <w:sdt>
      <w:sdtPr>
        <w:id w:val="645795941"/>
        <w:placeholder>
          <w:docPart w:val="3FA9DDA2E2374F379BC227912A2CFE3C"/>
        </w:placeholder>
        <w:showingPlcHdr/>
      </w:sdtPr>
      <w:sdtContent>
        <w:p w:rsidR="003B3815" w:rsidRDefault="003B3815" w:rsidP="003B3815">
          <w:r>
            <w:rPr>
              <w:rStyle w:val="PlaceholderText"/>
            </w:rPr>
            <w:t>Enter appropriate explanation in this space or reference applicable attachment(s)</w:t>
          </w:r>
        </w:p>
      </w:sdtContent>
    </w:sdt>
    <w:p w:rsidR="003B3815" w:rsidRDefault="003B3815" w:rsidP="003B3815">
      <w:pPr>
        <w:ind w:left="720"/>
      </w:pPr>
      <w:r w:rsidRPr="003B3815">
        <w:t>Specify if the project is new, or if the project is an expansion of an existing facility.</w:t>
      </w:r>
    </w:p>
    <w:sdt>
      <w:sdtPr>
        <w:id w:val="-538358303"/>
        <w:placeholder>
          <w:docPart w:val="E2E3DC4BD9074470B589D936FA0293A4"/>
        </w:placeholder>
        <w:showingPlcHdr/>
      </w:sdtPr>
      <w:sdtContent>
        <w:p w:rsidR="003B3815" w:rsidRDefault="003B3815" w:rsidP="003B3815">
          <w:r>
            <w:rPr>
              <w:rStyle w:val="PlaceholderText"/>
            </w:rPr>
            <w:t>Enter appropriate explanation in this space or reference applicable attachment(s)</w:t>
          </w:r>
        </w:p>
      </w:sdtContent>
    </w:sdt>
    <w:p w:rsidR="00580AD8" w:rsidRDefault="00580AD8" w:rsidP="003B3815">
      <w:pPr>
        <w:ind w:left="720"/>
      </w:pPr>
    </w:p>
    <w:p w:rsidR="00580AD8" w:rsidRPr="00580AD8" w:rsidRDefault="00580AD8" w:rsidP="00580AD8">
      <w:pPr>
        <w:ind w:left="720"/>
        <w:rPr>
          <w:b/>
          <w:u w:val="single"/>
        </w:rPr>
      </w:pPr>
      <w:r w:rsidRPr="00580AD8">
        <w:rPr>
          <w:b/>
          <w:u w:val="single"/>
        </w:rPr>
        <w:t>Other information as required to describe the energy resource plan</w:t>
      </w:r>
    </w:p>
    <w:p w:rsidR="00580AD8" w:rsidRDefault="00580AD8" w:rsidP="00580AD8">
      <w:pPr>
        <w:ind w:left="720"/>
      </w:pPr>
      <w:r>
        <w:t>Identification of fuel supply (if applicable)</w:t>
      </w:r>
      <w:r>
        <w:tab/>
      </w:r>
      <w:sdt>
        <w:sdtPr>
          <w:id w:val="-1881779639"/>
          <w:placeholder>
            <w:docPart w:val="1F50B103A1694B8781DE907412992FA8"/>
          </w:placeholder>
          <w:showingPlcHdr/>
        </w:sdtPr>
        <w:sdtContent>
          <w:r>
            <w:rPr>
              <w:rStyle w:val="PlaceholderText"/>
            </w:rPr>
            <w:t>enter fuel supply</w:t>
          </w:r>
        </w:sdtContent>
      </w:sdt>
    </w:p>
    <w:p w:rsidR="00580AD8" w:rsidRDefault="00580AD8" w:rsidP="00580AD8">
      <w:pPr>
        <w:ind w:left="720"/>
      </w:pPr>
      <w:r>
        <w:t xml:space="preserve">What is the availability of the fuel supply?        </w:t>
      </w:r>
      <w:sdt>
        <w:sdtPr>
          <w:id w:val="-1986067568"/>
          <w:placeholder>
            <w:docPart w:val="3DB65132EF3C4202B271049A6C72D4A8"/>
          </w:placeholder>
          <w:showingPlcHdr/>
        </w:sdtPr>
        <w:sdtContent>
          <w:r>
            <w:rPr>
              <w:rStyle w:val="PlaceholderText"/>
            </w:rPr>
            <w:t>enter availability of fuel supply</w:t>
          </w:r>
        </w:sdtContent>
      </w:sdt>
    </w:p>
    <w:p w:rsidR="00580AD8" w:rsidRDefault="00580AD8" w:rsidP="00580AD8">
      <w:pPr>
        <w:spacing w:after="120"/>
        <w:ind w:left="720"/>
      </w:pPr>
      <w:r w:rsidRPr="00580AD8">
        <w:lastRenderedPageBreak/>
        <w:t>Does the bidder have any firm commitments from fuel suppliers?  If so, please provide a copy of any agreements with confidential information redacted if necessary.</w:t>
      </w:r>
    </w:p>
    <w:p w:rsidR="00580AD8" w:rsidRDefault="00580AD8" w:rsidP="00580AD8">
      <w:pPr>
        <w:ind w:left="720"/>
        <w:jc w:val="center"/>
      </w:pPr>
      <w:r>
        <w:t>Yes</w:t>
      </w:r>
      <w:proofErr w:type="gramStart"/>
      <w:r>
        <w:t>:</w:t>
      </w:r>
      <w:proofErr w:type="gramEnd"/>
      <w:sdt>
        <w:sdtPr>
          <w:id w:val="-901595786"/>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No:</w:t>
      </w:r>
      <w:sdt>
        <w:sdtPr>
          <w:id w:val="-920639614"/>
          <w14:checkbox>
            <w14:checked w14:val="0"/>
            <w14:checkedState w14:val="2612" w14:font="MS Gothic"/>
            <w14:uncheckedState w14:val="2610" w14:font="MS Gothic"/>
          </w14:checkbox>
        </w:sdtPr>
        <w:sdtContent>
          <w:r>
            <w:rPr>
              <w:rFonts w:ascii="MS Gothic" w:eastAsia="MS Gothic" w:hAnsi="MS Gothic" w:hint="eastAsia"/>
            </w:rPr>
            <w:t>☐</w:t>
          </w:r>
        </w:sdtContent>
      </w:sdt>
    </w:p>
    <w:sdt>
      <w:sdtPr>
        <w:id w:val="54515153"/>
        <w:placeholder>
          <w:docPart w:val="F67B429D7CC042608854148DEE42B07C"/>
        </w:placeholder>
        <w:showingPlcHdr/>
      </w:sdtPr>
      <w:sdtContent>
        <w:p w:rsidR="00580AD8" w:rsidRDefault="00580AD8" w:rsidP="00580AD8">
          <w:r>
            <w:rPr>
              <w:rStyle w:val="PlaceholderText"/>
            </w:rPr>
            <w:t>Enter appropriate explanation in this space or reference applicable attachment(s)</w:t>
          </w:r>
        </w:p>
      </w:sdtContent>
    </w:sdt>
    <w:p w:rsidR="00580AD8" w:rsidRDefault="00580AD8" w:rsidP="00580AD8"/>
    <w:p w:rsidR="00580AD8" w:rsidRDefault="003370B9" w:rsidP="00580AD8">
      <w:r>
        <w:t>6</w:t>
      </w:r>
      <w:r w:rsidR="00580AD8">
        <w:t>.2</w:t>
      </w:r>
      <w:r w:rsidR="00580AD8">
        <w:tab/>
        <w:t>Energy Generation Delivery Plan</w:t>
      </w:r>
    </w:p>
    <w:p w:rsidR="00D44EA2" w:rsidRDefault="00580AD8" w:rsidP="00580AD8">
      <w:pPr>
        <w:ind w:left="720"/>
      </w:pPr>
      <w:r w:rsidRPr="00580AD8">
        <w:t xml:space="preserve">Please provide an energy delivery plan and profile for the proposed project, including supporting documentation.  The energy delivery profile must provide the expected Energy Generation to be </w:t>
      </w:r>
      <w:r w:rsidR="005009DE">
        <w:t>d</w:t>
      </w:r>
      <w:r w:rsidRPr="00580AD8">
        <w:t>elivered into the ISO-NE market settlement system and permit the Evaluation Team to determine the reasonableness of the projections for purposes of Sections 2.2.</w:t>
      </w:r>
      <w:r w:rsidR="00D44EA2">
        <w:t>2</w:t>
      </w:r>
      <w:r w:rsidRPr="00580AD8">
        <w:t xml:space="preserve">.3 Eligible </w:t>
      </w:r>
      <w:r w:rsidR="00D44EA2">
        <w:t>Produc</w:t>
      </w:r>
      <w:r w:rsidR="005009DE">
        <w:t>ts, 2.2.2.4 Allowable Contract T</w:t>
      </w:r>
      <w:r w:rsidR="00D44EA2">
        <w:t>erm</w:t>
      </w:r>
      <w:r w:rsidRPr="00580AD8">
        <w:t xml:space="preserve"> and 2.2.</w:t>
      </w:r>
      <w:r w:rsidR="00D44EA2">
        <w:t>2</w:t>
      </w:r>
      <w:r w:rsidRPr="00580AD8">
        <w:t>.</w:t>
      </w:r>
      <w:r w:rsidR="00D44EA2">
        <w:t>5</w:t>
      </w:r>
      <w:r w:rsidRPr="00580AD8">
        <w:t xml:space="preserve"> Minimum Contract Size of the RFP.  Such information should be consistent with the energy resource plan provided above and also considering any and all constraints to physical delivery into ISO-NE.  </w:t>
      </w:r>
    </w:p>
    <w:p w:rsidR="00580AD8" w:rsidRDefault="00D44EA2" w:rsidP="00580AD8">
      <w:pPr>
        <w:ind w:left="720"/>
      </w:pPr>
      <w:r w:rsidRPr="00D44EA2">
        <w:t>Regardless of the proposed technology, providing 8760 (or 8784) hourly data (over 12x24 averages) provides more granular data which ensures that the bidders units are modeled as accurately as possible, thereby reducing the approximations and assumptions made by the evaluation team.</w:t>
      </w:r>
    </w:p>
    <w:sdt>
      <w:sdtPr>
        <w:id w:val="1868869563"/>
        <w:placeholder>
          <w:docPart w:val="5E9FD6B12AA742A4BBA73F7665B9E318"/>
        </w:placeholder>
        <w:showingPlcHdr/>
      </w:sdtPr>
      <w:sdtContent>
        <w:p w:rsidR="00580AD8" w:rsidRDefault="00580AD8" w:rsidP="00580AD8">
          <w:r>
            <w:rPr>
              <w:rStyle w:val="PlaceholderText"/>
            </w:rPr>
            <w:t>Enter appropriate explanation in this space or reference applicable attachment(s)</w:t>
          </w:r>
        </w:p>
      </w:sdtContent>
    </w:sdt>
    <w:p w:rsidR="00580AD8" w:rsidRDefault="00580AD8" w:rsidP="00580AD8"/>
    <w:p w:rsidR="00580AD8" w:rsidRDefault="003370B9" w:rsidP="00580AD8">
      <w:r>
        <w:t>6</w:t>
      </w:r>
      <w:r w:rsidR="00580AD8">
        <w:t xml:space="preserve">.3 </w:t>
      </w:r>
      <w:r w:rsidR="00580AD8">
        <w:tab/>
        <w:t>REC Delivery Plan</w:t>
      </w:r>
    </w:p>
    <w:p w:rsidR="00580AD8" w:rsidRDefault="00790E37" w:rsidP="00580AD8">
      <w:pPr>
        <w:ind w:left="720"/>
      </w:pPr>
      <w:r>
        <w:t xml:space="preserve">Please provide documentation demonstrating that the project will deliver GIS Certificates representing the associated </w:t>
      </w:r>
      <w:proofErr w:type="spellStart"/>
      <w:r>
        <w:t>RECs.</w:t>
      </w:r>
      <w:proofErr w:type="spellEnd"/>
      <w:r>
        <w:t xml:space="preserve">  </w:t>
      </w:r>
      <w:r w:rsidR="00580AD8">
        <w:t>For projects located outside of the ISO-NE control area, describe how the Delivered energy and associated RECs will satisfy NEPOOL-GIS rules for the Delivery of GIS Certificates.</w:t>
      </w:r>
    </w:p>
    <w:sdt>
      <w:sdtPr>
        <w:id w:val="1738357405"/>
        <w:placeholder>
          <w:docPart w:val="20A02B14FF674C418B0CCD562869F809"/>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
        <w:br w:type="page"/>
      </w:r>
    </w:p>
    <w:p w:rsidR="00A509D5" w:rsidRDefault="00A509D5" w:rsidP="00A509D5">
      <w:pPr>
        <w:pStyle w:val="Heading2"/>
      </w:pPr>
      <w:r>
        <w:lastRenderedPageBreak/>
        <w:t xml:space="preserve">SECTIOn </w:t>
      </w:r>
      <w:r w:rsidR="00C92045">
        <w:t>7</w:t>
      </w:r>
      <w:r>
        <w:t xml:space="preserve"> of appendix b of the rfp</w:t>
      </w:r>
      <w:r>
        <w:br/>
        <w:t>financial/legal</w:t>
      </w:r>
    </w:p>
    <w:p w:rsidR="00A509D5" w:rsidRDefault="00A509D5" w:rsidP="00A509D5">
      <w:r w:rsidRPr="00A509D5">
        <w:t>Bidders are required to demonstrate the financial viability of their proposed project.  Bidders should provide the following information:</w:t>
      </w:r>
    </w:p>
    <w:p w:rsidR="00A509D5" w:rsidRDefault="003370B9" w:rsidP="00A509D5">
      <w:pPr>
        <w:ind w:left="720" w:hanging="720"/>
      </w:pPr>
      <w:r>
        <w:t>7</w:t>
      </w:r>
      <w:r w:rsidR="00A509D5" w:rsidRPr="00A509D5">
        <w:t xml:space="preserve">.1 </w:t>
      </w:r>
      <w:r w:rsidR="00A509D5" w:rsidRPr="00A509D5">
        <w:tab/>
        <w:t>Each bidder is required to submit information and documentation that demonstrates that a long term contract resulting from this RFP Process would either permit the bidder to finance its proposal that would otherwise not be financeable, or assist the bidder in obtaining financing of its proposal.</w:t>
      </w:r>
    </w:p>
    <w:sdt>
      <w:sdtPr>
        <w:id w:val="-490251204"/>
        <w:placeholder>
          <w:docPart w:val="373FD76059964D2E87757F0891F77D74"/>
        </w:placeholder>
        <w:showingPlcHdr/>
      </w:sdtPr>
      <w:sdtContent>
        <w:p w:rsidR="00A509D5" w:rsidRDefault="00A509D5" w:rsidP="00A509D5">
          <w:r>
            <w:rPr>
              <w:rStyle w:val="PlaceholderText"/>
            </w:rPr>
            <w:t>Enter appropriate explanation in this space or reference applicable attachment(s)</w:t>
          </w:r>
        </w:p>
      </w:sdtContent>
    </w:sdt>
    <w:p w:rsidR="00C71D75" w:rsidRDefault="00C71D75" w:rsidP="00A509D5"/>
    <w:p w:rsidR="00A509D5" w:rsidRDefault="003370B9" w:rsidP="00A509D5">
      <w:pPr>
        <w:ind w:left="720" w:hanging="720"/>
      </w:pPr>
      <w:r>
        <w:t>7</w:t>
      </w:r>
      <w:r w:rsidR="00A509D5" w:rsidRPr="00A509D5">
        <w:t>.2</w:t>
      </w:r>
      <w:r w:rsidR="00A509D5" w:rsidRPr="00A509D5">
        <w:tab/>
        <w:t xml:space="preserve">Please provide a description of the business entity structure of the bidder’s organization from a financial and legal perspective, including all general and limited partners, officers, directors, managers, members and shareholders, involvement of any subsidiaries supporting the project, and the providers of equity and debt during project development.  Provide an organization chart showing the relationship between the equity and debt participants and an explanation of the relationships.  For jointly owned facilities, identify all owners and their respective interests, and document the </w:t>
      </w:r>
      <w:r w:rsidR="003B7238">
        <w:t>b</w:t>
      </w:r>
      <w:r w:rsidR="003B7238" w:rsidRPr="00A509D5">
        <w:t xml:space="preserve">idder’s </w:t>
      </w:r>
      <w:r w:rsidR="00A509D5" w:rsidRPr="00A509D5">
        <w:t>right to submit a binding proposal.</w:t>
      </w:r>
    </w:p>
    <w:sdt>
      <w:sdtPr>
        <w:id w:val="-1390497437"/>
        <w:placeholder>
          <w:docPart w:val="8AC57DE9D9274078837C2C53E63022F8"/>
        </w:placeholder>
        <w:showingPlcHdr/>
      </w:sdtPr>
      <w:sdtContent>
        <w:p w:rsidR="00A509D5" w:rsidRDefault="00A509D5" w:rsidP="00A509D5">
          <w:r>
            <w:rPr>
              <w:rStyle w:val="PlaceholderText"/>
            </w:rPr>
            <w:t>Enter appropriate explanation in this space or reference applicable attachment(s)</w:t>
          </w:r>
        </w:p>
      </w:sdtContent>
    </w:sdt>
    <w:p w:rsidR="00C71D75" w:rsidRDefault="00C71D75" w:rsidP="00A509D5"/>
    <w:p w:rsidR="00A509D5" w:rsidRDefault="003370B9" w:rsidP="00A509D5">
      <w:pPr>
        <w:ind w:left="720" w:hanging="720"/>
      </w:pPr>
      <w:r>
        <w:t>7</w:t>
      </w:r>
      <w:r w:rsidR="00A509D5">
        <w:t>.2</w:t>
      </w:r>
      <w:r w:rsidR="00A509D5">
        <w:tab/>
        <w:t>For projects that include new facilities or capital investment, provide a description of the financing plan for the project, including construction and term financing.  The financing plan should address the following:</w:t>
      </w:r>
    </w:p>
    <w:p w:rsidR="00A509D5" w:rsidRDefault="00A509D5" w:rsidP="00A509D5">
      <w:pPr>
        <w:ind w:left="1440" w:hanging="720"/>
      </w:pPr>
      <w:r>
        <w:t xml:space="preserve">i. </w:t>
      </w:r>
      <w:r>
        <w:tab/>
        <w:t>Who will finance the project and the related financing mechanism or mechanisms that will be used (i.e. convertible debenture, equity or other) including repayment schedules and conversion features</w:t>
      </w:r>
    </w:p>
    <w:sdt>
      <w:sdtPr>
        <w:id w:val="-1403673711"/>
        <w:placeholder>
          <w:docPart w:val="AA623819740C44FB95C77BAF1CDECC5C"/>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t xml:space="preserve">ii. </w:t>
      </w:r>
      <w:r>
        <w:tab/>
      </w:r>
      <w:r w:rsidRPr="00A509D5">
        <w:t>The project’s existing initial financial structure and projected financial structure</w:t>
      </w:r>
    </w:p>
    <w:sdt>
      <w:sdtPr>
        <w:id w:val="1155415255"/>
        <w:placeholder>
          <w:docPart w:val="94051163BD6E47E287FEE6A00233155E"/>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t xml:space="preserve">iii. </w:t>
      </w:r>
      <w:r>
        <w:tab/>
      </w:r>
      <w:r w:rsidRPr="00A509D5">
        <w:t>Expected sources of debt and equity financing</w:t>
      </w:r>
    </w:p>
    <w:sdt>
      <w:sdtPr>
        <w:id w:val="292790664"/>
        <w:placeholder>
          <w:docPart w:val="1AA89EBD71FA4956BB7E6432921DB244"/>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rsidRPr="00A509D5">
        <w:t>iv.</w:t>
      </w:r>
      <w:r w:rsidRPr="00A509D5">
        <w:tab/>
        <w:t>Estimated construction costs</w:t>
      </w:r>
    </w:p>
    <w:sdt>
      <w:sdtPr>
        <w:id w:val="-103357416"/>
        <w:placeholder>
          <w:docPart w:val="B6812C295841422B86360ACBF9034FC1"/>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rsidRPr="00A509D5">
        <w:t>v.</w:t>
      </w:r>
      <w:r w:rsidRPr="00A509D5">
        <w:tab/>
        <w:t>The projected capital structure</w:t>
      </w:r>
    </w:p>
    <w:sdt>
      <w:sdtPr>
        <w:id w:val="366884036"/>
        <w:placeholder>
          <w:docPart w:val="7FA57A35E5EA4BADA294F4236C83CE6A"/>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1440" w:hanging="720"/>
      </w:pPr>
      <w:r w:rsidRPr="00A509D5">
        <w:t>vi.</w:t>
      </w:r>
      <w:r w:rsidRPr="00A509D5">
        <w:tab/>
        <w:t>Describe any agreements, both pre and post commercial operation date, entered into with respect to equity ownership in the proposed project and any other financing arrangement.</w:t>
      </w:r>
    </w:p>
    <w:sdt>
      <w:sdtPr>
        <w:id w:val="-1919085468"/>
        <w:placeholder>
          <w:docPart w:val="15F59E8379B74B2585BBE25AFE3DBE0B"/>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pPr>
      <w:r w:rsidRPr="00A509D5">
        <w:t>In addition, the financing plan should address the status of the above acti</w:t>
      </w:r>
      <w:r>
        <w:t xml:space="preserve">vities as well as the </w:t>
      </w:r>
      <w:r w:rsidRPr="00A509D5">
        <w:t>financing of development and permitting costs.  All bidders are required to provide this information.</w:t>
      </w:r>
    </w:p>
    <w:sdt>
      <w:sdtPr>
        <w:id w:val="613793022"/>
        <w:placeholder>
          <w:docPart w:val="61B4AEDDE3364C499B30631ED120F5A6"/>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 w:rsidR="00A509D5" w:rsidRDefault="003370B9" w:rsidP="00A509D5">
      <w:pPr>
        <w:ind w:left="720" w:hanging="720"/>
      </w:pPr>
      <w:r>
        <w:t>7</w:t>
      </w:r>
      <w:r w:rsidR="00A509D5">
        <w:t>.3</w:t>
      </w:r>
      <w:r w:rsidR="00A509D5">
        <w:tab/>
      </w:r>
      <w:r w:rsidR="00A509D5" w:rsidRPr="00A509D5">
        <w:t>Provide documentation illustrating the experience of the project sponsor in securing financing for projects of similar size and technology.  For each project previously financed provide the following information:</w:t>
      </w:r>
    </w:p>
    <w:p w:rsidR="00A509D5" w:rsidRDefault="00A509D5" w:rsidP="00A509D5">
      <w:pPr>
        <w:ind w:left="720" w:hanging="720"/>
      </w:pPr>
      <w:r>
        <w:tab/>
        <w:t>i.</w:t>
      </w:r>
      <w:r>
        <w:tab/>
        <w:t>Project name and location</w:t>
      </w:r>
    </w:p>
    <w:p w:rsidR="00A509D5" w:rsidRDefault="00A509D5" w:rsidP="00A509D5">
      <w:pPr>
        <w:ind w:left="720"/>
      </w:pPr>
      <w:r>
        <w:t>ii.</w:t>
      </w:r>
      <w:r>
        <w:tab/>
        <w:t>Project type and size</w:t>
      </w:r>
    </w:p>
    <w:p w:rsidR="00A509D5" w:rsidRDefault="00A509D5" w:rsidP="00A509D5">
      <w:pPr>
        <w:ind w:left="720"/>
      </w:pPr>
      <w:r>
        <w:t>iii.</w:t>
      </w:r>
      <w:r>
        <w:tab/>
        <w:t>Date of construction and permanent financing</w:t>
      </w:r>
    </w:p>
    <w:p w:rsidR="00A509D5" w:rsidRDefault="00A509D5" w:rsidP="00A509D5">
      <w:pPr>
        <w:ind w:left="720"/>
      </w:pPr>
      <w:r>
        <w:t>iv.</w:t>
      </w:r>
      <w:r>
        <w:tab/>
        <w:t>Form of debt and equity financing</w:t>
      </w:r>
    </w:p>
    <w:p w:rsidR="00A509D5" w:rsidRDefault="00A509D5" w:rsidP="00A509D5">
      <w:pPr>
        <w:ind w:left="720"/>
      </w:pPr>
      <w:r>
        <w:t>v.</w:t>
      </w:r>
      <w:r>
        <w:tab/>
        <w:t>Current status of the project</w:t>
      </w:r>
    </w:p>
    <w:sdt>
      <w:sdtPr>
        <w:id w:val="-499201841"/>
        <w:placeholder>
          <w:docPart w:val="CB948C0E2A684818876989A62F87BF7E"/>
        </w:placeholder>
        <w:showingPlcHdr/>
      </w:sdtPr>
      <w:sdtContent>
        <w:p w:rsidR="00A509D5" w:rsidRDefault="00A509D5" w:rsidP="00A509D5">
          <w:r>
            <w:rPr>
              <w:rStyle w:val="PlaceholderText"/>
            </w:rPr>
            <w:t>Project Experience 1</w:t>
          </w:r>
        </w:p>
      </w:sdtContent>
    </w:sdt>
    <w:sdt>
      <w:sdtPr>
        <w:id w:val="832567871"/>
        <w:placeholder>
          <w:docPart w:val="ED74986BFF5C4F779001289BF834C5DB"/>
        </w:placeholder>
        <w:showingPlcHdr/>
      </w:sdtPr>
      <w:sdtContent>
        <w:p w:rsidR="00A509D5" w:rsidRDefault="00A509D5" w:rsidP="00A509D5">
          <w:r>
            <w:rPr>
              <w:rStyle w:val="PlaceholderText"/>
            </w:rPr>
            <w:t>Project Experience 2</w:t>
          </w:r>
        </w:p>
      </w:sdtContent>
    </w:sdt>
    <w:sdt>
      <w:sdtPr>
        <w:id w:val="1768191707"/>
        <w:placeholder>
          <w:docPart w:val="5AD95F02DB914341BE6332E791AD069D"/>
        </w:placeholder>
        <w:showingPlcHdr/>
      </w:sdtPr>
      <w:sdtContent>
        <w:p w:rsidR="00A509D5" w:rsidRDefault="00A509D5" w:rsidP="00A509D5">
          <w:r>
            <w:rPr>
              <w:rStyle w:val="PlaceholderText"/>
            </w:rPr>
            <w:t>Project Experience 3</w:t>
          </w:r>
        </w:p>
      </w:sdtContent>
    </w:sdt>
    <w:sdt>
      <w:sdtPr>
        <w:id w:val="1438252971"/>
        <w:placeholder>
          <w:docPart w:val="957AFBD1261442D9BED0B4A98B516638"/>
        </w:placeholder>
        <w:showingPlcHdr/>
      </w:sdtPr>
      <w:sdtContent>
        <w:p w:rsidR="00A509D5" w:rsidRDefault="00A509D5" w:rsidP="00A509D5">
          <w:r>
            <w:rPr>
              <w:rStyle w:val="PlaceholderText"/>
            </w:rPr>
            <w:t>Project Experience 4</w:t>
          </w:r>
        </w:p>
      </w:sdtContent>
    </w:sdt>
    <w:sdt>
      <w:sdtPr>
        <w:id w:val="884226201"/>
        <w:placeholder>
          <w:docPart w:val="6275F074E1324E8FA644FEAAD604B588"/>
        </w:placeholder>
        <w:showingPlcHdr/>
      </w:sdtPr>
      <w:sdtContent>
        <w:p w:rsidR="00A509D5" w:rsidRDefault="00A509D5" w:rsidP="00A509D5">
          <w:r>
            <w:rPr>
              <w:rStyle w:val="PlaceholderText"/>
            </w:rPr>
            <w:t>Additional Project Experience</w:t>
          </w:r>
        </w:p>
      </w:sdtContent>
    </w:sdt>
    <w:p w:rsidR="00A509D5" w:rsidRDefault="00A509D5" w:rsidP="00A509D5"/>
    <w:p w:rsidR="00A509D5" w:rsidRDefault="003370B9" w:rsidP="00A509D5">
      <w:pPr>
        <w:ind w:left="720" w:hanging="720"/>
      </w:pPr>
      <w:r>
        <w:t>7</w:t>
      </w:r>
      <w:r w:rsidR="00A509D5">
        <w:t>.4</w:t>
      </w:r>
      <w:r w:rsidR="00A509D5">
        <w:tab/>
      </w:r>
      <w:r w:rsidR="00A509D5" w:rsidRPr="00A509D5">
        <w:t>For projects that include new facilities or capital investment, provide evidence that the bidder has the financial resources and financial strength to complete and operate the project as planned.</w:t>
      </w:r>
    </w:p>
    <w:sdt>
      <w:sdtPr>
        <w:id w:val="1862010960"/>
        <w:placeholder>
          <w:docPart w:val="371A3ED8747C45E780759E557D720041"/>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.5</w:t>
      </w:r>
      <w:r w:rsidR="00A509D5">
        <w:tab/>
      </w:r>
      <w:r w:rsidR="00A509D5" w:rsidRPr="00A509D5">
        <w:t xml:space="preserve">Provide complete copies of the most recent audited financial statement or annual report for each bidder for each of the past three years; including affiliates of the bidder (if audited statements are not available, reviewed or compiled statements are to be provided).  Also, </w:t>
      </w:r>
      <w:r w:rsidR="00A509D5" w:rsidRPr="00A509D5">
        <w:lastRenderedPageBreak/>
        <w:t>provide the credit ratings from Standard &amp; Poor’s and Moody’s (the senior unsecured long term debt rating or if not available, the corporate rating) of the bidder and any affiliates and partners.</w:t>
      </w:r>
    </w:p>
    <w:sdt>
      <w:sdtPr>
        <w:id w:val="-994259675"/>
        <w:placeholder>
          <w:docPart w:val="86E01BAE122A4497B7984ED03DA4ED24"/>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 w:rsidR="00A509D5" w:rsidRDefault="003370B9" w:rsidP="00A509D5">
      <w:pPr>
        <w:ind w:left="720" w:hanging="720"/>
      </w:pPr>
      <w:r>
        <w:t>7</w:t>
      </w:r>
      <w:r w:rsidR="00A509D5" w:rsidRPr="00A509D5">
        <w:t>.6</w:t>
      </w:r>
      <w:r w:rsidR="00A509D5" w:rsidRPr="00A509D5">
        <w:tab/>
        <w:t>Please also include a list of the board of directors, officers and trustees for the past three years and any persons who the bidder knows will become officers, board members or trustees.</w:t>
      </w:r>
    </w:p>
    <w:sdt>
      <w:sdtPr>
        <w:id w:val="1652256988"/>
        <w:placeholder>
          <w:docPart w:val="7A7A1821937940E888A765D8684E9EAD"/>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.7</w:t>
      </w:r>
      <w:r w:rsidR="00A509D5">
        <w:tab/>
      </w:r>
      <w:r w:rsidR="00A509D5" w:rsidRPr="00A509D5">
        <w:t>The bidder should demonstrate its ability (and/or the ability of its credit support provider) to provide the required security, including its plan for doing so.</w:t>
      </w:r>
    </w:p>
    <w:sdt>
      <w:sdtPr>
        <w:id w:val="523913888"/>
        <w:placeholder>
          <w:docPart w:val="E9D7577FE3DF473EB17881101C111DDE"/>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.8</w:t>
      </w:r>
      <w:r w:rsidR="00A509D5">
        <w:tab/>
      </w:r>
      <w:r w:rsidR="00A509D5" w:rsidRPr="00A509D5">
        <w:t>Provide a description of any current or recent credit issues/ credit rating downgrade events regarding the bidder or affiliate entities raised by rating agencies, banks, or accounting firms.</w:t>
      </w:r>
    </w:p>
    <w:sdt>
      <w:sdtPr>
        <w:id w:val="1174987984"/>
        <w:placeholder>
          <w:docPart w:val="E5A03F5EEFD442A785B7199EA0F479B7"/>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.9</w:t>
      </w:r>
      <w:r w:rsidR="00A509D5">
        <w:tab/>
      </w:r>
      <w:r w:rsidR="00A509D5" w:rsidRPr="00A509D5">
        <w:t>Describe the role of the Federal Production Tax Credit or Investment Tax Credit (or other incentives) on the financing of the project.</w:t>
      </w:r>
    </w:p>
    <w:sdt>
      <w:sdtPr>
        <w:id w:val="-2133552721"/>
        <w:placeholder>
          <w:docPart w:val="FB326AB33BB142FAB465B8D6E414CDFC"/>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.10</w:t>
      </w:r>
      <w:r w:rsidR="00A509D5">
        <w:tab/>
      </w:r>
      <w:r w:rsidR="00A509D5" w:rsidRPr="00A509D5">
        <w:t xml:space="preserve">Bidders must disclose any pending (currently or in the past three years) litigation or disputes related to projects developed, owned or managed by </w:t>
      </w:r>
      <w:r w:rsidR="00D40F7D">
        <w:t>b</w:t>
      </w:r>
      <w:r w:rsidR="00A509D5" w:rsidRPr="00A509D5">
        <w:t>idder or any of its affiliates in the United States, or related to any energy product sale agreement.</w:t>
      </w:r>
    </w:p>
    <w:sdt>
      <w:sdtPr>
        <w:id w:val="1687028080"/>
        <w:placeholder>
          <w:docPart w:val="D12C600D43D54B97852F50F431981871"/>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.11</w:t>
      </w:r>
      <w:r w:rsidR="00A509D5">
        <w:tab/>
      </w:r>
      <w:r w:rsidR="00A509D5" w:rsidRPr="00A509D5">
        <w:t>What is the expected operating life of the proposed project?  What is the depreciation period for all substantial physical aspects of the bid, including generation facilities, transmission lead lines to move power to the grid, transmission proposals, and mandatory and voluntary transmission system upgrades?</w:t>
      </w:r>
    </w:p>
    <w:sdt>
      <w:sdtPr>
        <w:id w:val="1738127238"/>
        <w:placeholder>
          <w:docPart w:val="71AD9823F789493A9165EE16657E8D65"/>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.12</w:t>
      </w:r>
      <w:r w:rsidR="00A509D5">
        <w:tab/>
      </w:r>
      <w:r w:rsidR="00A509D5" w:rsidRPr="00A509D5">
        <w:t>For projects that include new facilities or capital investment, has the bidder already obtained financing, or a commitment of financing, for the project?  If financing has not been obtained, explain how obtaining a long-term agreement as proposed will help you in obtaining financing for the proposed project, in obtaining more favorable terms for the financing of the proposed project, or in supporting the future capital investment.</w:t>
      </w:r>
    </w:p>
    <w:sdt>
      <w:sdtPr>
        <w:id w:val="887460054"/>
        <w:placeholder>
          <w:docPart w:val="BBBFF616D6E44FABB350AD4289CF692C"/>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.13</w:t>
      </w:r>
      <w:r w:rsidR="00A509D5">
        <w:tab/>
      </w:r>
      <w:r w:rsidR="00A509D5" w:rsidRPr="00A509D5">
        <w:t>State whether the bidder or its affiliates have executed agreements with respect to energy, RECs and/or capacity for the project (including any agreements that have been terminated) and provide information regarding the associated term and quantities, and whether bidder has been alleged to have defaulted under or breached any such agreement.</w:t>
      </w:r>
    </w:p>
    <w:sdt>
      <w:sdtPr>
        <w:id w:val="201053769"/>
        <w:placeholder>
          <w:docPart w:val="71B42E9408CD4AD2979403A0F23B78A7"/>
        </w:placeholder>
        <w:showingPlcHdr/>
      </w:sdtPr>
      <w:sdtContent>
        <w:p w:rsidR="00A509D5" w:rsidRDefault="00A509D5" w:rsidP="00A509D5">
          <w:r>
            <w:rPr>
              <w:rStyle w:val="PlaceholderText"/>
            </w:rPr>
            <w:t>Enter appropriate explanation in this space or reference applicable attachment(s)</w:t>
          </w:r>
        </w:p>
      </w:sdtContent>
    </w:sdt>
    <w:p w:rsidR="00A509D5" w:rsidRDefault="00A509D5" w:rsidP="00A509D5">
      <w:pPr>
        <w:ind w:left="720" w:hanging="720"/>
      </w:pPr>
    </w:p>
    <w:p w:rsidR="00A509D5" w:rsidRDefault="003370B9" w:rsidP="00A509D5">
      <w:pPr>
        <w:ind w:left="720" w:hanging="720"/>
      </w:pPr>
      <w:r>
        <w:t>7</w:t>
      </w:r>
      <w:r w:rsidR="00A509D5">
        <w:t>.14</w:t>
      </w:r>
      <w:r w:rsidR="00A509D5">
        <w:tab/>
      </w:r>
      <w:r w:rsidR="00A509D5" w:rsidRPr="00A509D5">
        <w:t xml:space="preserve">List all of the </w:t>
      </w:r>
      <w:r w:rsidR="00D40F7D">
        <w:t>b</w:t>
      </w:r>
      <w:r w:rsidR="00A509D5" w:rsidRPr="00A509D5">
        <w:t>idder’s affiliated entities and joint ventures transacting business in the energy sector.</w:t>
      </w:r>
    </w:p>
    <w:sdt>
      <w:sdtPr>
        <w:id w:val="-1339539560"/>
        <w:placeholder>
          <w:docPart w:val="E4E5EFA0F07E49A18C05E340E00975B3"/>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3370B9" w:rsidP="00A509D5">
      <w:pPr>
        <w:ind w:left="720" w:hanging="720"/>
      </w:pPr>
      <w:r>
        <w:t>7</w:t>
      </w:r>
      <w:r w:rsidR="00497DEB">
        <w:t>.15</w:t>
      </w:r>
      <w:r w:rsidR="00497DEB">
        <w:tab/>
      </w:r>
      <w:r w:rsidR="00497DEB" w:rsidRPr="00497DEB">
        <w:t xml:space="preserve">Has </w:t>
      </w:r>
      <w:r w:rsidR="00D40F7D">
        <w:t>b</w:t>
      </w:r>
      <w:r w:rsidR="00497DEB" w:rsidRPr="00497DEB">
        <w:t xml:space="preserve">idder, or any affiliate of </w:t>
      </w:r>
      <w:r w:rsidR="00D40F7D">
        <w:t>b</w:t>
      </w:r>
      <w:r w:rsidR="00497DEB" w:rsidRPr="00497DEB">
        <w:t>idder, in the last five years, (a) consented to the appointment of, or was taken in possession by, a receiver, trustee, custodian or liquidator of a substantial part of its assets, (b) filed a bankruptcy petition in any bankruptcy court proceeding, (c) answered, consented or sought relief under any bankruptcy or similar law or failed to obtain a dismissal of an involuntary petition, (d) admitted in writing of its inability to pay its debts when due, (e) made a general assignment for the benefit of creditors, (f) was the subject of an involuntary proceeding seeking to adjudicate that Party bankrupt or insolvent, (g) sought reorganization, arrangement, adjustment, or composition of it or its debt under any law relating to bankruptcy, insolvency or reorganization or relief of debtors?</w:t>
      </w:r>
    </w:p>
    <w:sdt>
      <w:sdtPr>
        <w:id w:val="-535042553"/>
        <w:placeholder>
          <w:docPart w:val="897C3640D31E4E55AD32E7FECD6A2371"/>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3370B9" w:rsidP="00A509D5">
      <w:pPr>
        <w:ind w:left="720" w:hanging="720"/>
      </w:pPr>
      <w:r>
        <w:t>7</w:t>
      </w:r>
      <w:r w:rsidR="00497DEB">
        <w:t>.16</w:t>
      </w:r>
      <w:r w:rsidR="00497DEB">
        <w:tab/>
      </w:r>
      <w:r w:rsidR="00497DEB" w:rsidRPr="00497DEB">
        <w:t xml:space="preserve">Briefly describe any known conflicts of interest between </w:t>
      </w:r>
      <w:r w:rsidR="00D40F7D">
        <w:t>b</w:t>
      </w:r>
      <w:r w:rsidR="00497DEB" w:rsidRPr="00497DEB">
        <w:t xml:space="preserve">idder or an affiliate of </w:t>
      </w:r>
      <w:r w:rsidR="00D40F7D">
        <w:t>b</w:t>
      </w:r>
      <w:r w:rsidR="00497DEB" w:rsidRPr="00497DEB">
        <w:t xml:space="preserve">idder and </w:t>
      </w:r>
      <w:r w:rsidR="00950597" w:rsidRPr="00950597">
        <w:t>The Narragansett Electric Company</w:t>
      </w:r>
      <w:r w:rsidR="00497DEB" w:rsidRPr="00497DEB">
        <w:t>, or any affiliates of the foregoing.</w:t>
      </w:r>
    </w:p>
    <w:sdt>
      <w:sdtPr>
        <w:id w:val="-923106773"/>
        <w:placeholder>
          <w:docPart w:val="5BCB286C9F1D42D0AED07B4253418B24"/>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3370B9" w:rsidP="00A509D5">
      <w:pPr>
        <w:ind w:left="720" w:hanging="720"/>
      </w:pPr>
      <w:r>
        <w:t>7</w:t>
      </w:r>
      <w:r w:rsidR="00497DEB">
        <w:t>.17</w:t>
      </w:r>
      <w:r w:rsidR="00497DEB">
        <w:tab/>
      </w:r>
      <w:r w:rsidR="00497DEB" w:rsidRPr="00497DEB">
        <w:t xml:space="preserve">Describe any litigation, disputes, claims or complaints involving the </w:t>
      </w:r>
      <w:r w:rsidR="00D40F7D">
        <w:t>b</w:t>
      </w:r>
      <w:r w:rsidR="00497DEB" w:rsidRPr="00497DEB">
        <w:t xml:space="preserve">idder or an affiliate of </w:t>
      </w:r>
      <w:r w:rsidR="00D40F7D">
        <w:t>b</w:t>
      </w:r>
      <w:r w:rsidR="00497DEB" w:rsidRPr="00497DEB">
        <w:t xml:space="preserve">idder, against </w:t>
      </w:r>
      <w:r w:rsidR="00950597" w:rsidRPr="00950597">
        <w:t>The Narragansett Electric Company</w:t>
      </w:r>
      <w:r w:rsidR="00497DEB" w:rsidRPr="00497DEB">
        <w:t xml:space="preserve"> or any affiliate of </w:t>
      </w:r>
      <w:r w:rsidR="00950597" w:rsidRPr="00950597">
        <w:t>The Narragansett Electric Company</w:t>
      </w:r>
      <w:r w:rsidR="00497DEB" w:rsidRPr="00497DEB">
        <w:t>.</w:t>
      </w:r>
    </w:p>
    <w:sdt>
      <w:sdtPr>
        <w:id w:val="-1186124783"/>
        <w:placeholder>
          <w:docPart w:val="8C83B5B7C8794BCBB756076CAE4C6B4B"/>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3370B9" w:rsidP="00A509D5">
      <w:pPr>
        <w:ind w:left="720" w:hanging="720"/>
      </w:pPr>
      <w:r>
        <w:t>7</w:t>
      </w:r>
      <w:r w:rsidR="00497DEB">
        <w:t>.18</w:t>
      </w:r>
      <w:r w:rsidR="00497DEB">
        <w:tab/>
      </w:r>
      <w:r w:rsidR="00497DEB" w:rsidRPr="00497DEB">
        <w:t xml:space="preserve">Describe any litigation, disputes, claims or complaints, or events of default or other failure to satisfy contract obligations, or failure to deliver products, involving </w:t>
      </w:r>
      <w:r w:rsidR="00D40F7D">
        <w:t>b</w:t>
      </w:r>
      <w:r w:rsidR="00497DEB" w:rsidRPr="00497DEB">
        <w:t xml:space="preserve">idder or an affiliate of </w:t>
      </w:r>
      <w:r w:rsidR="00D40F7D">
        <w:t>b</w:t>
      </w:r>
      <w:r w:rsidR="00497DEB" w:rsidRPr="00497DEB">
        <w:t>idder, and relating to the purchase or sale of energy, capacity or renewable energy certificates or products.</w:t>
      </w:r>
    </w:p>
    <w:sdt>
      <w:sdtPr>
        <w:id w:val="-635410071"/>
        <w:placeholder>
          <w:docPart w:val="09F68FFCD4DB495D801EACE3ACB203AD"/>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3370B9" w:rsidP="00A509D5">
      <w:pPr>
        <w:ind w:left="720" w:hanging="720"/>
      </w:pPr>
      <w:r>
        <w:t>7</w:t>
      </w:r>
      <w:r w:rsidR="00497DEB">
        <w:t>.19</w:t>
      </w:r>
      <w:r w:rsidR="00497DEB">
        <w:tab/>
      </w:r>
      <w:r w:rsidR="00497DEB" w:rsidRPr="00497DEB">
        <w:t xml:space="preserve">Confirm that </w:t>
      </w:r>
      <w:r w:rsidR="00D40F7D">
        <w:t>b</w:t>
      </w:r>
      <w:r w:rsidR="00497DEB" w:rsidRPr="00497DEB">
        <w:t xml:space="preserve">idder, and the directors, employees and agents of </w:t>
      </w:r>
      <w:r w:rsidR="00D40F7D">
        <w:t>b</w:t>
      </w:r>
      <w:r w:rsidR="00497DEB" w:rsidRPr="00497DEB">
        <w:t xml:space="preserve">idder and any affiliate of </w:t>
      </w:r>
      <w:r w:rsidR="00D40F7D">
        <w:t>b</w:t>
      </w:r>
      <w:r w:rsidR="00497DEB" w:rsidRPr="00497DEB">
        <w:t>idder are not currently under investigation by any governmental agency and have not in the last four years been convicted or found liable for any act prohibited by State or Federal law in any jurisdiction involving conspiracy, collusion or other impropriety with respect to bidding on any contract, or have been the subject of any debarment action (detail any exceptions).</w:t>
      </w:r>
    </w:p>
    <w:sdt>
      <w:sdtPr>
        <w:id w:val="1833172960"/>
        <w:placeholder>
          <w:docPart w:val="18DBB0B06D714F9D8BD9F2F753C9B01D"/>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3370B9" w:rsidP="00A509D5">
      <w:pPr>
        <w:ind w:left="720" w:hanging="720"/>
      </w:pPr>
      <w:r>
        <w:t>7</w:t>
      </w:r>
      <w:r w:rsidR="00497DEB">
        <w:t>.20</w:t>
      </w:r>
      <w:r w:rsidR="00497DEB">
        <w:tab/>
      </w:r>
      <w:r w:rsidR="00497DEB" w:rsidRPr="00497DEB">
        <w:t xml:space="preserve">Identify all regulatory and other approvals needed by </w:t>
      </w:r>
      <w:r w:rsidR="00D40F7D">
        <w:t>b</w:t>
      </w:r>
      <w:r w:rsidR="00497DEB" w:rsidRPr="00497DEB">
        <w:t>idder to execute a binding sale agreement.</w:t>
      </w:r>
    </w:p>
    <w:sdt>
      <w:sdtPr>
        <w:id w:val="347840443"/>
        <w:placeholder>
          <w:docPart w:val="500A31ADBAC64E3298D2962A0384F9CC"/>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A509D5">
      <w:pPr>
        <w:ind w:left="720" w:hanging="720"/>
      </w:pPr>
    </w:p>
    <w:p w:rsidR="00497DEB" w:rsidRDefault="003370B9" w:rsidP="00497DEB">
      <w:pPr>
        <w:ind w:left="720" w:hanging="720"/>
      </w:pPr>
      <w:r>
        <w:t>7</w:t>
      </w:r>
      <w:r w:rsidR="00497DEB">
        <w:t>.21</w:t>
      </w:r>
      <w:r w:rsidR="00497DEB">
        <w:tab/>
        <w:t xml:space="preserve">Describe and document any and all direct and indirect affiliations and affiliate relationships, financial or otherwise in the past three years between the bidder and </w:t>
      </w:r>
      <w:r w:rsidR="00950597" w:rsidRPr="00950597">
        <w:t>The Narragansett Electric Company</w:t>
      </w:r>
      <w:r w:rsidR="00497DEB">
        <w:t xml:space="preserve"> and </w:t>
      </w:r>
      <w:r w:rsidR="00950597">
        <w:t xml:space="preserve">its </w:t>
      </w:r>
      <w:r w:rsidR="00497DEB">
        <w:t xml:space="preserve">affiliates, including all relationships in which </w:t>
      </w:r>
      <w:r w:rsidR="00950597" w:rsidRPr="00950597">
        <w:t>The Narragansett Electric Company</w:t>
      </w:r>
      <w:r w:rsidR="00497DEB">
        <w:t xml:space="preserve"> has a financial or voting interest (direct or indirect) in the bidder or the bidder’s proposed project.  These relationships include: </w:t>
      </w:r>
    </w:p>
    <w:p w:rsidR="00497DEB" w:rsidRDefault="00497DEB" w:rsidP="00497DEB">
      <w:pPr>
        <w:ind w:left="1440" w:hanging="720"/>
      </w:pPr>
      <w:r>
        <w:t>•</w:t>
      </w:r>
      <w:r>
        <w:tab/>
        <w:t>Corporate or other joint arrangements, joint ventures, joint operations whether control exists or not;</w:t>
      </w:r>
    </w:p>
    <w:p w:rsidR="00497DEB" w:rsidRDefault="00497DEB" w:rsidP="00497DEB">
      <w:pPr>
        <w:ind w:left="720"/>
      </w:pPr>
      <w:r>
        <w:t>•</w:t>
      </w:r>
      <w:r>
        <w:tab/>
        <w:t>Minority ownership (50% or less investee);</w:t>
      </w:r>
    </w:p>
    <w:p w:rsidR="00497DEB" w:rsidRDefault="00497DEB" w:rsidP="00497DEB">
      <w:pPr>
        <w:ind w:left="720"/>
      </w:pPr>
      <w:r>
        <w:t>•</w:t>
      </w:r>
      <w:r>
        <w:tab/>
        <w:t>Joint development agreements;</w:t>
      </w:r>
    </w:p>
    <w:p w:rsidR="00497DEB" w:rsidRDefault="00497DEB" w:rsidP="00497DEB">
      <w:pPr>
        <w:ind w:left="720"/>
      </w:pPr>
      <w:r>
        <w:t>•</w:t>
      </w:r>
      <w:r>
        <w:tab/>
        <w:t xml:space="preserve">Operating segments that are consolidated as part of the financial reporting </w:t>
      </w:r>
      <w:r w:rsidR="00790E37">
        <w:t>process;</w:t>
      </w:r>
    </w:p>
    <w:p w:rsidR="00497DEB" w:rsidRDefault="00497DEB" w:rsidP="00497DEB">
      <w:pPr>
        <w:ind w:left="720"/>
      </w:pPr>
      <w:r>
        <w:t>•</w:t>
      </w:r>
      <w:r>
        <w:tab/>
        <w:t>Related parties with common ownership;</w:t>
      </w:r>
    </w:p>
    <w:p w:rsidR="00497DEB" w:rsidRDefault="00497DEB" w:rsidP="00497DEB">
      <w:pPr>
        <w:ind w:left="720"/>
      </w:pPr>
      <w:r>
        <w:t>•</w:t>
      </w:r>
      <w:r>
        <w:tab/>
        <w:t>Credit, debenture, and financing arrangements, whether a convertible equity feature is present or not;</w:t>
      </w:r>
    </w:p>
    <w:p w:rsidR="00497DEB" w:rsidRDefault="00497DEB" w:rsidP="00497DEB">
      <w:pPr>
        <w:ind w:left="720"/>
      </w:pPr>
      <w:r>
        <w:t>•</w:t>
      </w:r>
      <w:r>
        <w:tab/>
        <w:t>Wholly owned subsidiaries; and</w:t>
      </w:r>
    </w:p>
    <w:p w:rsidR="00497DEB" w:rsidRDefault="00497DEB" w:rsidP="00497DEB">
      <w:pPr>
        <w:ind w:left="720"/>
      </w:pPr>
      <w:r>
        <w:lastRenderedPageBreak/>
        <w:t>•</w:t>
      </w:r>
      <w:r>
        <w:tab/>
        <w:t xml:space="preserve">Commercial (including real property) relationships with </w:t>
      </w:r>
      <w:r w:rsidR="00950597" w:rsidRPr="00950597">
        <w:t>The Narragansett Electric Company</w:t>
      </w:r>
      <w:r>
        <w:t>.</w:t>
      </w:r>
    </w:p>
    <w:sdt>
      <w:sdtPr>
        <w:id w:val="-1184274632"/>
        <w:placeholder>
          <w:docPart w:val="D7857B0A4E9841F39DB42D5EB8F57BF5"/>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
        <w:br w:type="page"/>
      </w:r>
    </w:p>
    <w:p w:rsidR="00497DEB" w:rsidRDefault="00497DEB" w:rsidP="00497DEB">
      <w:pPr>
        <w:pStyle w:val="Heading2"/>
      </w:pPr>
      <w:r>
        <w:lastRenderedPageBreak/>
        <w:t xml:space="preserve">section </w:t>
      </w:r>
      <w:r w:rsidR="00C92045">
        <w:t xml:space="preserve">8 </w:t>
      </w:r>
      <w:r>
        <w:t>of appendix b to the rfp</w:t>
      </w:r>
      <w:r>
        <w:br/>
        <w:t>siting, interconnection, and deliverability</w:t>
      </w:r>
    </w:p>
    <w:p w:rsidR="00497DEB" w:rsidRDefault="00497DEB" w:rsidP="00497DEB">
      <w:r>
        <w:t>This section of the proposal addresses project location, siting, real property rights and interconnection issues.  Bidders should ensure that the threshold criteria outlined in Section 2.2</w:t>
      </w:r>
      <w:r w:rsidR="00C92045">
        <w:t>.3</w:t>
      </w:r>
      <w:r>
        <w:t xml:space="preserve"> of the RFP are verified in their responses.</w:t>
      </w:r>
    </w:p>
    <w:p w:rsidR="00497DEB" w:rsidRDefault="003370B9" w:rsidP="00497DEB">
      <w:pPr>
        <w:ind w:left="720" w:hanging="720"/>
      </w:pPr>
      <w:r>
        <w:t>8</w:t>
      </w:r>
      <w:r w:rsidR="00497DEB">
        <w:t>.1</w:t>
      </w:r>
      <w:r w:rsidR="00497DEB">
        <w:tab/>
        <w:t>Provide a site plan including a map of the site that clearly identifies the location of the Eligible Facility site, the assumed right-of-way width, the total acreage for Eligible Facilities, the anticipated interconnection point, and the relationship of the site to other local infrastructure, including transmission facilities, roadways, and water sources.  In addition to providing the required map, provide a site layout plan which illustrates the location of all major equipment and facilities on the site.</w:t>
      </w:r>
    </w:p>
    <w:p w:rsidR="00497DEB" w:rsidRDefault="00497DEB" w:rsidP="00497DEB">
      <w:pPr>
        <w:ind w:left="720" w:hanging="720"/>
      </w:pPr>
      <w:r>
        <w:tab/>
        <w:t xml:space="preserve">Site plan included? </w:t>
      </w:r>
      <w:r>
        <w:tab/>
        <w:t>Yes</w:t>
      </w:r>
      <w:sdt>
        <w:sdtPr>
          <w:id w:val="1991449551"/>
          <w14:checkbox>
            <w14:checked w14:val="0"/>
            <w14:checkedState w14:val="2612" w14:font="MS Gothic"/>
            <w14:uncheckedState w14:val="2610" w14:font="MS Gothic"/>
          </w14:checkbox>
        </w:sdtPr>
        <w:sdtContent>
          <w:r>
            <w:rPr>
              <w:rFonts w:ascii="MS Gothic" w:eastAsia="MS Gothic" w:hAnsi="MS Gothic" w:hint="eastAsia"/>
            </w:rPr>
            <w:t>☐</w:t>
          </w:r>
        </w:sdtContent>
      </w:sdt>
      <w:r>
        <w:tab/>
        <w:t>No</w:t>
      </w:r>
      <w:sdt>
        <w:sdtPr>
          <w:id w:val="508335342"/>
          <w14:checkbox>
            <w14:checked w14:val="0"/>
            <w14:checkedState w14:val="2612" w14:font="MS Gothic"/>
            <w14:uncheckedState w14:val="2610" w14:font="MS Gothic"/>
          </w14:checkbox>
        </w:sdtPr>
        <w:sdtContent>
          <w:r>
            <w:rPr>
              <w:rFonts w:ascii="MS Gothic" w:eastAsia="MS Gothic" w:hAnsi="MS Gothic" w:hint="eastAsia"/>
            </w:rPr>
            <w:t>☐</w:t>
          </w:r>
        </w:sdtContent>
      </w:sdt>
      <w:r>
        <w:tab/>
      </w:r>
      <w:proofErr w:type="gramStart"/>
      <w:r>
        <w:t>If</w:t>
      </w:r>
      <w:proofErr w:type="gramEnd"/>
      <w:r>
        <w:t xml:space="preserve"> not, please explain:</w:t>
      </w:r>
    </w:p>
    <w:sdt>
      <w:sdtPr>
        <w:id w:val="1469239137"/>
        <w:placeholder>
          <w:docPart w:val="4DB5DDD8E5414968A12DD98AA69AB6D0"/>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720" w:hanging="720"/>
      </w:pPr>
    </w:p>
    <w:p w:rsidR="00497DEB" w:rsidRDefault="003370B9" w:rsidP="00497DEB">
      <w:pPr>
        <w:ind w:left="720" w:hanging="720"/>
      </w:pPr>
      <w:r>
        <w:t>8</w:t>
      </w:r>
      <w:r w:rsidR="00497DEB">
        <w:t>.2</w:t>
      </w:r>
      <w:r w:rsidR="00497DEB">
        <w:tab/>
        <w:t>Identify any real property rights (e.g., fee-owned parcels, rights-of-way, development rights or easements or leases) that provide the right to use the Eligible Facility site, including, for Eligible Facilities, and any rights of way needed for interconnection.</w:t>
      </w:r>
    </w:p>
    <w:p w:rsidR="00497DEB" w:rsidRDefault="00497DEB" w:rsidP="00497DEB">
      <w:pPr>
        <w:ind w:left="1440" w:hanging="720"/>
      </w:pPr>
      <w:r>
        <w:t>i.</w:t>
      </w:r>
      <w:r>
        <w:tab/>
        <w:t>Does the project have a right to use the Eligible Facility site for the entire proposed term of the PPA or tariff (e.g., by virtue of ownership or land development rights obtained from the owner)?</w:t>
      </w:r>
    </w:p>
    <w:p w:rsidR="00497DEB" w:rsidRDefault="00497DEB" w:rsidP="00497DEB">
      <w:pPr>
        <w:ind w:left="1440" w:hanging="720"/>
      </w:pPr>
      <w:r>
        <w:t>Yes</w:t>
      </w:r>
      <w:sdt>
        <w:sdtPr>
          <w:id w:val="285008277"/>
          <w14:checkbox>
            <w14:checked w14:val="0"/>
            <w14:checkedState w14:val="2612" w14:font="MS Gothic"/>
            <w14:uncheckedState w14:val="2610" w14:font="MS Gothic"/>
          </w14:checkbox>
        </w:sdtPr>
        <w:sdtContent>
          <w:r>
            <w:rPr>
              <w:rFonts w:ascii="MS Gothic" w:eastAsia="MS Gothic" w:hAnsi="MS Gothic" w:hint="eastAsia"/>
            </w:rPr>
            <w:t>☐</w:t>
          </w:r>
        </w:sdtContent>
      </w:sdt>
      <w:r>
        <w:tab/>
        <w:t>No</w:t>
      </w:r>
      <w:sdt>
        <w:sdtPr>
          <w:id w:val="-2115979095"/>
          <w14:checkbox>
            <w14:checked w14:val="0"/>
            <w14:checkedState w14:val="2612" w14:font="MS Gothic"/>
            <w14:uncheckedState w14:val="2610" w14:font="MS Gothic"/>
          </w14:checkbox>
        </w:sdtPr>
        <w:sdtContent>
          <w:r>
            <w:rPr>
              <w:rFonts w:ascii="MS Gothic" w:eastAsia="MS Gothic" w:hAnsi="MS Gothic" w:hint="eastAsia"/>
            </w:rPr>
            <w:t>☐</w:t>
          </w:r>
        </w:sdtContent>
      </w:sdt>
      <w:r>
        <w:tab/>
      </w:r>
      <w:proofErr w:type="gramStart"/>
      <w:r>
        <w:t>If</w:t>
      </w:r>
      <w:proofErr w:type="gramEnd"/>
      <w:r>
        <w:t xml:space="preserve"> not, please explain:</w:t>
      </w:r>
    </w:p>
    <w:sdt>
      <w:sdtPr>
        <w:id w:val="269515841"/>
        <w:placeholder>
          <w:docPart w:val="310CE6360A43407DBC734FDC80C543B0"/>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ii.</w:t>
      </w:r>
      <w:r w:rsidRPr="00497DEB">
        <w:tab/>
        <w:t xml:space="preserve">If so, please detail the </w:t>
      </w:r>
      <w:r w:rsidR="00D40F7D">
        <w:t>b</w:t>
      </w:r>
      <w:r w:rsidRPr="00497DEB">
        <w:t>idder’s rights to control the Eligible Facility site control.</w:t>
      </w:r>
    </w:p>
    <w:sdt>
      <w:sdtPr>
        <w:id w:val="-2022999606"/>
        <w:placeholder>
          <w:docPart w:val="29730E2351E94F76B9FF702EDA779555"/>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iii.</w:t>
      </w:r>
      <w:r w:rsidRPr="00497DEB">
        <w:tab/>
        <w:t>Describe the status of acquisition of real property rights, any options in place for the exercise of these rights and describe the plan for securing the necessary real property rights, including the proposed timeline.  Include these plans and the timeline in the overall project timeline.</w:t>
      </w:r>
    </w:p>
    <w:sdt>
      <w:sdtPr>
        <w:id w:val="1159497750"/>
        <w:placeholder>
          <w:docPart w:val="F64E53A6C20E4228B38F9C6877FE15B4"/>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497DEB">
      <w:pPr>
        <w:ind w:left="1440" w:hanging="720"/>
      </w:pPr>
      <w:r w:rsidRPr="00497DEB">
        <w:t>iv.</w:t>
      </w:r>
      <w:r w:rsidRPr="00497DEB">
        <w:tab/>
        <w:t>Identify any joint use of existing or proposed real property rights</w:t>
      </w:r>
    </w:p>
    <w:sdt>
      <w:sdtPr>
        <w:id w:val="-1776155352"/>
        <w:placeholder>
          <w:docPart w:val="EE76C7558BF04CBB988C7E0B2CC98D4E"/>
        </w:placeholder>
        <w:showingPlcHdr/>
      </w:sdtPr>
      <w:sdtContent>
        <w:p w:rsidR="00497DEB" w:rsidRDefault="00497DEB" w:rsidP="00497DEB">
          <w:r>
            <w:rPr>
              <w:rStyle w:val="PlaceholderText"/>
            </w:rPr>
            <w:t>Enter appropriate explanation in this space or reference applicable attachment(s)</w:t>
          </w:r>
        </w:p>
      </w:sdtContent>
    </w:sdt>
    <w:p w:rsidR="00497DEB" w:rsidRDefault="00497DEB" w:rsidP="00497DEB"/>
    <w:p w:rsidR="00497DEB" w:rsidRDefault="003370B9" w:rsidP="00497DEB">
      <w:pPr>
        <w:ind w:left="720" w:hanging="720"/>
      </w:pPr>
      <w:r>
        <w:t>8</w:t>
      </w:r>
      <w:r w:rsidR="00497DEB">
        <w:t>.3</w:t>
      </w:r>
      <w:r w:rsidR="00497DEB">
        <w:tab/>
      </w:r>
      <w:r w:rsidR="00497DEB" w:rsidRPr="00497DEB">
        <w:t xml:space="preserve">Provide evidence that the Eligible Facility site is properly zoned or permitted.  If the Eligible Facility site is not currently zoned or permitted properly, identify present and required </w:t>
      </w:r>
      <w:r w:rsidR="00497DEB" w:rsidRPr="00497DEB">
        <w:lastRenderedPageBreak/>
        <w:t>zoning and/or land use designations and permits and provide a permitting plan and timeline to secure the necessary approvals.</w:t>
      </w:r>
    </w:p>
    <w:p w:rsidR="00497DEB" w:rsidRDefault="00497DEB" w:rsidP="00497DEB">
      <w:pPr>
        <w:ind w:left="720" w:hanging="720"/>
      </w:pPr>
      <w:r>
        <w:tab/>
        <w:t>Detail the zoning and permitting issues:</w:t>
      </w:r>
    </w:p>
    <w:p w:rsidR="00497DEB" w:rsidRDefault="00497DEB" w:rsidP="00497DEB">
      <w:r>
        <w:tab/>
      </w:r>
      <w:sdt>
        <w:sdtPr>
          <w:id w:val="1380514804"/>
          <w:placeholder>
            <w:docPart w:val="7A9EE2EBC9154C0E830F36472CEFF32D"/>
          </w:placeholder>
          <w:showingPlcHdr/>
        </w:sdtPr>
        <w:sdtContent>
          <w:r>
            <w:rPr>
              <w:rStyle w:val="PlaceholderText"/>
            </w:rPr>
            <w:t>Enter appropriate explanation in this space or reference applicable attachment(s)</w:t>
          </w:r>
        </w:sdtContent>
      </w:sdt>
    </w:p>
    <w:p w:rsidR="00497DEB" w:rsidRDefault="00497DEB" w:rsidP="00497DEB">
      <w:pPr>
        <w:ind w:left="720" w:hanging="720"/>
      </w:pPr>
      <w:r>
        <w:tab/>
        <w:t>Permitting plan and timeline:</w:t>
      </w:r>
    </w:p>
    <w:p w:rsidR="00497DEB" w:rsidRDefault="0096485D" w:rsidP="00497DEB">
      <w:pPr>
        <w:ind w:left="720"/>
      </w:pPr>
      <w:sdt>
        <w:sdtPr>
          <w:id w:val="635383310"/>
          <w:placeholder>
            <w:docPart w:val="502C45571E80465880593CA3B6120FD5"/>
          </w:placeholder>
          <w:showingPlcHdr/>
        </w:sdtPr>
        <w:sdtContent>
          <w:r w:rsidR="00497DEB">
            <w:rPr>
              <w:rStyle w:val="PlaceholderText"/>
            </w:rPr>
            <w:t>Enter appropriate explanation in this space or reference applicable attachment(s)</w:t>
          </w:r>
        </w:sdtContent>
      </w:sdt>
    </w:p>
    <w:p w:rsidR="00497DEB" w:rsidRDefault="00497DEB" w:rsidP="00497DEB">
      <w:pPr>
        <w:ind w:left="720"/>
      </w:pPr>
      <w:r>
        <w:t xml:space="preserve">Start Date: </w:t>
      </w:r>
      <w:sdt>
        <w:sdtPr>
          <w:id w:val="-395819004"/>
          <w:placeholder>
            <w:docPart w:val="C9B5D34538DC4A7488A43ECB218B75B5"/>
          </w:placeholder>
          <w:showingPlcHdr/>
        </w:sdtPr>
        <w:sdtContent>
          <w:r>
            <w:t xml:space="preserve">                </w:t>
          </w:r>
        </w:sdtContent>
      </w:sdt>
      <w:r>
        <w:tab/>
      </w:r>
      <w:r>
        <w:tab/>
        <w:t>End Date:</w:t>
      </w:r>
      <w:r w:rsidRPr="00497DEB">
        <w:t xml:space="preserve"> </w:t>
      </w:r>
      <w:sdt>
        <w:sdtPr>
          <w:id w:val="-1353949004"/>
          <w:placeholder>
            <w:docPart w:val="A2C89EB2954D489DB84943CA7248386B"/>
          </w:placeholder>
          <w:showingPlcHdr/>
        </w:sdtPr>
        <w:sdtContent>
          <w:r>
            <w:t xml:space="preserve">                </w:t>
          </w:r>
        </w:sdtContent>
      </w:sdt>
    </w:p>
    <w:p w:rsidR="00497DEB" w:rsidRDefault="00497DEB" w:rsidP="00497DEB"/>
    <w:p w:rsidR="00497DEB" w:rsidRDefault="003370B9" w:rsidP="00497DEB">
      <w:pPr>
        <w:ind w:left="720" w:hanging="720"/>
      </w:pPr>
      <w:r>
        <w:t>8</w:t>
      </w:r>
      <w:r w:rsidR="00497DEB">
        <w:t>.4</w:t>
      </w:r>
      <w:r w:rsidR="00497DEB">
        <w:tab/>
      </w:r>
      <w:r w:rsidR="00497DEB" w:rsidRPr="00497DEB">
        <w:t>Provide a description of the area surrounding the Eligible Facility site, including a description of the local zoning, flood plain information, existing land use and setting (woodlands, grasslands, agriculture, other).</w:t>
      </w:r>
    </w:p>
    <w:sdt>
      <w:sdtPr>
        <w:id w:val="-59480727"/>
        <w:placeholder>
          <w:docPart w:val="8FD3E653271A41299CCA0F76BCDA130D"/>
        </w:placeholder>
        <w:showingPlcHdr/>
      </w:sdtPr>
      <w:sdtContent>
        <w:p w:rsidR="00497DEB" w:rsidRDefault="00497DEB" w:rsidP="00497DEB">
          <w:r>
            <w:rPr>
              <w:rStyle w:val="PlaceholderText"/>
            </w:rPr>
            <w:t>Enter appropriate explanation in this space or reference applicable attachment(s)</w:t>
          </w:r>
        </w:p>
      </w:sdtContent>
    </w:sdt>
    <w:p w:rsidR="00764F3A" w:rsidRDefault="00764F3A" w:rsidP="00497DEB">
      <w:pPr>
        <w:ind w:left="720" w:hanging="720"/>
      </w:pPr>
    </w:p>
    <w:p w:rsidR="00497DEB" w:rsidRDefault="003370B9" w:rsidP="00497DEB">
      <w:pPr>
        <w:ind w:left="720" w:hanging="720"/>
      </w:pPr>
      <w:r>
        <w:t>8</w:t>
      </w:r>
      <w:r w:rsidR="00DA6DA1">
        <w:t>.5</w:t>
      </w:r>
      <w:r w:rsidR="00DA6DA1">
        <w:tab/>
      </w:r>
      <w:r w:rsidR="00DA6DA1" w:rsidRPr="00DA6DA1">
        <w:t xml:space="preserve">For Eligible Facilities, describe and provide a map of the proposed interconnection that includes the path from the generation site to the ISO New England Inc. (“ISO-NE”) Pool Transmission Facilities (“PTF”).  Describe how the bidder plans to gain interconnection path site control.  </w:t>
      </w:r>
    </w:p>
    <w:p w:rsidR="00DA6DA1" w:rsidRDefault="00DA6DA1" w:rsidP="00497DEB">
      <w:pPr>
        <w:ind w:left="720" w:hanging="720"/>
      </w:pPr>
      <w:r>
        <w:tab/>
        <w:t>Interconnection map included?</w:t>
      </w:r>
      <w:r>
        <w:tab/>
        <w:t>Yes</w:t>
      </w:r>
      <w:proofErr w:type="gramStart"/>
      <w:r>
        <w:t>:</w:t>
      </w:r>
      <w:proofErr w:type="gramEnd"/>
      <w:sdt>
        <w:sdtPr>
          <w:id w:val="1495984760"/>
          <w14:checkbox>
            <w14:checked w14:val="0"/>
            <w14:checkedState w14:val="2612" w14:font="MS Gothic"/>
            <w14:uncheckedState w14:val="2610" w14:font="MS Gothic"/>
          </w14:checkbox>
        </w:sdtPr>
        <w:sdtContent>
          <w:r>
            <w:rPr>
              <w:rFonts w:ascii="MS Gothic" w:eastAsia="MS Gothic" w:hAnsi="MS Gothic" w:hint="eastAsia"/>
            </w:rPr>
            <w:t>☐</w:t>
          </w:r>
        </w:sdtContent>
      </w:sdt>
      <w:r>
        <w:tab/>
        <w:t xml:space="preserve">No: </w:t>
      </w:r>
      <w:sdt>
        <w:sdtPr>
          <w:id w:val="-6760798"/>
          <w14:checkbox>
            <w14:checked w14:val="0"/>
            <w14:checkedState w14:val="2612" w14:font="MS Gothic"/>
            <w14:uncheckedState w14:val="2610" w14:font="MS Gothic"/>
          </w14:checkbox>
        </w:sdtPr>
        <w:sdtContent>
          <w:r>
            <w:rPr>
              <w:rFonts w:ascii="MS Gothic" w:eastAsia="MS Gothic" w:hAnsi="MS Gothic" w:hint="eastAsia"/>
            </w:rPr>
            <w:t>☐</w:t>
          </w:r>
        </w:sdtContent>
      </w:sdt>
      <w:r>
        <w:tab/>
        <w:t>if not, please explain:</w:t>
      </w:r>
    </w:p>
    <w:sdt>
      <w:sdtPr>
        <w:id w:val="-496965174"/>
        <w:placeholder>
          <w:docPart w:val="B5043272B9334D0CAA701D5C84C1736B"/>
        </w:placeholder>
        <w:showingPlcHdr/>
      </w:sdtPr>
      <w:sdtContent>
        <w:p w:rsidR="00DA6DA1" w:rsidRDefault="00DA6DA1" w:rsidP="00764F3A">
          <w:pPr>
            <w:ind w:firstLine="720"/>
          </w:pPr>
          <w:r>
            <w:rPr>
              <w:rStyle w:val="PlaceholderText"/>
            </w:rPr>
            <w:t>Enter appropriate explanation in this space or reference applicable attachment(s)</w:t>
          </w:r>
        </w:p>
      </w:sdtContent>
    </w:sdt>
    <w:p w:rsidR="00DA6DA1" w:rsidRDefault="00764F3A" w:rsidP="00497DEB">
      <w:pPr>
        <w:ind w:left="720" w:hanging="720"/>
      </w:pPr>
      <w:r>
        <w:tab/>
        <w:t>Interconnection site control plan:</w:t>
      </w:r>
    </w:p>
    <w:p w:rsidR="00764F3A" w:rsidRDefault="0096485D" w:rsidP="00764F3A">
      <w:pPr>
        <w:ind w:firstLine="720"/>
      </w:pPr>
      <w:sdt>
        <w:sdtPr>
          <w:id w:val="939259517"/>
          <w:placeholder>
            <w:docPart w:val="29E79E8637AB44B7B79E0F2FB3B9423E"/>
          </w:placeholder>
          <w:showingPlcHdr/>
        </w:sdtPr>
        <w:sdtContent>
          <w:r w:rsidR="00764F3A">
            <w:rPr>
              <w:rStyle w:val="PlaceholderText"/>
            </w:rPr>
            <w:t>Enter appropriate explanation in this space or reference applicable attachment(s)</w:t>
          </w:r>
        </w:sdtContent>
      </w:sdt>
    </w:p>
    <w:p w:rsidR="00764F3A" w:rsidRDefault="00764F3A" w:rsidP="00497DEB">
      <w:pPr>
        <w:ind w:left="720" w:hanging="720"/>
      </w:pPr>
    </w:p>
    <w:p w:rsidR="00764F3A" w:rsidRDefault="003370B9" w:rsidP="00497DEB">
      <w:pPr>
        <w:ind w:left="720" w:hanging="720"/>
      </w:pPr>
      <w:r>
        <w:t>8</w:t>
      </w:r>
      <w:r w:rsidR="00764F3A">
        <w:t>.6</w:t>
      </w:r>
      <w:r w:rsidR="00764F3A">
        <w:tab/>
      </w:r>
      <w:r w:rsidR="00764F3A" w:rsidRPr="00764F3A">
        <w:t>Please describe the status of any planned interconnection to the grid.  Has the bidder made a valid interconnection request to ISO-NE, the applicable New England Transmission Owner, or any neighboring control areas, to interconnect at the Capacity Capability Interconnection Standard?  Have any studies been completed by ISO-NE or the applicable Transmission or Distribution Owner?  If multiple interconnection requests have been made, please specify all such active requests which have not been superseded by subsequent requests and information regarding the status of each</w:t>
      </w:r>
      <w:r w:rsidR="00790E37" w:rsidRPr="00764F3A">
        <w:t>.</w:t>
      </w:r>
      <w:r w:rsidR="00764F3A" w:rsidRPr="00764F3A">
        <w:t xml:space="preserve">  Provide copies of any requests made and studies completed.  Describe how such studies and information support the costs assumed in preparing your bid and the associated timeline proposed.</w:t>
      </w:r>
    </w:p>
    <w:sdt>
      <w:sdtPr>
        <w:id w:val="1897922275"/>
        <w:placeholder>
          <w:docPart w:val="45ECB215CD7C4B7F9D0A3F2FE47E2B10"/>
        </w:placeholder>
        <w:showingPlcHdr/>
      </w:sdtPr>
      <w:sdtContent>
        <w:p w:rsidR="00764F3A" w:rsidRDefault="00764F3A" w:rsidP="00764F3A">
          <w:r>
            <w:rPr>
              <w:rStyle w:val="PlaceholderText"/>
            </w:rPr>
            <w:t>Enter appropriate explanation in this space or reference applicable attachment(s)</w:t>
          </w:r>
        </w:p>
      </w:sdtContent>
    </w:sdt>
    <w:p w:rsidR="00764F3A" w:rsidRDefault="00764F3A" w:rsidP="00497DEB">
      <w:pPr>
        <w:ind w:left="720" w:hanging="720"/>
      </w:pPr>
    </w:p>
    <w:p w:rsidR="00764F3A" w:rsidRDefault="003370B9" w:rsidP="00497DEB">
      <w:pPr>
        <w:ind w:left="720" w:hanging="720"/>
      </w:pPr>
      <w:r>
        <w:lastRenderedPageBreak/>
        <w:t>8</w:t>
      </w:r>
      <w:r w:rsidR="00764F3A">
        <w:t>.7</w:t>
      </w:r>
      <w:r w:rsidR="00764F3A">
        <w:tab/>
      </w:r>
      <w:r w:rsidR="00764F3A" w:rsidRPr="00764F3A">
        <w:t>Describe the Project’s electrical system performance and its impact to the reliability of the New England Transmission system</w:t>
      </w:r>
      <w:proofErr w:type="gramStart"/>
      <w:r w:rsidR="00764F3A" w:rsidRPr="00764F3A">
        <w:t>..</w:t>
      </w:r>
      <w:proofErr w:type="gramEnd"/>
      <w:r w:rsidR="00764F3A" w:rsidRPr="00764F3A">
        <w:t xml:space="preserve"> Provide the status of any interconnection studies already underway with ISO-NE and/or the transmission owner.  Provide a copy of any studies completed to date.  Provide a copy of an interconnection agreement, if any, executed by the bidder with respect to the proposed project.  If an interconnection agreement has not been executed, please provide the steps that need to be completed before an interconnection agreement can be executed and the associated timeline.</w:t>
      </w:r>
    </w:p>
    <w:p w:rsidR="00764F3A" w:rsidRDefault="00764F3A" w:rsidP="00497DEB">
      <w:pPr>
        <w:ind w:left="720" w:hanging="720"/>
      </w:pPr>
      <w:r>
        <w:tab/>
        <w:t>Performance and its impact:</w:t>
      </w:r>
    </w:p>
    <w:p w:rsidR="00764F3A" w:rsidRDefault="00764F3A" w:rsidP="00764F3A">
      <w:r>
        <w:tab/>
      </w:r>
      <w:sdt>
        <w:sdtPr>
          <w:id w:val="1069457289"/>
          <w:placeholder>
            <w:docPart w:val="88F16CE953DE49F6A49F18F1E5104C99"/>
          </w:placeholder>
          <w:showingPlcHdr/>
        </w:sdtPr>
        <w:sdtContent>
          <w:r>
            <w:rPr>
              <w:rStyle w:val="PlaceholderText"/>
            </w:rPr>
            <w:t>Enter appropriate explanation in this space or reference applicable attachment(s)</w:t>
          </w:r>
        </w:sdtContent>
      </w:sdt>
    </w:p>
    <w:p w:rsidR="00764F3A" w:rsidRDefault="00764F3A" w:rsidP="00497DEB">
      <w:pPr>
        <w:ind w:left="720" w:hanging="720"/>
      </w:pPr>
      <w:r>
        <w:tab/>
        <w:t>Attachments:</w:t>
      </w:r>
    </w:p>
    <w:p w:rsidR="00764F3A" w:rsidRDefault="00764F3A" w:rsidP="00497DEB">
      <w:pPr>
        <w:ind w:left="720" w:hanging="720"/>
      </w:pPr>
      <w:r>
        <w:tab/>
      </w:r>
      <w:r>
        <w:tab/>
        <w:t>Copy of completed studies attached:</w:t>
      </w:r>
      <w:r>
        <w:tab/>
      </w:r>
      <w:sdt>
        <w:sdtPr>
          <w:id w:val="32155476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proofErr w:type="gramStart"/>
      <w:r>
        <w:t>If</w:t>
      </w:r>
      <w:proofErr w:type="gramEnd"/>
      <w:r>
        <w:t xml:space="preserve"> none, please explain:</w:t>
      </w:r>
    </w:p>
    <w:p w:rsidR="00764F3A" w:rsidRDefault="00764F3A" w:rsidP="00497DEB">
      <w:pPr>
        <w:ind w:left="720" w:hanging="720"/>
      </w:pPr>
      <w:r>
        <w:tab/>
      </w:r>
      <w:sdt>
        <w:sdtPr>
          <w:id w:val="1999457917"/>
          <w:placeholder>
            <w:docPart w:val="00CC0157616C47FABAF1BDC4971BD1D9"/>
          </w:placeholder>
          <w:showingPlcHdr/>
        </w:sdtPr>
        <w:sdtContent>
          <w:r>
            <w:rPr>
              <w:rStyle w:val="PlaceholderText"/>
            </w:rPr>
            <w:t>Enter appropriate explanation in this space or reference applicable attachment(s)</w:t>
          </w:r>
        </w:sdtContent>
      </w:sdt>
    </w:p>
    <w:p w:rsidR="00764F3A" w:rsidRDefault="00764F3A" w:rsidP="00764F3A">
      <w:pPr>
        <w:ind w:left="1440"/>
      </w:pPr>
      <w:r>
        <w:t xml:space="preserve">Copy of Interconnection Agreement attached: </w:t>
      </w:r>
      <w:sdt>
        <w:sdtPr>
          <w:id w:val="709002715"/>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w:t>
      </w:r>
      <w:proofErr w:type="gramStart"/>
      <w:r>
        <w:t>If</w:t>
      </w:r>
      <w:proofErr w:type="gramEnd"/>
      <w:r>
        <w:t xml:space="preserve"> none, please explain:</w:t>
      </w:r>
    </w:p>
    <w:p w:rsidR="00764F3A" w:rsidRDefault="0096485D" w:rsidP="00764F3A">
      <w:pPr>
        <w:ind w:firstLine="720"/>
      </w:pPr>
      <w:sdt>
        <w:sdtPr>
          <w:id w:val="-1909447086"/>
          <w:placeholder>
            <w:docPart w:val="F8907D6D105640A8AFF9DE90384B96DA"/>
          </w:placeholder>
          <w:showingPlcHdr/>
        </w:sdtPr>
        <w:sdtContent>
          <w:r w:rsidR="00764F3A">
            <w:rPr>
              <w:rStyle w:val="PlaceholderText"/>
            </w:rPr>
            <w:t>Enter appropriate explanation in this space or reference applicable attachment(s)</w:t>
          </w:r>
        </w:sdtContent>
      </w:sdt>
    </w:p>
    <w:p w:rsidR="00764F3A" w:rsidRDefault="00764F3A" w:rsidP="00764F3A"/>
    <w:p w:rsidR="00764F3A" w:rsidRDefault="003370B9" w:rsidP="00764F3A">
      <w:pPr>
        <w:ind w:left="720" w:hanging="720"/>
      </w:pPr>
      <w:r>
        <w:t>8</w:t>
      </w:r>
      <w:r w:rsidR="00764F3A">
        <w:t>.8</w:t>
      </w:r>
      <w:r w:rsidR="00764F3A">
        <w:tab/>
      </w:r>
      <w:r w:rsidR="00764F3A" w:rsidRPr="00764F3A">
        <w:t>Projects that do not have I.3.9 approval from ISO-NE must include technical reports or system impact studies that approximate the ISO-NE interconnection process, including but not limited to clear documentation of study technical and cost assumptions, reasoning, and justification of such assumptions.   All studies must assume the project will interconnect using the Capacity Capability Interconnection Standard, must use the current ISO-NE interconnection process (including network impact scenarios from multiple projects interconnecting), and must also detail any assumptions with respect to projects ahead of the proposed project in the ISO-NE interconnection queue and any assumptions as to changes to the transmission system that differ from the current ISO-NE Regional System Plan.  Please include a scenario analysis that shows how changes in the project interconnection queue could impact interconnection costs.</w:t>
      </w:r>
    </w:p>
    <w:p w:rsidR="00764F3A" w:rsidRDefault="0096485D" w:rsidP="00764F3A">
      <w:pPr>
        <w:ind w:left="720" w:hanging="720"/>
      </w:pPr>
      <w:sdt>
        <w:sdtPr>
          <w:id w:val="-1997949647"/>
          <w:placeholder>
            <w:docPart w:val="3BB9CE17C26849F3B5E988C6C79A8475"/>
          </w:placeholder>
          <w:showingPlcHdr/>
        </w:sdtPr>
        <w:sdtContent>
          <w:r w:rsidR="00764F3A">
            <w:rPr>
              <w:rStyle w:val="PlaceholderText"/>
            </w:rPr>
            <w:t>Enter appropriate explanation in this space or reference applicable attachment(s)</w:t>
          </w:r>
        </w:sdtContent>
      </w:sdt>
      <w:r w:rsidR="00764F3A">
        <w:tab/>
      </w:r>
    </w:p>
    <w:p w:rsidR="00764F3A" w:rsidRDefault="003370B9" w:rsidP="00764F3A">
      <w:pPr>
        <w:ind w:left="720" w:hanging="720"/>
      </w:pPr>
      <w:r>
        <w:t>8</w:t>
      </w:r>
      <w:r w:rsidR="00764F3A">
        <w:t>.9</w:t>
      </w:r>
      <w:r w:rsidR="00764F3A">
        <w:tab/>
      </w:r>
      <w:r w:rsidR="00764F3A" w:rsidRPr="00764F3A">
        <w:t xml:space="preserve">To the extent that you provide an alternative interconnection scenario based on ISO-proposed interconnection process changes, you must also include studies using the proposed ISO-NE-proposed process.  Any such studies must be accompanied with clear documentation of study technical and cost assumptions, reasoning, and justification of such assumptions. </w:t>
      </w:r>
    </w:p>
    <w:p w:rsidR="00764F3A" w:rsidRDefault="0096485D" w:rsidP="00764F3A">
      <w:pPr>
        <w:ind w:left="720" w:hanging="720"/>
      </w:pPr>
      <w:sdt>
        <w:sdtPr>
          <w:id w:val="-687593546"/>
          <w:placeholder>
            <w:docPart w:val="6593BA6762D14ECAB391967F20CA4464"/>
          </w:placeholder>
          <w:showingPlcHdr/>
        </w:sdtPr>
        <w:sdtContent>
          <w:r w:rsidR="00764F3A">
            <w:rPr>
              <w:rStyle w:val="PlaceholderText"/>
            </w:rPr>
            <w:t>Enter appropriate explanation in this space or reference applicable attachment(s)</w:t>
          </w:r>
        </w:sdtContent>
      </w:sdt>
    </w:p>
    <w:p w:rsidR="00764F3A" w:rsidRDefault="003370B9" w:rsidP="00764F3A">
      <w:pPr>
        <w:ind w:left="720" w:hanging="720"/>
      </w:pPr>
      <w:r>
        <w:t>8</w:t>
      </w:r>
      <w:r w:rsidR="00764F3A">
        <w:t>.10</w:t>
      </w:r>
      <w:r w:rsidR="00764F3A">
        <w:tab/>
      </w:r>
      <w:r w:rsidR="00764F3A" w:rsidRPr="00764F3A">
        <w:t>Provide the electrical models of all energy resources supporting the proposed project in accordance with the filing requirements of the ISO-NE Tariff Schedule 22 and 23.</w:t>
      </w:r>
    </w:p>
    <w:p w:rsidR="00764F3A" w:rsidRDefault="00764F3A" w:rsidP="00764F3A">
      <w:pPr>
        <w:ind w:firstLine="720"/>
      </w:pPr>
      <w:r>
        <w:t xml:space="preserve">Electrical models attached: </w:t>
      </w:r>
      <w:sdt>
        <w:sdtPr>
          <w:id w:val="809064943"/>
          <w14:checkbox>
            <w14:checked w14:val="0"/>
            <w14:checkedState w14:val="2612" w14:font="MS Gothic"/>
            <w14:uncheckedState w14:val="2610" w14:font="MS Gothic"/>
          </w14:checkbox>
        </w:sdtPr>
        <w:sdtContent>
          <w:r>
            <w:rPr>
              <w:rFonts w:ascii="MS Gothic" w:eastAsia="MS Gothic" w:hAnsi="MS Gothic" w:hint="eastAsia"/>
            </w:rPr>
            <w:t>☐</w:t>
          </w:r>
        </w:sdtContent>
      </w:sdt>
      <w:r>
        <w:tab/>
      </w:r>
      <w:proofErr w:type="gramStart"/>
      <w:r>
        <w:t>If</w:t>
      </w:r>
      <w:proofErr w:type="gramEnd"/>
      <w:r>
        <w:t xml:space="preserve"> none, please explain:</w:t>
      </w:r>
    </w:p>
    <w:p w:rsidR="00764F3A" w:rsidRDefault="0096485D" w:rsidP="00764F3A">
      <w:pPr>
        <w:ind w:left="720"/>
      </w:pPr>
      <w:sdt>
        <w:sdtPr>
          <w:id w:val="1745833345"/>
          <w:placeholder>
            <w:docPart w:val="FAF6C5274D8E4E77B220D607BD855372"/>
          </w:placeholder>
          <w:showingPlcHdr/>
        </w:sdtPr>
        <w:sdtContent>
          <w:r w:rsidR="00764F3A">
            <w:rPr>
              <w:rStyle w:val="PlaceholderText"/>
            </w:rPr>
            <w:t>Enter appropriate explanation in this space or reference applicable attachment(s)</w:t>
          </w:r>
        </w:sdtContent>
      </w:sdt>
    </w:p>
    <w:p w:rsidR="00764F3A" w:rsidRDefault="00764F3A" w:rsidP="00764F3A"/>
    <w:p w:rsidR="00764F3A" w:rsidRDefault="003370B9" w:rsidP="00764F3A">
      <w:pPr>
        <w:ind w:left="720" w:hanging="720"/>
      </w:pPr>
      <w:r>
        <w:t>8</w:t>
      </w:r>
      <w:r w:rsidR="00764F3A">
        <w:t>.11</w:t>
      </w:r>
      <w:r w:rsidR="00764F3A">
        <w:tab/>
      </w:r>
      <w:r w:rsidR="00764F3A" w:rsidRPr="00764F3A">
        <w:t>Provide a copy of an electrical one-line diagram showing the interconnection facilities and the relevant facilities of the transmission and/or distribution provider.</w:t>
      </w:r>
    </w:p>
    <w:p w:rsidR="00764F3A" w:rsidRDefault="00764F3A" w:rsidP="00764F3A">
      <w:pPr>
        <w:ind w:left="720" w:hanging="720"/>
      </w:pPr>
      <w:r>
        <w:tab/>
        <w:t xml:space="preserve">Electrical one-line diagram attached: </w:t>
      </w:r>
      <w:sdt>
        <w:sdtPr>
          <w:id w:val="1473253889"/>
          <w14:checkbox>
            <w14:checked w14:val="0"/>
            <w14:checkedState w14:val="2612" w14:font="MS Gothic"/>
            <w14:uncheckedState w14:val="2610" w14:font="MS Gothic"/>
          </w14:checkbox>
        </w:sdtPr>
        <w:sdtContent>
          <w:r>
            <w:rPr>
              <w:rFonts w:ascii="MS Gothic" w:eastAsia="MS Gothic" w:hAnsi="MS Gothic" w:hint="eastAsia"/>
            </w:rPr>
            <w:t>☐</w:t>
          </w:r>
        </w:sdtContent>
      </w:sdt>
      <w:r>
        <w:tab/>
      </w:r>
      <w:proofErr w:type="gramStart"/>
      <w:r>
        <w:t>If</w:t>
      </w:r>
      <w:proofErr w:type="gramEnd"/>
      <w:r>
        <w:t xml:space="preserve"> none, please explain:</w:t>
      </w:r>
    </w:p>
    <w:p w:rsidR="00764F3A" w:rsidRDefault="00764F3A" w:rsidP="00764F3A">
      <w:pPr>
        <w:ind w:left="720" w:hanging="720"/>
      </w:pPr>
      <w:r>
        <w:tab/>
      </w:r>
      <w:sdt>
        <w:sdtPr>
          <w:id w:val="-420796346"/>
          <w:placeholder>
            <w:docPart w:val="5C95A742CA7441CBBFC85B53463B9C18"/>
          </w:placeholder>
          <w:showingPlcHdr/>
        </w:sdtPr>
        <w:sdtContent>
          <w:r>
            <w:rPr>
              <w:rStyle w:val="PlaceholderText"/>
            </w:rPr>
            <w:t>Enter appropriate explanation in this space or reference applicable attachment(s)</w:t>
          </w:r>
        </w:sdtContent>
      </w:sdt>
    </w:p>
    <w:p w:rsidR="00764F3A" w:rsidRDefault="00764F3A" w:rsidP="00764F3A">
      <w:pPr>
        <w:ind w:left="720" w:hanging="720"/>
      </w:pPr>
    </w:p>
    <w:p w:rsidR="00764F3A" w:rsidRDefault="003370B9" w:rsidP="00764F3A">
      <w:pPr>
        <w:ind w:left="720" w:hanging="720"/>
      </w:pPr>
      <w:r>
        <w:t>8</w:t>
      </w:r>
      <w:r w:rsidR="00764F3A">
        <w:t>.12</w:t>
      </w:r>
      <w:r w:rsidR="00764F3A">
        <w:tab/>
        <w:t xml:space="preserve">Incremental data requirements for Projects that include Transmission facilities; </w:t>
      </w:r>
    </w:p>
    <w:p w:rsidR="00764F3A" w:rsidRDefault="00764F3A" w:rsidP="00764F3A">
      <w:pPr>
        <w:ind w:left="720"/>
      </w:pPr>
      <w:r>
        <w:t xml:space="preserve">1. IDV file(s) in PSSE v32 format modeling only the new/modified Transmission components of the project: </w:t>
      </w:r>
      <w:sdt>
        <w:sdtPr>
          <w:id w:val="1716841769"/>
          <w14:checkbox>
            <w14:checked w14:val="0"/>
            <w14:checkedState w14:val="2612" w14:font="MS Gothic"/>
            <w14:uncheckedState w14:val="2610" w14:font="MS Gothic"/>
          </w14:checkbox>
        </w:sdtPr>
        <w:sdtContent>
          <w:r>
            <w:rPr>
              <w:rFonts w:ascii="MS Gothic" w:eastAsia="MS Gothic" w:hAnsi="MS Gothic" w:hint="eastAsia"/>
            </w:rPr>
            <w:t>☐</w:t>
          </w:r>
        </w:sdtContent>
      </w:sdt>
      <w:r>
        <w:tab/>
      </w:r>
      <w:proofErr w:type="gramStart"/>
      <w:r>
        <w:t>If</w:t>
      </w:r>
      <w:proofErr w:type="gramEnd"/>
      <w:r>
        <w:t xml:space="preserve"> none, please explain:</w:t>
      </w:r>
    </w:p>
    <w:p w:rsidR="00764F3A" w:rsidRDefault="0096485D" w:rsidP="00764F3A">
      <w:pPr>
        <w:ind w:left="720"/>
      </w:pPr>
      <w:sdt>
        <w:sdtPr>
          <w:id w:val="-822047016"/>
          <w:placeholder>
            <w:docPart w:val="EAF3F8479CF14016955A017A50CC5542"/>
          </w:placeholder>
          <w:showingPlcHdr/>
        </w:sdtPr>
        <w:sdtContent>
          <w:r w:rsidR="00764F3A">
            <w:rPr>
              <w:rStyle w:val="PlaceholderText"/>
            </w:rPr>
            <w:t>Enter appropriate explanation in this space or reference applicable attachment(s)</w:t>
          </w:r>
        </w:sdtContent>
      </w:sdt>
    </w:p>
    <w:p w:rsidR="00764F3A" w:rsidRDefault="00764F3A" w:rsidP="00764F3A">
      <w:r>
        <w:tab/>
        <w:t xml:space="preserve">If the </w:t>
      </w:r>
      <w:r w:rsidR="00D40F7D">
        <w:t>b</w:t>
      </w:r>
      <w:r>
        <w:t xml:space="preserve">idder does not use PSSE, provide in text format necessary modeling data as follows: </w:t>
      </w:r>
    </w:p>
    <w:p w:rsidR="00764F3A" w:rsidRDefault="00764F3A" w:rsidP="00D362B8">
      <w:pPr>
        <w:pStyle w:val="ListParagraph"/>
        <w:numPr>
          <w:ilvl w:val="0"/>
          <w:numId w:val="2"/>
        </w:numPr>
        <w:spacing w:after="0" w:line="240" w:lineRule="auto"/>
      </w:pPr>
      <w:r>
        <w:t xml:space="preserve">Line Data: </w:t>
      </w:r>
    </w:p>
    <w:p w:rsidR="00764F3A" w:rsidRDefault="00764F3A" w:rsidP="00764F3A">
      <w:pPr>
        <w:ind w:firstLine="720"/>
      </w:pPr>
      <w:r>
        <w:t>Voltage</w:t>
      </w:r>
      <w:r>
        <w:tab/>
        <w:t xml:space="preserve"> </w:t>
      </w:r>
      <w:sdt>
        <w:sdtPr>
          <w:id w:val="-1444767752"/>
          <w:placeholder>
            <w:docPart w:val="45F3653A31BE4AB4979009F2A2E10405"/>
          </w:placeholder>
          <w:showingPlcHdr/>
        </w:sdtPr>
        <w:sdtContent>
          <w:r>
            <w:t xml:space="preserve">               </w:t>
          </w:r>
        </w:sdtContent>
      </w:sdt>
      <w:r>
        <w:tab/>
        <w:t xml:space="preserve"> </w:t>
      </w:r>
      <w:r>
        <w:tab/>
        <w:t xml:space="preserve">Thermal Ratings </w:t>
      </w:r>
      <w:sdt>
        <w:sdtPr>
          <w:id w:val="1624491796"/>
          <w:placeholder>
            <w:docPart w:val="779BB3A6477E432F9C31272FFA495E95"/>
          </w:placeholder>
          <w:showingPlcHdr/>
        </w:sdtPr>
        <w:sdtContent>
          <w:r>
            <w:t xml:space="preserve">               </w:t>
          </w:r>
        </w:sdtContent>
      </w:sdt>
      <w:r>
        <w:t xml:space="preserve"> </w:t>
      </w:r>
    </w:p>
    <w:p w:rsidR="00D362B8" w:rsidRDefault="00764F3A" w:rsidP="00764F3A">
      <w:pPr>
        <w:ind w:firstLine="720"/>
      </w:pPr>
      <w:r>
        <w:t xml:space="preserve">Impedances (r, X and B) </w:t>
      </w:r>
      <w:sdt>
        <w:sdtPr>
          <w:id w:val="-1639482964"/>
          <w:placeholder>
            <w:docPart w:val="4206557B3744480E9DCB47A8194B52AC"/>
          </w:placeholder>
          <w:showingPlcHdr/>
        </w:sdtPr>
        <w:sdtContent>
          <w:r>
            <w:t xml:space="preserve">               </w:t>
          </w:r>
        </w:sdtContent>
      </w:sdt>
      <w:r>
        <w:tab/>
      </w:r>
    </w:p>
    <w:p w:rsidR="00D362B8" w:rsidRDefault="00764F3A" w:rsidP="00D362B8">
      <w:pPr>
        <w:spacing w:after="0" w:line="240" w:lineRule="auto"/>
        <w:ind w:firstLine="720"/>
      </w:pPr>
      <w:r>
        <w:t>Line Length</w:t>
      </w:r>
      <w:r w:rsidR="00D362B8">
        <w:t>:</w:t>
      </w:r>
      <w:r w:rsidR="00D362B8">
        <w:tab/>
      </w:r>
      <w:r>
        <w:t xml:space="preserve"> from </w:t>
      </w:r>
      <w:sdt>
        <w:sdtPr>
          <w:id w:val="-1125765615"/>
          <w:placeholder>
            <w:docPart w:val="27D238AF62CE465FB28566A7CD38FA9A"/>
          </w:placeholder>
          <w:showingPlcHdr/>
        </w:sdtPr>
        <w:sdtContent>
          <w:r w:rsidR="00D362B8">
            <w:t xml:space="preserve">               </w:t>
          </w:r>
        </w:sdtContent>
      </w:sdt>
      <w:r w:rsidR="00D362B8">
        <w:tab/>
      </w:r>
      <w:r w:rsidR="00D362B8">
        <w:tab/>
        <w:t>to</w:t>
      </w:r>
      <w:sdt>
        <w:sdtPr>
          <w:id w:val="-1088070255"/>
          <w:placeholder>
            <w:docPart w:val="B11C48835840418F8676165AFEBE6B45"/>
          </w:placeholder>
          <w:showingPlcHdr/>
        </w:sdtPr>
        <w:sdtContent>
          <w:r w:rsidR="00D362B8">
            <w:t xml:space="preserve">               </w:t>
          </w:r>
        </w:sdtContent>
      </w:sdt>
      <w:r w:rsidR="00D362B8">
        <w:tab/>
      </w:r>
    </w:p>
    <w:p w:rsidR="00764F3A" w:rsidRDefault="00D362B8" w:rsidP="00D362B8">
      <w:pPr>
        <w:spacing w:line="276" w:lineRule="auto"/>
        <w:ind w:firstLine="720"/>
      </w:pPr>
      <w:r>
        <w:t>(</w:t>
      </w:r>
      <w:proofErr w:type="gramStart"/>
      <w:r w:rsidR="00764F3A">
        <w:t>bus</w:t>
      </w:r>
      <w:proofErr w:type="gramEnd"/>
      <w:r w:rsidR="00764F3A">
        <w:t xml:space="preserve"> numbers and names</w:t>
      </w:r>
      <w:r>
        <w:t>)</w:t>
      </w:r>
    </w:p>
    <w:p w:rsidR="00D362B8" w:rsidRDefault="0096485D" w:rsidP="00D362B8">
      <w:pPr>
        <w:spacing w:line="276" w:lineRule="auto"/>
        <w:ind w:firstLine="720"/>
      </w:pPr>
      <w:sdt>
        <w:sdtPr>
          <w:id w:val="-979758949"/>
          <w:placeholder>
            <w:docPart w:val="76EC2C4D4DB449C6A0B75309BE90AB3A"/>
          </w:placeholder>
          <w:showingPlcHdr/>
        </w:sdt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t xml:space="preserve">Transformer data (including Phase shifting transformers if applicable): </w:t>
      </w:r>
    </w:p>
    <w:p w:rsidR="00D362B8" w:rsidRDefault="00D362B8" w:rsidP="00D362B8">
      <w:pPr>
        <w:pStyle w:val="ListParagraph"/>
        <w:spacing w:line="276" w:lineRule="auto"/>
        <w:ind w:left="1080"/>
        <w:contextualSpacing w:val="0"/>
      </w:pPr>
      <w:r w:rsidRPr="00D362B8">
        <w:t>Terminal Voltages</w:t>
      </w:r>
      <w:r>
        <w:tab/>
      </w:r>
      <w:sdt>
        <w:sdtPr>
          <w:id w:val="-534661628"/>
          <w:placeholder>
            <w:docPart w:val="B3ABD9D23F7F418494DCC26550C74B9A"/>
          </w:placeholder>
          <w:showingPlcHdr/>
        </w:sdtPr>
        <w:sdtContent>
          <w:r>
            <w:t xml:space="preserve">               </w:t>
          </w:r>
        </w:sdtContent>
      </w:sdt>
      <w:r>
        <w:tab/>
      </w:r>
      <w:r w:rsidRPr="00D362B8">
        <w:t>Thermal Ratings</w:t>
      </w:r>
      <w:r>
        <w:t xml:space="preserve"> </w:t>
      </w:r>
      <w:sdt>
        <w:sdtPr>
          <w:id w:val="1816754730"/>
          <w:placeholder>
            <w:docPart w:val="27D09E2F8F2C468DBFC53905AC983AF6"/>
          </w:placeholder>
          <w:showingPlcHdr/>
        </w:sdtPr>
        <w:sdtContent>
          <w:r>
            <w:t xml:space="preserve">               </w:t>
          </w:r>
        </w:sdtContent>
      </w:sdt>
    </w:p>
    <w:p w:rsidR="00D362B8" w:rsidRDefault="00D362B8" w:rsidP="00D362B8">
      <w:pPr>
        <w:pStyle w:val="ListParagraph"/>
        <w:spacing w:line="276" w:lineRule="auto"/>
        <w:ind w:left="1080"/>
        <w:contextualSpacing w:val="0"/>
      </w:pPr>
      <w:r w:rsidRPr="00D362B8">
        <w:t>Impedance</w:t>
      </w:r>
      <w:r>
        <w:t xml:space="preserve"> </w:t>
      </w:r>
      <w:sdt>
        <w:sdtPr>
          <w:id w:val="64147467"/>
          <w:placeholder>
            <w:docPart w:val="91E3545F96634013A4C23492C32E959C"/>
          </w:placeholder>
          <w:showingPlcHdr/>
        </w:sdtPr>
        <w:sdtContent>
          <w:r>
            <w:t xml:space="preserve">               </w:t>
          </w:r>
        </w:sdtContent>
      </w:sdt>
      <w:r w:rsidRPr="00D362B8">
        <w:t xml:space="preserve"> </w:t>
      </w:r>
    </w:p>
    <w:p w:rsidR="00D362B8" w:rsidRDefault="00D362B8" w:rsidP="00D362B8">
      <w:pPr>
        <w:pStyle w:val="ListParagraph"/>
        <w:spacing w:line="276" w:lineRule="auto"/>
        <w:ind w:left="1080"/>
      </w:pPr>
      <w:r w:rsidRPr="00D362B8">
        <w:t xml:space="preserve">From </w:t>
      </w:r>
      <w:sdt>
        <w:sdtPr>
          <w:id w:val="-746254280"/>
          <w:placeholder>
            <w:docPart w:val="D3AFE2F32C684CEEA99BB08DCECF534A"/>
          </w:placeholder>
          <w:showingPlcHdr/>
        </w:sdtPr>
        <w:sdtContent>
          <w:r>
            <w:t xml:space="preserve">               </w:t>
          </w:r>
        </w:sdtContent>
      </w:sdt>
      <w:r>
        <w:tab/>
        <w:t>To</w:t>
      </w:r>
      <w:r w:rsidRPr="00D362B8">
        <w:t xml:space="preserve"> </w:t>
      </w:r>
      <w:sdt>
        <w:sdtPr>
          <w:id w:val="1738130212"/>
          <w:placeholder>
            <w:docPart w:val="9F48A3B2808F4BD79681F68BED1D7A2B"/>
          </w:placeholder>
          <w:showingPlcHdr/>
        </w:sdtPr>
        <w:sdtContent>
          <w:r>
            <w:t xml:space="preserve">               </w:t>
          </w:r>
        </w:sdtContent>
      </w:sdt>
      <w:r>
        <w:tab/>
      </w:r>
      <w:r>
        <w:tab/>
      </w:r>
    </w:p>
    <w:p w:rsidR="00D362B8" w:rsidRDefault="00D362B8" w:rsidP="00D362B8">
      <w:pPr>
        <w:pStyle w:val="ListParagraph"/>
        <w:spacing w:line="276" w:lineRule="auto"/>
        <w:ind w:left="1080"/>
      </w:pPr>
      <w:r>
        <w:t>(</w:t>
      </w:r>
      <w:proofErr w:type="gramStart"/>
      <w:r w:rsidRPr="00D362B8">
        <w:t>bus</w:t>
      </w:r>
      <w:proofErr w:type="gramEnd"/>
      <w:r w:rsidRPr="00D362B8">
        <w:t xml:space="preserve"> numbers and names</w:t>
      </w:r>
      <w:r>
        <w:t>)</w:t>
      </w:r>
    </w:p>
    <w:p w:rsidR="00D362B8" w:rsidRDefault="0096485D" w:rsidP="00D362B8">
      <w:pPr>
        <w:spacing w:line="276" w:lineRule="auto"/>
        <w:ind w:firstLine="720"/>
      </w:pPr>
      <w:sdt>
        <w:sdtPr>
          <w:id w:val="1303576390"/>
          <w:placeholder>
            <w:docPart w:val="88F4B4BB6BA94E2DBB9095340D08EB78"/>
          </w:placeholder>
          <w:showingPlcHdr/>
        </w:sdt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t>Reactive compensation models as necessary</w:t>
      </w:r>
    </w:p>
    <w:p w:rsidR="00D362B8" w:rsidRDefault="0096485D" w:rsidP="00D362B8">
      <w:pPr>
        <w:spacing w:line="276" w:lineRule="auto"/>
        <w:ind w:firstLine="720"/>
      </w:pPr>
      <w:sdt>
        <w:sdtPr>
          <w:id w:val="280777175"/>
          <w:placeholder>
            <w:docPart w:val="A40161AB4A45481296107F3EE4801DA4"/>
          </w:placeholder>
          <w:showingPlcHdr/>
        </w:sdtPr>
        <w:sdtContent>
          <w:r w:rsidR="00D362B8">
            <w:rPr>
              <w:rStyle w:val="PlaceholderText"/>
            </w:rPr>
            <w:t>Enter appropriate explanation in this space or reference applicable attachment(s)</w:t>
          </w:r>
        </w:sdtContent>
      </w:sdt>
    </w:p>
    <w:p w:rsidR="00D362B8" w:rsidRDefault="00D362B8" w:rsidP="00D362B8">
      <w:pPr>
        <w:pStyle w:val="ListParagraph"/>
        <w:numPr>
          <w:ilvl w:val="0"/>
          <w:numId w:val="1"/>
        </w:numPr>
        <w:spacing w:line="276" w:lineRule="auto"/>
      </w:pPr>
      <w:r w:rsidRPr="00D362B8">
        <w:t>Other changes to the model that would occur due to a Project such as terminal changes for lines/transformer/generator leads/loads etc.</w:t>
      </w:r>
    </w:p>
    <w:p w:rsidR="00D362B8" w:rsidRDefault="0096485D" w:rsidP="00D362B8">
      <w:pPr>
        <w:spacing w:after="0" w:line="240" w:lineRule="auto"/>
        <w:ind w:firstLine="720"/>
      </w:pPr>
      <w:sdt>
        <w:sdtPr>
          <w:id w:val="1216857600"/>
          <w:placeholder>
            <w:docPart w:val="D2818F2D767E457AA6F5B9F1760AF090"/>
          </w:placeholder>
          <w:showingPlcHdr/>
        </w:sdtPr>
        <w:sdtContent>
          <w:r w:rsidR="00D362B8">
            <w:rPr>
              <w:rStyle w:val="PlaceholderText"/>
            </w:rPr>
            <w:t>Enter appropriate explanation in this space or reference applicable attachment(s)</w:t>
          </w:r>
        </w:sdtContent>
      </w:sdt>
    </w:p>
    <w:p w:rsidR="00D362B8" w:rsidRDefault="00D362B8" w:rsidP="00D362B8">
      <w:pPr>
        <w:spacing w:after="0" w:line="240" w:lineRule="auto"/>
      </w:pPr>
    </w:p>
    <w:p w:rsidR="00D362B8" w:rsidRDefault="00D362B8" w:rsidP="00D362B8">
      <w:pPr>
        <w:spacing w:line="276" w:lineRule="auto"/>
        <w:ind w:left="720" w:hanging="720"/>
      </w:pPr>
    </w:p>
    <w:p w:rsidR="00D362B8" w:rsidRDefault="003370B9" w:rsidP="00D362B8">
      <w:pPr>
        <w:spacing w:line="276" w:lineRule="auto"/>
        <w:ind w:left="720" w:hanging="720"/>
      </w:pPr>
      <w:r>
        <w:lastRenderedPageBreak/>
        <w:t>8</w:t>
      </w:r>
      <w:r w:rsidR="00D362B8">
        <w:t>.</w:t>
      </w:r>
      <w:r w:rsidR="007728D4">
        <w:t>13</w:t>
      </w:r>
      <w:r w:rsidR="00D362B8">
        <w:tab/>
      </w:r>
      <w:r w:rsidR="00D362B8" w:rsidRPr="00D362B8">
        <w:t xml:space="preserve">Please detail with supporting information and studies (as available) that the energy contemplated in your proposal is able to be delivered to </w:t>
      </w:r>
      <w:r w:rsidR="00950597" w:rsidRPr="00950597">
        <w:t>The Narragansett Electric Company</w:t>
      </w:r>
      <w:r w:rsidR="00D362B8" w:rsidRPr="00D362B8">
        <w:t xml:space="preserve"> without material constraint or curtailment.</w:t>
      </w:r>
    </w:p>
    <w:p w:rsidR="00D362B8" w:rsidRDefault="0096485D" w:rsidP="00D362B8">
      <w:pPr>
        <w:spacing w:line="276" w:lineRule="auto"/>
        <w:ind w:left="720" w:hanging="720"/>
      </w:pPr>
      <w:sdt>
        <w:sdtPr>
          <w:id w:val="1431467836"/>
          <w:placeholder>
            <w:docPart w:val="E3856A2CD65747D690D3A8CD14554FEF"/>
          </w:placeholder>
          <w:showingPlcHdr/>
        </w:sdtPr>
        <w:sdtContent>
          <w:r w:rsidR="00D362B8">
            <w:rPr>
              <w:rStyle w:val="PlaceholderText"/>
            </w:rPr>
            <w:t>Enter appropriate explanation in this space or reference applicable attachment(s)</w:t>
          </w:r>
        </w:sdtContent>
      </w:sdt>
    </w:p>
    <w:p w:rsidR="00D362B8" w:rsidRDefault="00D362B8" w:rsidP="00D362B8">
      <w:pPr>
        <w:spacing w:line="276" w:lineRule="auto"/>
        <w:ind w:left="720" w:hanging="720"/>
      </w:pPr>
    </w:p>
    <w:p w:rsidR="00D362B8" w:rsidRDefault="003370B9" w:rsidP="00D362B8">
      <w:pPr>
        <w:spacing w:line="276" w:lineRule="auto"/>
        <w:ind w:left="720" w:hanging="720"/>
      </w:pPr>
      <w:r>
        <w:t>8</w:t>
      </w:r>
      <w:r w:rsidR="00D362B8">
        <w:t>.</w:t>
      </w:r>
      <w:r w:rsidR="007728D4">
        <w:t>14</w:t>
      </w:r>
      <w:r w:rsidR="00D362B8">
        <w:tab/>
      </w:r>
      <w:r w:rsidR="00D362B8" w:rsidRPr="00D362B8">
        <w:t>Please provide sufficient information and documentation to demonstrate that the proposed point of delivery into ISO-NE, along with their proposed interconnection and transmission upgrades including any transmission upgrades beyond the point of interconnection, is sufficient to ensure full dispatch of the proposal’s Energy Generation profile.</w:t>
      </w:r>
    </w:p>
    <w:p w:rsidR="00D362B8" w:rsidRDefault="0096485D" w:rsidP="00D362B8">
      <w:pPr>
        <w:spacing w:line="276" w:lineRule="auto"/>
        <w:ind w:left="720" w:hanging="720"/>
      </w:pPr>
      <w:sdt>
        <w:sdtPr>
          <w:id w:val="-1827812762"/>
          <w:placeholder>
            <w:docPart w:val="03B79E7F0B7441538BC84278BDED75F5"/>
          </w:placeholder>
          <w:showingPlcHdr/>
        </w:sdtPr>
        <w:sdtContent>
          <w:r w:rsidR="00D362B8">
            <w:rPr>
              <w:rStyle w:val="PlaceholderText"/>
            </w:rPr>
            <w:t>Enter appropriate explanation in this space or reference applicable attachment(s)</w:t>
          </w:r>
        </w:sdtContent>
      </w:sdt>
    </w:p>
    <w:p w:rsidR="00D362B8" w:rsidRDefault="00D362B8">
      <w:r>
        <w:br w:type="page"/>
      </w:r>
    </w:p>
    <w:p w:rsidR="00D362B8" w:rsidRDefault="00D362B8" w:rsidP="00D362B8">
      <w:pPr>
        <w:pStyle w:val="Heading2"/>
      </w:pPr>
      <w:r>
        <w:lastRenderedPageBreak/>
        <w:t xml:space="preserve">section </w:t>
      </w:r>
      <w:r w:rsidR="00416ECA">
        <w:t>9</w:t>
      </w:r>
      <w:r>
        <w:t xml:space="preserve"> of appendix b to the rfp</w:t>
      </w:r>
      <w:r>
        <w:br/>
        <w:t>environmental assessment, permit acquisition plan</w:t>
      </w:r>
      <w:r w:rsidR="005C69B4">
        <w:t xml:space="preserve">, </w:t>
      </w:r>
      <w:r w:rsidR="002E7A9C">
        <w:t xml:space="preserve">emissions, </w:t>
      </w:r>
      <w:r w:rsidR="005C69B4">
        <w:t>&amp; ELIGIBLE RENEWABLE ENERGY RESOURCE QUALIFICATION</w:t>
      </w:r>
      <w:r>
        <w:t xml:space="preserve"> </w:t>
      </w:r>
    </w:p>
    <w:p w:rsidR="00D362B8" w:rsidRDefault="00D362B8" w:rsidP="00D362B8">
      <w:r>
        <w:t xml:space="preserve">This section addresses environmental and other regulatory issues associated with project siting, development and operations for both generation and transmission </w:t>
      </w:r>
      <w:r w:rsidR="00416ECA">
        <w:t>interconnection</w:t>
      </w:r>
      <w:r>
        <w:t>, as applicable.</w:t>
      </w:r>
    </w:p>
    <w:p w:rsidR="00D362B8" w:rsidRDefault="003370B9" w:rsidP="00D362B8">
      <w:pPr>
        <w:ind w:left="720" w:hanging="720"/>
      </w:pPr>
      <w:r>
        <w:t>9</w:t>
      </w:r>
      <w:r w:rsidR="00D362B8">
        <w:t>.1</w:t>
      </w:r>
      <w:r w:rsidR="00D362B8">
        <w:tab/>
        <w:t>Provide a list of all the permits, licenses, and environmental assessments and/or environmental impact statements required.  If a bidder has secured any permit or has applied for a permit, please identify in the response.</w:t>
      </w:r>
    </w:p>
    <w:p w:rsidR="00D362B8" w:rsidRDefault="00D362B8" w:rsidP="00D362B8">
      <w:pPr>
        <w:ind w:left="1440" w:hanging="720"/>
      </w:pPr>
      <w:r w:rsidRPr="00D362B8">
        <w:t>i.</w:t>
      </w:r>
      <w:r w:rsidRPr="00D362B8">
        <w:tab/>
        <w:t>Provide a list of all Federal, state and local permits, licenses, and environmental assessments and/or environmental impact statements required to construct and operate the project.</w:t>
      </w:r>
    </w:p>
    <w:p w:rsidR="00D362B8" w:rsidRDefault="0096485D" w:rsidP="00D362B8">
      <w:pPr>
        <w:ind w:left="1440" w:hanging="720"/>
      </w:pPr>
      <w:sdt>
        <w:sdtPr>
          <w:id w:val="388700684"/>
          <w:placeholder>
            <w:docPart w:val="9FBD8F82B02F458DB63D23C01F2CC2AF"/>
          </w:placeholder>
          <w:showingPlcHdr/>
        </w:sdtPr>
        <w:sdtContent>
          <w:r w:rsidR="00D362B8">
            <w:rPr>
              <w:rStyle w:val="PlaceholderText"/>
            </w:rPr>
            <w:t>Enter appropriate explanation in this space or reference applicable attachment(s)</w:t>
          </w:r>
        </w:sdtContent>
      </w:sdt>
    </w:p>
    <w:p w:rsidR="00D362B8" w:rsidRDefault="00D362B8" w:rsidP="00D362B8">
      <w:pPr>
        <w:ind w:left="1440" w:hanging="720"/>
      </w:pPr>
      <w:r>
        <w:t>ii.</w:t>
      </w:r>
      <w:r>
        <w:tab/>
      </w:r>
      <w:r w:rsidRPr="00D362B8">
        <w:t>Identify the governmental agencies that will issue or approve the required permits, licenses, and environmental assessments and/or environmental impact statements.</w:t>
      </w:r>
    </w:p>
    <w:p w:rsidR="00D362B8" w:rsidRDefault="0096485D" w:rsidP="00D362B8">
      <w:pPr>
        <w:ind w:left="1440" w:hanging="720"/>
      </w:pPr>
      <w:sdt>
        <w:sdtPr>
          <w:id w:val="1229572903"/>
          <w:placeholder>
            <w:docPart w:val="70EF8D9C9AAE4D84A444A6A066F63494"/>
          </w:placeholder>
          <w:showingPlcHdr/>
        </w:sdtPr>
        <w:sdtContent>
          <w:r w:rsidR="00D362B8">
            <w:rPr>
              <w:rStyle w:val="PlaceholderText"/>
            </w:rPr>
            <w:t>Enter appropriate explanation in this space or reference applicable attachment(s)</w:t>
          </w:r>
        </w:sdtContent>
      </w:sdt>
    </w:p>
    <w:p w:rsidR="00D362B8" w:rsidRDefault="00D362B8" w:rsidP="00D362B8"/>
    <w:p w:rsidR="00D362B8" w:rsidRDefault="003370B9" w:rsidP="00D362B8">
      <w:pPr>
        <w:ind w:left="720" w:hanging="720"/>
      </w:pPr>
      <w:r>
        <w:t>9</w:t>
      </w:r>
      <w:r w:rsidR="00D362B8">
        <w:t>.2</w:t>
      </w:r>
      <w:r w:rsidR="00D362B8">
        <w:tab/>
      </w:r>
      <w:r w:rsidR="00D362B8" w:rsidRPr="00D362B8">
        <w:t xml:space="preserve">Provide the anticipated timeline for seeking and receiving the required permits, licenses, and environmental assessments and/or environmental impact statements.  Include a project approval assessment which describes, in narrative form, each segment of the process, the required permit or approval, the status of the request or application and the basis for projection of success by the milestone date.  All requirements should be included on the project schedule in Section </w:t>
      </w:r>
      <w:r w:rsidR="00416ECA">
        <w:t>12</w:t>
      </w:r>
      <w:r w:rsidR="00D362B8" w:rsidRPr="00D362B8">
        <w:t xml:space="preserve">.  </w:t>
      </w:r>
    </w:p>
    <w:p w:rsidR="00D362B8" w:rsidRDefault="0096485D" w:rsidP="00D362B8">
      <w:pPr>
        <w:ind w:left="720" w:hanging="720"/>
      </w:pPr>
      <w:sdt>
        <w:sdtPr>
          <w:id w:val="1113481315"/>
          <w:placeholder>
            <w:docPart w:val="EEA6A2F5DD80408DBF0F2E5A0984BA6D"/>
          </w:placeholder>
          <w:showingPlcHdr/>
        </w:sdtPr>
        <w:sdtContent>
          <w:r w:rsidR="00D362B8">
            <w:rPr>
              <w:rStyle w:val="PlaceholderText"/>
            </w:rPr>
            <w:t>Enter appropriate explanation in this space or reference applicable attachment(s)</w:t>
          </w:r>
        </w:sdtContent>
      </w:sdt>
    </w:p>
    <w:p w:rsidR="00D362B8" w:rsidRDefault="00D362B8" w:rsidP="00D362B8">
      <w:pPr>
        <w:ind w:left="720" w:hanging="720"/>
      </w:pPr>
    </w:p>
    <w:p w:rsidR="00D362B8" w:rsidRDefault="003370B9" w:rsidP="00D362B8">
      <w:pPr>
        <w:ind w:left="720" w:hanging="720"/>
      </w:pPr>
      <w:r>
        <w:t>9</w:t>
      </w:r>
      <w:r w:rsidR="00D362B8">
        <w:t>.3</w:t>
      </w:r>
      <w:r w:rsidR="00D362B8">
        <w:tab/>
      </w:r>
      <w:r w:rsidR="00D362B8" w:rsidRPr="00D362B8">
        <w:t>Provide a preliminary environmental assessment of the site and project, including both construction and operation, as applicable.  In addition, the bidder should identify environmental impacts associated with the proposed project, any potential impediments to development, and its plan to mitigate such impacts or impediments.  The analysis should address each of the major environmental areas presented below, as applicable to the proposed project:</w:t>
      </w:r>
    </w:p>
    <w:p w:rsidR="00D362B8" w:rsidRDefault="00D362B8" w:rsidP="00D362B8">
      <w:pPr>
        <w:ind w:left="720" w:hanging="720"/>
      </w:pPr>
      <w:r>
        <w:tab/>
        <w:t>i.</w:t>
      </w:r>
      <w:r>
        <w:tab/>
        <w:t>Impacts during site development</w:t>
      </w:r>
    </w:p>
    <w:p w:rsidR="00D362B8" w:rsidRDefault="00D362B8" w:rsidP="00D362B8">
      <w:pPr>
        <w:ind w:left="720"/>
      </w:pPr>
      <w:r>
        <w:t>ii.</w:t>
      </w:r>
      <w:r>
        <w:tab/>
        <w:t>Transportation infrastructure</w:t>
      </w:r>
    </w:p>
    <w:p w:rsidR="00D362B8" w:rsidRDefault="00D362B8" w:rsidP="00D362B8">
      <w:pPr>
        <w:ind w:left="720"/>
      </w:pPr>
      <w:r>
        <w:t>iii.</w:t>
      </w:r>
      <w:r>
        <w:tab/>
        <w:t>Air quality impacts</w:t>
      </w:r>
    </w:p>
    <w:p w:rsidR="00D362B8" w:rsidRDefault="00D362B8" w:rsidP="00D362B8">
      <w:pPr>
        <w:ind w:left="720"/>
      </w:pPr>
      <w:r>
        <w:t>iv.</w:t>
      </w:r>
      <w:r>
        <w:tab/>
        <w:t>Access to water resources/water quality impacts</w:t>
      </w:r>
    </w:p>
    <w:p w:rsidR="00D362B8" w:rsidRDefault="00D362B8" w:rsidP="00D362B8">
      <w:pPr>
        <w:ind w:left="720"/>
      </w:pPr>
      <w:r>
        <w:t>v.</w:t>
      </w:r>
      <w:r>
        <w:tab/>
        <w:t>Ecological and natural resources impacts</w:t>
      </w:r>
    </w:p>
    <w:p w:rsidR="00D362B8" w:rsidRDefault="00D362B8" w:rsidP="00D362B8">
      <w:pPr>
        <w:ind w:left="720"/>
      </w:pPr>
      <w:r>
        <w:lastRenderedPageBreak/>
        <w:t>vi.</w:t>
      </w:r>
      <w:r>
        <w:tab/>
        <w:t>Land use impacts</w:t>
      </w:r>
    </w:p>
    <w:p w:rsidR="00D362B8" w:rsidRDefault="00D362B8" w:rsidP="00D362B8">
      <w:pPr>
        <w:ind w:left="720"/>
      </w:pPr>
      <w:r>
        <w:t>vii.</w:t>
      </w:r>
      <w:r>
        <w:tab/>
        <w:t>Cultural resources</w:t>
      </w:r>
    </w:p>
    <w:p w:rsidR="00D362B8" w:rsidRDefault="00D362B8" w:rsidP="00D362B8">
      <w:pPr>
        <w:ind w:left="720"/>
      </w:pPr>
      <w:r>
        <w:t>viii.</w:t>
      </w:r>
      <w:r>
        <w:tab/>
        <w:t xml:space="preserve">Previous site use (e.g., </w:t>
      </w:r>
      <w:proofErr w:type="gramStart"/>
      <w:r>
        <w:t>greenfield</w:t>
      </w:r>
      <w:proofErr w:type="gramEnd"/>
      <w:r>
        <w:t>, brownfield, industrial, etc.)</w:t>
      </w:r>
    </w:p>
    <w:p w:rsidR="00D362B8" w:rsidRDefault="00D362B8" w:rsidP="00D362B8">
      <w:pPr>
        <w:ind w:left="720"/>
      </w:pPr>
      <w:r>
        <w:t>ix.</w:t>
      </w:r>
      <w:r>
        <w:tab/>
        <w:t>Noise level impacts</w:t>
      </w:r>
    </w:p>
    <w:p w:rsidR="00D362B8" w:rsidRDefault="00D362B8" w:rsidP="00D362B8">
      <w:pPr>
        <w:ind w:left="720"/>
      </w:pPr>
      <w:r>
        <w:t>x.</w:t>
      </w:r>
      <w:r>
        <w:tab/>
        <w:t>Aesthetic/visual impacts</w:t>
      </w:r>
    </w:p>
    <w:p w:rsidR="00D362B8" w:rsidRDefault="00D362B8" w:rsidP="00D362B8">
      <w:pPr>
        <w:ind w:left="720"/>
      </w:pPr>
      <w:r>
        <w:t>xi.</w:t>
      </w:r>
      <w:r>
        <w:tab/>
        <w:t>Transmission infrastructure impacts</w:t>
      </w:r>
    </w:p>
    <w:p w:rsidR="00D362B8" w:rsidRDefault="00D362B8" w:rsidP="00D362B8">
      <w:pPr>
        <w:ind w:left="720"/>
      </w:pPr>
      <w:r>
        <w:t>xii.</w:t>
      </w:r>
      <w:r>
        <w:tab/>
        <w:t>Fuel supply access, where applicable</w:t>
      </w:r>
    </w:p>
    <w:p w:rsidR="00D362B8" w:rsidRDefault="0096485D" w:rsidP="00D362B8">
      <w:pPr>
        <w:ind w:left="720"/>
      </w:pPr>
      <w:sdt>
        <w:sdtPr>
          <w:id w:val="-420564849"/>
          <w:placeholder>
            <w:docPart w:val="8DCB12458550488DB031D41B0DF9DC59"/>
          </w:placeholder>
          <w:showingPlcHdr/>
        </w:sdtPr>
        <w:sdtContent>
          <w:r w:rsidR="00D362B8">
            <w:rPr>
              <w:rStyle w:val="PlaceholderText"/>
            </w:rPr>
            <w:t>Enter appropriate explanation in this space or reference applicable attachment(s)</w:t>
          </w:r>
        </w:sdtContent>
      </w:sdt>
    </w:p>
    <w:p w:rsidR="00D362B8" w:rsidRDefault="00D362B8" w:rsidP="00D362B8"/>
    <w:p w:rsidR="00D362B8" w:rsidRDefault="003370B9" w:rsidP="00D362B8">
      <w:pPr>
        <w:ind w:left="720" w:hanging="720"/>
      </w:pPr>
      <w:r>
        <w:t>9</w:t>
      </w:r>
      <w:r w:rsidR="00D362B8">
        <w:t>.4</w:t>
      </w:r>
      <w:r w:rsidR="00D362B8">
        <w:tab/>
      </w:r>
      <w:r w:rsidR="00D362B8" w:rsidRPr="00D362B8">
        <w:t>Provide documentation identifying the level of public support for the project including letters from public officials, newspaper articles, etc.  Include information on specific localized support and/or opposition to the project of which the bidder is aware. Provide copies of any agreements with communities and other constituencies impacted by the project, and a plan for community outreach activities, and discuss the status of that plan.</w:t>
      </w:r>
    </w:p>
    <w:p w:rsidR="00D362B8" w:rsidRDefault="0096485D" w:rsidP="00D362B8">
      <w:pPr>
        <w:ind w:left="720" w:hanging="720"/>
      </w:pPr>
      <w:sdt>
        <w:sdtPr>
          <w:id w:val="618804463"/>
          <w:placeholder>
            <w:docPart w:val="D048306A3AD74CC695FBB74083F2AC73"/>
          </w:placeholder>
          <w:showingPlcHdr/>
        </w:sdtPr>
        <w:sdtContent>
          <w:r w:rsidR="00D362B8">
            <w:rPr>
              <w:rStyle w:val="PlaceholderText"/>
            </w:rPr>
            <w:t>Enter appropriate explanation in this space or reference applicable attachment(s)</w:t>
          </w:r>
        </w:sdtContent>
      </w:sdt>
    </w:p>
    <w:p w:rsidR="00D362B8" w:rsidRDefault="00D362B8" w:rsidP="00D362B8">
      <w:pPr>
        <w:ind w:left="720" w:hanging="720"/>
      </w:pPr>
    </w:p>
    <w:p w:rsidR="00893F33" w:rsidRDefault="003370B9" w:rsidP="00D362B8">
      <w:pPr>
        <w:ind w:left="720" w:hanging="720"/>
      </w:pPr>
      <w:r>
        <w:t>9</w:t>
      </w:r>
      <w:r w:rsidR="00D362B8">
        <w:t>.5</w:t>
      </w:r>
      <w:r w:rsidR="00D362B8">
        <w:tab/>
      </w:r>
      <w:r w:rsidR="00416ECA">
        <w:t>P</w:t>
      </w:r>
      <w:r w:rsidR="00D362B8" w:rsidRPr="00D362B8">
        <w:t xml:space="preserve">rovide documentation demonstrating that the project will be qualified as </w:t>
      </w:r>
      <w:r w:rsidR="00FF41FC">
        <w:t xml:space="preserve">an eligible renewable energy resource conforming to </w:t>
      </w:r>
      <w:r w:rsidR="00FF41FC" w:rsidRPr="00FF41FC">
        <w:t>R.I.G.L. § 39-26</w:t>
      </w:r>
      <w:r w:rsidR="00FF41FC">
        <w:t>-5</w:t>
      </w:r>
      <w:r w:rsidR="00893F33">
        <w:t>.</w:t>
      </w:r>
    </w:p>
    <w:p w:rsidR="00D362B8" w:rsidRDefault="0096485D" w:rsidP="00D362B8">
      <w:pPr>
        <w:ind w:left="720" w:hanging="720"/>
      </w:pPr>
      <w:sdt>
        <w:sdtPr>
          <w:id w:val="-113379308"/>
          <w:placeholder>
            <w:docPart w:val="CB9D1858FD21465D9808B6BE37389311"/>
          </w:placeholder>
          <w:showingPlcHdr/>
        </w:sdtPr>
        <w:sdtContent>
          <w:r w:rsidR="00D362B8">
            <w:rPr>
              <w:rStyle w:val="PlaceholderText"/>
            </w:rPr>
            <w:t>Enter appropriate explanation in this space or reference applicable attachment(s)</w:t>
          </w:r>
        </w:sdtContent>
      </w:sdt>
    </w:p>
    <w:p w:rsidR="00C218E1" w:rsidRDefault="00C218E1" w:rsidP="00D362B8">
      <w:pPr>
        <w:ind w:left="720" w:hanging="720"/>
      </w:pPr>
    </w:p>
    <w:p w:rsidR="00C218E1" w:rsidRDefault="00790E37" w:rsidP="00D362B8">
      <w:pPr>
        <w:ind w:left="720" w:hanging="720"/>
      </w:pPr>
      <w:r>
        <w:t>9.6</w:t>
      </w:r>
      <w:r>
        <w:tab/>
      </w:r>
      <w:r w:rsidRPr="00C218E1">
        <w:t xml:space="preserve">All bidders must include sufficient information and documentation that demonstrates that the bidder will utilize an appropriate tracking system to ensure a unit-specific accounting of the delivery of </w:t>
      </w:r>
      <w:r>
        <w:t xml:space="preserve">unit-specific and unit contingent of energy and RECs. </w:t>
      </w:r>
      <w:r w:rsidR="00C218E1" w:rsidRPr="00C218E1">
        <w:t xml:space="preserve">The RECs and environmental attributes associated with </w:t>
      </w:r>
      <w:r w:rsidR="00950597">
        <w:t>energy generation</w:t>
      </w:r>
      <w:r w:rsidR="00C218E1" w:rsidRPr="00C218E1">
        <w:t xml:space="preserve"> must be delivered into </w:t>
      </w:r>
      <w:r w:rsidR="00950597" w:rsidRPr="00950597">
        <w:t>The Narragansett Electric Company</w:t>
      </w:r>
      <w:r w:rsidR="00950597">
        <w:t>’s</w:t>
      </w:r>
      <w:r w:rsidR="00C218E1" w:rsidRPr="00C218E1">
        <w:t xml:space="preserve"> NEPOOL GIS accounts.</w:t>
      </w:r>
    </w:p>
    <w:p w:rsidR="00C218E1" w:rsidRDefault="0096485D" w:rsidP="00D362B8">
      <w:pPr>
        <w:ind w:left="720" w:hanging="720"/>
      </w:pPr>
      <w:sdt>
        <w:sdtPr>
          <w:id w:val="-1322644565"/>
          <w:placeholder>
            <w:docPart w:val="C06E30419EED4F46B8CDBCDDEE529F7D"/>
          </w:placeholder>
          <w:showingPlcHdr/>
        </w:sdtPr>
        <w:sdtContent>
          <w:r w:rsidR="00C218E1">
            <w:rPr>
              <w:rStyle w:val="PlaceholderText"/>
            </w:rPr>
            <w:t>Enter appropriate explanation in this space or reference applicable attachment(s)</w:t>
          </w:r>
        </w:sdtContent>
      </w:sdt>
    </w:p>
    <w:p w:rsidR="00C218E1" w:rsidRDefault="00C218E1" w:rsidP="00D362B8">
      <w:pPr>
        <w:ind w:left="720" w:hanging="720"/>
      </w:pPr>
    </w:p>
    <w:p w:rsidR="00C218E1" w:rsidRDefault="003370B9" w:rsidP="00D362B8">
      <w:pPr>
        <w:ind w:left="720" w:hanging="720"/>
      </w:pPr>
      <w:r>
        <w:t>9</w:t>
      </w:r>
      <w:r w:rsidR="00C218E1">
        <w:t>.7</w:t>
      </w:r>
      <w:r w:rsidR="00C218E1">
        <w:tab/>
      </w:r>
      <w:r w:rsidR="00C218E1" w:rsidRPr="00C218E1">
        <w:t xml:space="preserve">Identify any existing, preliminary or pending claims or litigation, or matters before any federal agency or any state legislature or regulatory agency that might affect the feasibility of the project or the </w:t>
      </w:r>
      <w:r w:rsidR="00C218E1" w:rsidRPr="00C218E1">
        <w:t>ability to obtain or retain the required permits for the project.</w:t>
      </w:r>
    </w:p>
    <w:p w:rsidR="00C218E1" w:rsidRDefault="0096485D" w:rsidP="00D362B8">
      <w:pPr>
        <w:ind w:left="720" w:hanging="720"/>
      </w:pPr>
      <w:sdt>
        <w:sdtPr>
          <w:id w:val="1696108924"/>
          <w:placeholder>
            <w:docPart w:val="39DF56AB6B2F4FD99F81A1E90245B5B6"/>
          </w:placeholder>
          <w:showingPlcHdr/>
        </w:sdtPr>
        <w:sdtContent>
          <w:r w:rsidR="00C218E1">
            <w:rPr>
              <w:rStyle w:val="PlaceholderText"/>
            </w:rPr>
            <w:t>Enter appropriate explanation in this space or reference applicable attachment(s)</w:t>
          </w:r>
        </w:sdtContent>
      </w:sdt>
    </w:p>
    <w:p w:rsidR="00C67148" w:rsidRDefault="00C67148" w:rsidP="0096485D">
      <w:pPr>
        <w:ind w:left="720" w:hanging="720"/>
      </w:pPr>
    </w:p>
    <w:p w:rsidR="000D130B" w:rsidRDefault="00C67148" w:rsidP="0096485D">
      <w:pPr>
        <w:ind w:left="720" w:hanging="720"/>
      </w:pPr>
      <w:r>
        <w:lastRenderedPageBreak/>
        <w:t>9.8</w:t>
      </w:r>
      <w:r>
        <w:tab/>
        <w:t xml:space="preserve">Provide emissions estimates based on available data from the unit manufacturer.  </w:t>
      </w:r>
    </w:p>
    <w:p w:rsidR="00C67148" w:rsidRDefault="00C67148" w:rsidP="0096485D">
      <w:pPr>
        <w:ind w:left="720" w:hanging="720"/>
      </w:pPr>
      <w:r>
        <w:t>Project Anticipated Emissions, expressed in pounds/megawatt-hour (lbs/MWh)</w:t>
      </w:r>
    </w:p>
    <w:tbl>
      <w:tblPr>
        <w:tblStyle w:val="TableGrid"/>
        <w:tblW w:w="10170" w:type="dxa"/>
        <w:tblInd w:w="-162" w:type="dxa"/>
        <w:tblLayout w:type="fixed"/>
        <w:tblLook w:val="04A0" w:firstRow="1" w:lastRow="0" w:firstColumn="1" w:lastColumn="0" w:noHBand="0" w:noVBand="1"/>
      </w:tblPr>
      <w:tblGrid>
        <w:gridCol w:w="1368"/>
        <w:gridCol w:w="1350"/>
        <w:gridCol w:w="1962"/>
        <w:gridCol w:w="1080"/>
        <w:gridCol w:w="900"/>
        <w:gridCol w:w="1170"/>
        <w:gridCol w:w="1260"/>
        <w:gridCol w:w="1080"/>
      </w:tblGrid>
      <w:tr w:rsidR="00C67148" w:rsidTr="002E7A9C">
        <w:tc>
          <w:tcPr>
            <w:tcW w:w="1368" w:type="dxa"/>
            <w:vAlign w:val="center"/>
          </w:tcPr>
          <w:p w:rsidR="00C67148" w:rsidRDefault="00C67148" w:rsidP="002E7A9C">
            <w:pPr>
              <w:jc w:val="center"/>
            </w:pPr>
            <w:r>
              <w:t>Source of Information</w:t>
            </w:r>
          </w:p>
        </w:tc>
        <w:tc>
          <w:tcPr>
            <w:tcW w:w="1350" w:type="dxa"/>
            <w:vAlign w:val="center"/>
          </w:tcPr>
          <w:p w:rsidR="00C67148" w:rsidRDefault="00C67148" w:rsidP="002E7A9C">
            <w:pPr>
              <w:jc w:val="center"/>
            </w:pPr>
            <w:r>
              <w:t>Date of Test</w:t>
            </w:r>
          </w:p>
          <w:p w:rsidR="00C67148" w:rsidRDefault="00C67148" w:rsidP="002E7A9C">
            <w:pPr>
              <w:jc w:val="center"/>
            </w:pPr>
          </w:p>
          <w:p w:rsidR="00C67148" w:rsidRDefault="00C67148" w:rsidP="002E7A9C">
            <w:pPr>
              <w:jc w:val="center"/>
            </w:pPr>
            <w:r>
              <w:t>(if applicable)</w:t>
            </w:r>
          </w:p>
        </w:tc>
        <w:tc>
          <w:tcPr>
            <w:tcW w:w="1962" w:type="dxa"/>
            <w:vAlign w:val="center"/>
          </w:tcPr>
          <w:p w:rsidR="00C67148" w:rsidRDefault="00C67148" w:rsidP="002E7A9C">
            <w:pPr>
              <w:jc w:val="center"/>
            </w:pPr>
            <w:r>
              <w:t>Greenhouse Gases                 (all except methane)</w:t>
            </w:r>
          </w:p>
          <w:p w:rsidR="00C67148" w:rsidRDefault="00C67148" w:rsidP="002E7A9C">
            <w:pPr>
              <w:jc w:val="center"/>
            </w:pPr>
            <w:r>
              <w:t>Expressed as Carbon Dioxide equivalent (CO2e)</w:t>
            </w:r>
          </w:p>
        </w:tc>
        <w:tc>
          <w:tcPr>
            <w:tcW w:w="1080" w:type="dxa"/>
            <w:vAlign w:val="center"/>
          </w:tcPr>
          <w:p w:rsidR="00C67148" w:rsidRDefault="00C67148" w:rsidP="002E7A9C">
            <w:pPr>
              <w:jc w:val="center"/>
            </w:pPr>
            <w:r>
              <w:t>Nitrogen Oxides</w:t>
            </w:r>
          </w:p>
          <w:p w:rsidR="00C67148" w:rsidRDefault="00C67148" w:rsidP="002E7A9C">
            <w:pPr>
              <w:jc w:val="center"/>
            </w:pPr>
          </w:p>
          <w:p w:rsidR="00C67148" w:rsidRDefault="00C67148" w:rsidP="002E7A9C">
            <w:pPr>
              <w:jc w:val="center"/>
            </w:pPr>
            <w:r>
              <w:t>(NOx)</w:t>
            </w:r>
          </w:p>
        </w:tc>
        <w:tc>
          <w:tcPr>
            <w:tcW w:w="900" w:type="dxa"/>
            <w:vAlign w:val="center"/>
          </w:tcPr>
          <w:p w:rsidR="00C67148" w:rsidRDefault="00C67148" w:rsidP="002E7A9C">
            <w:pPr>
              <w:jc w:val="center"/>
            </w:pPr>
            <w:r>
              <w:t>Sulfur Oxides</w:t>
            </w:r>
          </w:p>
          <w:p w:rsidR="00C67148" w:rsidRDefault="00C67148" w:rsidP="002E7A9C">
            <w:pPr>
              <w:jc w:val="center"/>
            </w:pPr>
          </w:p>
          <w:p w:rsidR="00C67148" w:rsidRDefault="00C67148" w:rsidP="002E7A9C">
            <w:pPr>
              <w:jc w:val="center"/>
            </w:pPr>
            <w:r>
              <w:t>(SOx)</w:t>
            </w:r>
          </w:p>
        </w:tc>
        <w:tc>
          <w:tcPr>
            <w:tcW w:w="1170" w:type="dxa"/>
            <w:vAlign w:val="center"/>
          </w:tcPr>
          <w:p w:rsidR="00C67148" w:rsidRDefault="00C67148" w:rsidP="002E7A9C">
            <w:pPr>
              <w:jc w:val="center"/>
            </w:pPr>
            <w:r>
              <w:t>Carbon Monoxide</w:t>
            </w:r>
          </w:p>
          <w:p w:rsidR="00C67148" w:rsidRDefault="00C67148" w:rsidP="002E7A9C">
            <w:pPr>
              <w:jc w:val="center"/>
            </w:pPr>
          </w:p>
          <w:p w:rsidR="00C67148" w:rsidRDefault="00C67148" w:rsidP="002E7A9C">
            <w:pPr>
              <w:jc w:val="center"/>
            </w:pPr>
            <w:r>
              <w:t>(CO)</w:t>
            </w:r>
          </w:p>
        </w:tc>
        <w:tc>
          <w:tcPr>
            <w:tcW w:w="1260" w:type="dxa"/>
            <w:vAlign w:val="center"/>
          </w:tcPr>
          <w:p w:rsidR="00C67148" w:rsidRDefault="00C67148" w:rsidP="002E7A9C">
            <w:pPr>
              <w:jc w:val="center"/>
            </w:pPr>
            <w:r>
              <w:t>Particulate Matter</w:t>
            </w:r>
          </w:p>
          <w:p w:rsidR="00C67148" w:rsidRDefault="00C67148" w:rsidP="002E7A9C">
            <w:pPr>
              <w:jc w:val="center"/>
            </w:pPr>
          </w:p>
          <w:p w:rsidR="00C67148" w:rsidRDefault="00C67148" w:rsidP="002E7A9C">
            <w:pPr>
              <w:jc w:val="center"/>
            </w:pPr>
            <w:r>
              <w:t>(PM 2.5)</w:t>
            </w:r>
          </w:p>
        </w:tc>
        <w:tc>
          <w:tcPr>
            <w:tcW w:w="1080" w:type="dxa"/>
            <w:vAlign w:val="center"/>
          </w:tcPr>
          <w:p w:rsidR="00C67148" w:rsidRDefault="00C67148" w:rsidP="002E7A9C">
            <w:pPr>
              <w:jc w:val="center"/>
            </w:pPr>
            <w:r>
              <w:t xml:space="preserve">Methane </w:t>
            </w:r>
          </w:p>
          <w:p w:rsidR="00C67148" w:rsidRDefault="00C67148" w:rsidP="002E7A9C">
            <w:pPr>
              <w:jc w:val="center"/>
            </w:pPr>
          </w:p>
          <w:p w:rsidR="00C67148" w:rsidRDefault="00C67148" w:rsidP="002E7A9C">
            <w:pPr>
              <w:jc w:val="center"/>
            </w:pPr>
          </w:p>
          <w:p w:rsidR="00C67148" w:rsidRDefault="00C67148" w:rsidP="002E7A9C">
            <w:pPr>
              <w:jc w:val="center"/>
            </w:pPr>
            <w:r>
              <w:t>(CH4)</w:t>
            </w:r>
          </w:p>
        </w:tc>
      </w:tr>
      <w:tr w:rsidR="00C67148" w:rsidTr="002E7A9C">
        <w:trPr>
          <w:trHeight w:val="773"/>
        </w:trPr>
        <w:sdt>
          <w:sdtPr>
            <w:id w:val="864023172"/>
            <w:placeholder>
              <w:docPart w:val="7195D9FC120C4F3DADEF701318910161"/>
            </w:placeholder>
            <w:showingPlcHdr/>
          </w:sdtPr>
          <w:sdtContent>
            <w:tc>
              <w:tcPr>
                <w:tcW w:w="1368" w:type="dxa"/>
              </w:tcPr>
              <w:p w:rsidR="00C67148" w:rsidRDefault="00C67148" w:rsidP="002E7A9C">
                <w:r>
                  <w:rPr>
                    <w:rStyle w:val="PlaceholderText"/>
                  </w:rPr>
                  <w:t xml:space="preserve">       </w:t>
                </w:r>
              </w:p>
            </w:tc>
          </w:sdtContent>
        </w:sdt>
        <w:sdt>
          <w:sdtPr>
            <w:id w:val="453675843"/>
            <w:placeholder>
              <w:docPart w:val="D8D1502EE0974301B633EBD9C8FA3D36"/>
            </w:placeholder>
            <w:showingPlcHdr/>
          </w:sdtPr>
          <w:sdtContent>
            <w:tc>
              <w:tcPr>
                <w:tcW w:w="1350" w:type="dxa"/>
              </w:tcPr>
              <w:p w:rsidR="00C67148" w:rsidRDefault="00C67148" w:rsidP="002E7A9C">
                <w:r>
                  <w:rPr>
                    <w:rStyle w:val="PlaceholderText"/>
                  </w:rPr>
                  <w:t xml:space="preserve">       </w:t>
                </w:r>
              </w:p>
            </w:tc>
          </w:sdtContent>
        </w:sdt>
        <w:sdt>
          <w:sdtPr>
            <w:id w:val="-605806058"/>
            <w:placeholder>
              <w:docPart w:val="387F5BFB9FD1415881DB15363CD6F6DF"/>
            </w:placeholder>
            <w:showingPlcHdr/>
          </w:sdtPr>
          <w:sdtContent>
            <w:tc>
              <w:tcPr>
                <w:tcW w:w="1962" w:type="dxa"/>
              </w:tcPr>
              <w:p w:rsidR="00C67148" w:rsidRDefault="00C67148" w:rsidP="002E7A9C">
                <w:r>
                  <w:rPr>
                    <w:rStyle w:val="PlaceholderText"/>
                  </w:rPr>
                  <w:t xml:space="preserve">       </w:t>
                </w:r>
              </w:p>
            </w:tc>
          </w:sdtContent>
        </w:sdt>
        <w:sdt>
          <w:sdtPr>
            <w:id w:val="-412398103"/>
            <w:placeholder>
              <w:docPart w:val="F6E4A5CA9C924A93943FB044FDDF498A"/>
            </w:placeholder>
            <w:showingPlcHdr/>
          </w:sdtPr>
          <w:sdtContent>
            <w:tc>
              <w:tcPr>
                <w:tcW w:w="1080" w:type="dxa"/>
              </w:tcPr>
              <w:p w:rsidR="00C67148" w:rsidRDefault="00C67148" w:rsidP="002E7A9C">
                <w:r>
                  <w:rPr>
                    <w:rStyle w:val="PlaceholderText"/>
                  </w:rPr>
                  <w:t xml:space="preserve">       </w:t>
                </w:r>
              </w:p>
            </w:tc>
          </w:sdtContent>
        </w:sdt>
        <w:sdt>
          <w:sdtPr>
            <w:id w:val="1042325987"/>
            <w:showingPlcHdr/>
          </w:sdtPr>
          <w:sdtContent>
            <w:tc>
              <w:tcPr>
                <w:tcW w:w="900" w:type="dxa"/>
              </w:tcPr>
              <w:p w:rsidR="00C67148" w:rsidRDefault="00C67148" w:rsidP="002E7A9C">
                <w:r>
                  <w:rPr>
                    <w:rStyle w:val="PlaceholderText"/>
                  </w:rPr>
                  <w:t xml:space="preserve">       </w:t>
                </w:r>
              </w:p>
            </w:tc>
          </w:sdtContent>
        </w:sdt>
        <w:sdt>
          <w:sdtPr>
            <w:id w:val="-343706137"/>
            <w:showingPlcHdr/>
          </w:sdtPr>
          <w:sdtContent>
            <w:tc>
              <w:tcPr>
                <w:tcW w:w="1170" w:type="dxa"/>
              </w:tcPr>
              <w:p w:rsidR="00C67148" w:rsidRDefault="00C67148" w:rsidP="002E7A9C">
                <w:r>
                  <w:rPr>
                    <w:rStyle w:val="PlaceholderText"/>
                  </w:rPr>
                  <w:t xml:space="preserve">       </w:t>
                </w:r>
              </w:p>
            </w:tc>
          </w:sdtContent>
        </w:sdt>
        <w:sdt>
          <w:sdtPr>
            <w:id w:val="2131809066"/>
            <w:showingPlcHdr/>
          </w:sdtPr>
          <w:sdtContent>
            <w:tc>
              <w:tcPr>
                <w:tcW w:w="1260" w:type="dxa"/>
              </w:tcPr>
              <w:p w:rsidR="00C67148" w:rsidRDefault="00C67148" w:rsidP="002E7A9C">
                <w:r>
                  <w:rPr>
                    <w:rStyle w:val="PlaceholderText"/>
                  </w:rPr>
                  <w:t xml:space="preserve">       </w:t>
                </w:r>
              </w:p>
            </w:tc>
          </w:sdtContent>
        </w:sdt>
        <w:sdt>
          <w:sdtPr>
            <w:id w:val="1273744327"/>
            <w:showingPlcHdr/>
          </w:sdtPr>
          <w:sdtContent>
            <w:tc>
              <w:tcPr>
                <w:tcW w:w="1080" w:type="dxa"/>
              </w:tcPr>
              <w:p w:rsidR="00C67148" w:rsidRDefault="00C67148" w:rsidP="002E7A9C">
                <w:r>
                  <w:rPr>
                    <w:rStyle w:val="PlaceholderText"/>
                  </w:rPr>
                  <w:t xml:space="preserve">       </w:t>
                </w:r>
              </w:p>
            </w:tc>
          </w:sdtContent>
        </w:sdt>
      </w:tr>
    </w:tbl>
    <w:p w:rsidR="006D7604" w:rsidRDefault="006D7604" w:rsidP="00C67148"/>
    <w:p w:rsidR="00C078F7" w:rsidRDefault="006D7604" w:rsidP="006D7604">
      <w:pPr>
        <w:ind w:left="720" w:hanging="720"/>
      </w:pPr>
      <w:r>
        <w:t>9.9</w:t>
      </w:r>
      <w:r>
        <w:tab/>
      </w:r>
      <w:r w:rsidR="00F13A77">
        <w:t>Describe any</w:t>
      </w:r>
      <w:r w:rsidRPr="006D7604">
        <w:t xml:space="preserve"> investments that will be included with your facility to improve its emissions profile.   </w:t>
      </w:r>
    </w:p>
    <w:p w:rsidR="00C67148" w:rsidRDefault="0096485D" w:rsidP="00C67148">
      <w:pPr>
        <w:ind w:left="720"/>
      </w:pPr>
      <w:sdt>
        <w:sdtPr>
          <w:id w:val="-1028173444"/>
          <w:showingPlcHdr/>
        </w:sdtPr>
        <w:sdtContent>
          <w:r w:rsidR="00C67148">
            <w:rPr>
              <w:rStyle w:val="PlaceholderText"/>
            </w:rPr>
            <w:t>Enter appropriate explanation in this space or reference applicable attachment(s)</w:t>
          </w:r>
        </w:sdtContent>
      </w:sdt>
    </w:p>
    <w:p w:rsidR="00C67148" w:rsidRDefault="00C67148" w:rsidP="00C67148">
      <w:pPr>
        <w:ind w:left="720" w:hanging="720"/>
      </w:pPr>
    </w:p>
    <w:p w:rsidR="00C218E1" w:rsidRDefault="00C218E1">
      <w:r>
        <w:br w:type="page"/>
      </w:r>
    </w:p>
    <w:p w:rsidR="00C218E1" w:rsidRDefault="00C218E1" w:rsidP="00C218E1">
      <w:pPr>
        <w:pStyle w:val="Heading2"/>
      </w:pPr>
      <w:r>
        <w:lastRenderedPageBreak/>
        <w:t xml:space="preserve">section </w:t>
      </w:r>
      <w:r w:rsidR="005B64BD">
        <w:t>10</w:t>
      </w:r>
      <w:r>
        <w:t xml:space="preserve"> of appendix b to the rfp</w:t>
      </w:r>
      <w:r>
        <w:br/>
        <w:t>engineering and technology; commercial access to equipment</w:t>
      </w:r>
    </w:p>
    <w:p w:rsidR="00C218E1" w:rsidRDefault="00C218E1" w:rsidP="00C218E1">
      <w:r>
        <w:t>This section includes questions pertinent to the engineering design and project technology.  This section must be completed for a project that includes new facilities or capital investments for both generation and transmission components if applicable.  Bidders should provide information about the specific technology or equipment including the track record of the technology and equipment and other information as necessary to demonstrate that the technology is viable.</w:t>
      </w:r>
    </w:p>
    <w:p w:rsidR="00C218E1" w:rsidRDefault="005B64BD" w:rsidP="00C218E1">
      <w:pPr>
        <w:ind w:left="720" w:hanging="720"/>
      </w:pPr>
      <w:r>
        <w:t>10</w:t>
      </w:r>
      <w:r w:rsidR="00C218E1">
        <w:t>.1</w:t>
      </w:r>
      <w:r w:rsidR="00C218E1">
        <w:tab/>
        <w:t>Provide a reasonable but preliminary engineering plan which includes the following information:</w:t>
      </w:r>
    </w:p>
    <w:p w:rsidR="00C218E1" w:rsidRDefault="00C218E1" w:rsidP="00C218E1">
      <w:pPr>
        <w:ind w:firstLine="720"/>
      </w:pPr>
      <w:r>
        <w:t>i.</w:t>
      </w:r>
      <w:r>
        <w:tab/>
        <w:t>Type of generation and transmission technology, if applicable</w:t>
      </w:r>
    </w:p>
    <w:p w:rsidR="00C218E1" w:rsidRDefault="00C218E1" w:rsidP="00C218E1">
      <w:pPr>
        <w:ind w:firstLine="720"/>
      </w:pPr>
      <w:r>
        <w:t>ii.</w:t>
      </w:r>
      <w:r>
        <w:tab/>
        <w:t>Major equipment to be used</w:t>
      </w:r>
    </w:p>
    <w:p w:rsidR="00C218E1" w:rsidRDefault="00C218E1" w:rsidP="00C218E1">
      <w:pPr>
        <w:ind w:firstLine="720"/>
      </w:pPr>
      <w:r>
        <w:t>iii.</w:t>
      </w:r>
      <w:r>
        <w:tab/>
        <w:t>Manufacturer of the equipment</w:t>
      </w:r>
    </w:p>
    <w:p w:rsidR="00C218E1" w:rsidRDefault="00C218E1" w:rsidP="00C218E1">
      <w:pPr>
        <w:ind w:firstLine="720"/>
      </w:pPr>
      <w:r>
        <w:t>iv.</w:t>
      </w:r>
      <w:r>
        <w:tab/>
        <w:t>Status of acquisition of the equipment</w:t>
      </w:r>
    </w:p>
    <w:p w:rsidR="00C218E1" w:rsidRDefault="00C218E1" w:rsidP="00C218E1">
      <w:pPr>
        <w:ind w:left="1440" w:hanging="720"/>
      </w:pPr>
      <w:r>
        <w:t>v.</w:t>
      </w:r>
      <w:r>
        <w:tab/>
        <w:t>Whether the bidder has a contract for the equipment.  If not, describe the bidder’s plan for securing equipment and the status of any pertinent commercial arrangements</w:t>
      </w:r>
    </w:p>
    <w:p w:rsidR="00C218E1" w:rsidRDefault="00C218E1" w:rsidP="00C218E1">
      <w:pPr>
        <w:ind w:firstLine="720"/>
      </w:pPr>
      <w:r>
        <w:t>vi.</w:t>
      </w:r>
      <w:r>
        <w:tab/>
        <w:t>Equipment vendors selected/considered</w:t>
      </w:r>
    </w:p>
    <w:p w:rsidR="00C218E1" w:rsidRDefault="00C218E1" w:rsidP="00C218E1">
      <w:pPr>
        <w:ind w:firstLine="720"/>
      </w:pPr>
      <w:r>
        <w:t>vii.</w:t>
      </w:r>
      <w:r>
        <w:tab/>
        <w:t>History of equipment operations</w:t>
      </w:r>
    </w:p>
    <w:p w:rsidR="00C218E1" w:rsidRDefault="00C218E1" w:rsidP="00C218E1">
      <w:pPr>
        <w:ind w:left="1440" w:hanging="720"/>
      </w:pPr>
      <w:r>
        <w:t>viii.</w:t>
      </w:r>
      <w:r>
        <w:tab/>
        <w:t>If the equipment manufacturer has not yet been selected, identify in the equipment procurement strategy the factors under consideration for selecting the preferred equipment</w:t>
      </w:r>
    </w:p>
    <w:p w:rsidR="00C218E1" w:rsidRDefault="0096485D" w:rsidP="00C218E1">
      <w:pPr>
        <w:ind w:left="1440" w:hanging="720"/>
      </w:pPr>
      <w:sdt>
        <w:sdtPr>
          <w:id w:val="284088287"/>
          <w:showingPlcHdr/>
        </w:sdtPr>
        <w:sdtContent>
          <w:r w:rsidR="00C218E1">
            <w:rPr>
              <w:rStyle w:val="PlaceholderText"/>
            </w:rPr>
            <w:t>Enter appropriate explanation in this space or reference applicable attachment(s)</w:t>
          </w:r>
        </w:sdtContent>
      </w:sdt>
    </w:p>
    <w:p w:rsidR="00C218E1" w:rsidRDefault="00C218E1" w:rsidP="00C218E1"/>
    <w:p w:rsidR="00C218E1" w:rsidRDefault="005B64BD" w:rsidP="00C218E1">
      <w:pPr>
        <w:ind w:left="720" w:hanging="720"/>
      </w:pPr>
      <w:r>
        <w:t>10</w:t>
      </w:r>
      <w:r w:rsidR="00C218E1">
        <w:t>.2</w:t>
      </w:r>
      <w:r w:rsidR="00C218E1">
        <w:tab/>
      </w:r>
      <w:r w:rsidR="00C218E1" w:rsidRPr="00C218E1">
        <w:t>If the bidder has not yet selected the major equipment for a project, please provide a list of the key equipment suppliers under consideration.</w:t>
      </w:r>
    </w:p>
    <w:p w:rsidR="00C218E1" w:rsidRDefault="0096485D" w:rsidP="00C218E1">
      <w:pPr>
        <w:ind w:left="720" w:hanging="720"/>
      </w:pPr>
      <w:sdt>
        <w:sdtPr>
          <w:id w:val="1363401429"/>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10</w:t>
      </w:r>
      <w:r w:rsidR="00C218E1">
        <w:t>.3</w:t>
      </w:r>
      <w:r w:rsidR="00C218E1">
        <w:tab/>
      </w:r>
      <w:r w:rsidR="00C218E1" w:rsidRPr="00C218E1">
        <w:t>Please identify the same or similar equipment by the same manufacturer that are presently in commercial operation including the number installed, installed capacity and estimated generation for the past three years.</w:t>
      </w:r>
    </w:p>
    <w:p w:rsidR="00C218E1" w:rsidRDefault="0096485D" w:rsidP="00C218E1">
      <w:pPr>
        <w:ind w:left="720" w:hanging="720"/>
      </w:pPr>
      <w:sdt>
        <w:sdtPr>
          <w:id w:val="-1017764158"/>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lastRenderedPageBreak/>
        <w:t>10</w:t>
      </w:r>
      <w:r w:rsidR="00C218E1">
        <w:t>.4</w:t>
      </w:r>
      <w:r w:rsidR="00C218E1">
        <w:tab/>
      </w:r>
      <w:r w:rsidR="00C218E1" w:rsidRPr="00C218E1">
        <w:t>For less mature technologies, provide evidence (including identifying specific applications) that the technology to be employed for energy production is ready for transfer to the design and construction phases.  Also, address how the status of the technology is being considered in the financial plan for the project.</w:t>
      </w:r>
    </w:p>
    <w:p w:rsidR="00C218E1" w:rsidRDefault="0096485D" w:rsidP="00C218E1">
      <w:pPr>
        <w:ind w:left="720" w:hanging="720"/>
      </w:pPr>
      <w:sdt>
        <w:sdtPr>
          <w:id w:val="-900750145"/>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10</w:t>
      </w:r>
      <w:r w:rsidR="00C218E1">
        <w:t>.5</w:t>
      </w:r>
      <w:r w:rsidR="00C218E1">
        <w:tab/>
      </w:r>
      <w:r w:rsidR="00C218E1" w:rsidRPr="00C218E1">
        <w:t xml:space="preserve">Please indicate if the bidder has a full and complete list of equipment needed for all physical aspects of the bid, including generation facilities, transmission lead lines, , and mandatory and voluntary transmission system upgrades.  If not, identify the areas of uncertainty and when the full and complete list of equipment will be identified.  </w:t>
      </w:r>
    </w:p>
    <w:p w:rsidR="00C218E1" w:rsidRDefault="0096485D" w:rsidP="00C218E1">
      <w:pPr>
        <w:ind w:left="720" w:hanging="720"/>
      </w:pPr>
      <w:sdt>
        <w:sdtPr>
          <w:id w:val="2089721304"/>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10</w:t>
      </w:r>
      <w:r w:rsidR="00C218E1">
        <w:t>.6</w:t>
      </w:r>
      <w:r w:rsidR="00C218E1">
        <w:tab/>
      </w:r>
      <w:r w:rsidR="00C218E1" w:rsidRPr="00C218E1">
        <w:t>Please indicate if the bidder has secured its equipment for all physical aspects of the bid, including generation facilities, transmission lead lines, , and mandatory and voluntary transmission system upgrades.  If not, identify the long-lead equipment and describe the timing for securing this equipment.</w:t>
      </w:r>
    </w:p>
    <w:p w:rsidR="00C218E1" w:rsidRDefault="0096485D" w:rsidP="00C218E1">
      <w:sdt>
        <w:sdtPr>
          <w:id w:val="-1313098790"/>
          <w:showingPlcHdr/>
        </w:sdt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 xml:space="preserve">section </w:t>
      </w:r>
      <w:r w:rsidR="005B64BD">
        <w:t xml:space="preserve">11 </w:t>
      </w:r>
      <w:r>
        <w:t>of appendix b to the rfp</w:t>
      </w:r>
      <w:r>
        <w:br/>
        <w:t>Operation and maintenance</w:t>
      </w:r>
    </w:p>
    <w:p w:rsidR="00C218E1" w:rsidRDefault="00C218E1" w:rsidP="00C218E1">
      <w:r>
        <w:t>Projects that can demonstrate that the operation and maintenance (“O&amp;M”) plan, level of funding, and mechanism for funding will ensure reliable operations during the term of the contract or the tariff are preferred.</w:t>
      </w:r>
    </w:p>
    <w:p w:rsidR="00C218E1" w:rsidRDefault="005B64BD" w:rsidP="00C218E1">
      <w:pPr>
        <w:ind w:left="720" w:hanging="720"/>
      </w:pPr>
      <w:r>
        <w:t>11</w:t>
      </w:r>
      <w:r w:rsidR="00C218E1">
        <w:t>.1</w:t>
      </w:r>
      <w:r w:rsidR="00C218E1">
        <w:tab/>
        <w:t>Provide an O&amp;M plan for the project that demonstrates the long term operational viability of the proposed project.  The plan should include a discussion of the staffing levels proposed for the project, the expected role of the project sponsor or outside contractor, scheduling of major maintenance activity, and the plan for testing equipment.</w:t>
      </w:r>
    </w:p>
    <w:p w:rsidR="00C218E1" w:rsidRDefault="0096485D" w:rsidP="00C218E1">
      <w:pPr>
        <w:ind w:left="720" w:hanging="720"/>
      </w:pPr>
      <w:sdt>
        <w:sdtPr>
          <w:id w:val="-1587300301"/>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11</w:t>
      </w:r>
      <w:r w:rsidR="00C218E1">
        <w:t>.2</w:t>
      </w:r>
      <w:r w:rsidR="00C218E1">
        <w:tab/>
      </w:r>
      <w:r w:rsidR="00C218E1" w:rsidRPr="00C218E1">
        <w:t>Describe in detail the proposed O&amp;M funding mechanism and funding levels to support planned and unplanned O&amp;M requirements.</w:t>
      </w:r>
    </w:p>
    <w:p w:rsidR="00C218E1" w:rsidRDefault="0096485D" w:rsidP="00C218E1">
      <w:pPr>
        <w:ind w:left="720" w:hanging="720"/>
      </w:pPr>
      <w:sdt>
        <w:sdtPr>
          <w:id w:val="652414822"/>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11</w:t>
      </w:r>
      <w:r w:rsidR="00C218E1">
        <w:t>.3</w:t>
      </w:r>
      <w:r w:rsidR="00C218E1">
        <w:tab/>
      </w:r>
      <w:r w:rsidR="00C218E1" w:rsidRPr="00C218E1">
        <w:t>Describe the terms (or expected terms) of the warranties and/or guarantees on major equipment that the bidder is utilizing or proposing to utilize.</w:t>
      </w:r>
    </w:p>
    <w:p w:rsidR="00C218E1" w:rsidRDefault="0096485D" w:rsidP="00C218E1">
      <w:pPr>
        <w:ind w:left="720" w:hanging="720"/>
      </w:pPr>
      <w:sdt>
        <w:sdtPr>
          <w:id w:val="1661576804"/>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11</w:t>
      </w:r>
      <w:r w:rsidR="00C218E1">
        <w:t>.4</w:t>
      </w:r>
      <w:r w:rsidR="00C218E1">
        <w:tab/>
      </w:r>
      <w:r w:rsidR="00C218E1" w:rsidRPr="00C218E1">
        <w:t>Describe the status of the project sponsor in securing any O&amp;M agreements or contracts.  Include a discussion of the sponsor’s plan for securing a medium-term or long-term O&amp;M contract, including the expected provider of O&amp;M services.</w:t>
      </w:r>
    </w:p>
    <w:p w:rsidR="00C218E1" w:rsidRDefault="0096485D" w:rsidP="00C218E1">
      <w:pPr>
        <w:ind w:left="720" w:hanging="720"/>
      </w:pPr>
      <w:sdt>
        <w:sdtPr>
          <w:id w:val="75797165"/>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11</w:t>
      </w:r>
      <w:r w:rsidR="00C218E1">
        <w:t>.5</w:t>
      </w:r>
      <w:r w:rsidR="00C218E1">
        <w:tab/>
      </w:r>
      <w:r w:rsidR="00C218E1" w:rsidRPr="00C218E1">
        <w:t>Provide examples of the bidder’s experience with O&amp;M services for other similar projects.</w:t>
      </w:r>
    </w:p>
    <w:p w:rsidR="00C218E1" w:rsidRDefault="0096485D" w:rsidP="00C218E1">
      <w:pPr>
        <w:ind w:left="720" w:hanging="720"/>
      </w:pPr>
      <w:sdt>
        <w:sdtPr>
          <w:id w:val="-1758358160"/>
          <w:showingPlcHdr/>
        </w:sdt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 xml:space="preserve">section </w:t>
      </w:r>
      <w:r w:rsidR="005B64BD">
        <w:t xml:space="preserve">12 </w:t>
      </w:r>
      <w:r>
        <w:t>of appendix b to the rfp</w:t>
      </w:r>
      <w:r>
        <w:br/>
        <w:t>project schedule</w:t>
      </w:r>
    </w:p>
    <w:p w:rsidR="00C218E1" w:rsidRDefault="00C218E1" w:rsidP="00C218E1">
      <w:r>
        <w:t>A bidder must demonstrate that its proposal can be developed, financed, and constructed and be technically viable within a commercially reasonable timeframe.   The bidder is required to provide sufficient information and documentation that shows that the bidder’s resources, process and schedule are adequate for the acquisition of all rights, permits and approvals for the project and for the financing of the project consistent with the proposed project milestone dates.</w:t>
      </w:r>
    </w:p>
    <w:p w:rsidR="00C218E1" w:rsidRDefault="00C218E1" w:rsidP="00C218E1">
      <w:r>
        <w:t>For Eligible Generation Facilities, bidders are required to provide a complete critical path schedule for the project from the notice of selection of the project for contract consideration to the start of commercial operations.  For each project element, list the start and end date.</w:t>
      </w:r>
    </w:p>
    <w:p w:rsidR="00C218E1" w:rsidRDefault="005B64BD" w:rsidP="00C218E1">
      <w:pPr>
        <w:ind w:left="720" w:hanging="720"/>
      </w:pPr>
      <w:r>
        <w:t>12</w:t>
      </w:r>
      <w:r w:rsidR="00C218E1">
        <w:t>.1</w:t>
      </w:r>
      <w:r w:rsidR="00C218E1">
        <w:tab/>
        <w:t>Identify the elements on the critical path.  The schedule should include, at a minimum, preliminary engineering, financing, acquisition of real property rights, Federal, state and/or local permits, licenses, environmental assessments and/or environmental impact statements (including anticipated permit submittal and approval dates), completion of interconnection studies and approvals, procurement, facility contracts, start of construction, construction schedule, fuel supply, and any other requirements that could influence the project schedule and the commercial operation date.</w:t>
      </w:r>
    </w:p>
    <w:p w:rsidR="00C218E1" w:rsidRDefault="0096485D" w:rsidP="00C218E1">
      <w:pPr>
        <w:ind w:left="720" w:hanging="720"/>
      </w:pPr>
      <w:sdt>
        <w:sdtPr>
          <w:id w:val="21211892"/>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12</w:t>
      </w:r>
      <w:r w:rsidR="00C218E1">
        <w:t>.2</w:t>
      </w:r>
      <w:r w:rsidR="00C218E1">
        <w:tab/>
      </w:r>
      <w:r w:rsidR="00C218E1" w:rsidRPr="00C218E1">
        <w:t>Detail the status of all critical path items, such as receipt of all necessary siting, environmental, and ISO-NE approvals.</w:t>
      </w:r>
    </w:p>
    <w:p w:rsidR="00C218E1" w:rsidRDefault="0096485D" w:rsidP="00C218E1">
      <w:pPr>
        <w:ind w:left="720" w:hanging="720"/>
      </w:pPr>
      <w:sdt>
        <w:sdtPr>
          <w:id w:val="807826755"/>
          <w:showingPlcHdr/>
        </w:sdtPr>
        <w:sdtContent>
          <w:r w:rsidR="00C218E1">
            <w:rPr>
              <w:rStyle w:val="PlaceholderText"/>
            </w:rPr>
            <w:t>Enter appropriate explanation in this space or reference applicable attachment(s)</w:t>
          </w:r>
        </w:sdtContent>
      </w:sdt>
    </w:p>
    <w:p w:rsidR="00C218E1" w:rsidRDefault="00C218E1">
      <w:r>
        <w:br w:type="page"/>
      </w:r>
    </w:p>
    <w:p w:rsidR="00C218E1" w:rsidRDefault="00C218E1" w:rsidP="00C218E1">
      <w:pPr>
        <w:pStyle w:val="Heading2"/>
      </w:pPr>
      <w:r>
        <w:lastRenderedPageBreak/>
        <w:t xml:space="preserve">section </w:t>
      </w:r>
      <w:r w:rsidR="005B64BD">
        <w:t xml:space="preserve">13 </w:t>
      </w:r>
      <w:r>
        <w:t>of appendix b to rfp</w:t>
      </w:r>
      <w:r>
        <w:br/>
        <w:t>project management/experience</w:t>
      </w:r>
    </w:p>
    <w:p w:rsidR="00C218E1" w:rsidRDefault="00C218E1" w:rsidP="00C218E1">
      <w:r>
        <w:t xml:space="preserve">Bidders are required to demonstrate project experience and management capability to successfully develop (for a project that includes new facilities or capital investment) and operate the project proposed.  </w:t>
      </w:r>
      <w:r w:rsidR="00950597" w:rsidRPr="00950597">
        <w:t>The Narragansett Electric Company</w:t>
      </w:r>
      <w:r w:rsidR="00950597">
        <w:t xml:space="preserve"> is </w:t>
      </w:r>
      <w:r>
        <w:t>particularly interested in project teams that have demonstrated success in projects of similar type, size and technology and, for projects that include new facilities or capital investment, can demonstrate an ability to work together effectively to bring the project to commercial operation in a timely fashion.</w:t>
      </w:r>
    </w:p>
    <w:p w:rsidR="00C218E1" w:rsidRDefault="005B64BD" w:rsidP="00C218E1">
      <w:pPr>
        <w:ind w:left="720" w:hanging="720"/>
      </w:pPr>
      <w:r>
        <w:t>13</w:t>
      </w:r>
      <w:r w:rsidR="00C218E1">
        <w:t>.1</w:t>
      </w:r>
      <w:r w:rsidR="00C218E1">
        <w:tab/>
        <w:t>Provide an organizational chart for the project that lists the project participants and identifies the corporate structure, including general and limited partners.</w:t>
      </w:r>
    </w:p>
    <w:p w:rsidR="00C218E1" w:rsidRDefault="0096485D" w:rsidP="00C218E1">
      <w:pPr>
        <w:ind w:left="720" w:hanging="720"/>
      </w:pPr>
      <w:sdt>
        <w:sdtPr>
          <w:id w:val="-1502351207"/>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bookmarkStart w:id="0" w:name="_GoBack"/>
    </w:p>
    <w:bookmarkEnd w:id="0"/>
    <w:p w:rsidR="00C218E1" w:rsidRDefault="005B64BD" w:rsidP="00C218E1">
      <w:pPr>
        <w:ind w:left="720" w:hanging="720"/>
      </w:pPr>
      <w:r>
        <w:t>13</w:t>
      </w:r>
      <w:r w:rsidR="00C218E1">
        <w:t>.2</w:t>
      </w:r>
      <w:r w:rsidR="00C218E1">
        <w:tab/>
      </w:r>
      <w:r w:rsidR="00C218E1" w:rsidRPr="00C218E1">
        <w:t>For a project that includes new facilities or capital investment, provide statements that list the specific experience of the bidder and each of the project participants (including, when applicable, the bidder, partners, EPC contractor and proposed contractors), in developing, financing, owning, and operating generating or transmission facilities (as applicable), other projects of similar type, size and technology, and any evidence that the project participants have worked jointly on other projects.</w:t>
      </w:r>
    </w:p>
    <w:p w:rsidR="00C218E1" w:rsidRDefault="0096485D" w:rsidP="00C218E1">
      <w:pPr>
        <w:ind w:left="720" w:hanging="720"/>
      </w:pPr>
      <w:sdt>
        <w:sdtPr>
          <w:id w:val="-1388409150"/>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13</w:t>
      </w:r>
      <w:r w:rsidR="00C218E1">
        <w:t>.3</w:t>
      </w:r>
      <w:r w:rsidR="00C218E1">
        <w:tab/>
      </w:r>
      <w:r w:rsidR="00C218E1" w:rsidRPr="00C218E1">
        <w:t>For a bid that includes existing facilities, provide statements that list the specific experience of the bidder and each of the project participants (including, when applicable, the bidder, partners, EPC contractor and proposed contractors), in owning and operating generating or transmission facilities (as applicable), other projects of similar type, size and technology, and any evidence that the project participants have worked jointly on other projects.</w:t>
      </w:r>
    </w:p>
    <w:p w:rsidR="00C218E1" w:rsidRDefault="0096485D" w:rsidP="00C218E1">
      <w:pPr>
        <w:ind w:left="720" w:hanging="720"/>
      </w:pPr>
      <w:sdt>
        <w:sdtPr>
          <w:id w:val="2117861292"/>
          <w:showingPlcHdr/>
        </w:sdtPr>
        <w:sdtContent>
          <w:r w:rsidR="00C218E1">
            <w:rPr>
              <w:rStyle w:val="PlaceholderText"/>
            </w:rPr>
            <w:t>Enter appropriate explanation in this space or reference applicable attachment(s)</w:t>
          </w:r>
        </w:sdtContent>
      </w:sdt>
    </w:p>
    <w:p w:rsidR="00C218E1" w:rsidRDefault="00C218E1" w:rsidP="00C218E1">
      <w:pPr>
        <w:ind w:left="720" w:hanging="720"/>
      </w:pPr>
    </w:p>
    <w:p w:rsidR="00C218E1" w:rsidRDefault="005B64BD" w:rsidP="00C218E1">
      <w:pPr>
        <w:ind w:left="720" w:hanging="720"/>
      </w:pPr>
      <w:r>
        <w:t>13</w:t>
      </w:r>
      <w:r w:rsidR="00C218E1">
        <w:t>.4</w:t>
      </w:r>
      <w:r w:rsidR="00C218E1">
        <w:tab/>
        <w:t>Provide a management chart that lists the key personnel dedicated to this project and provide resumes of the key personnel.  For Eligible Facilities that are not yet in-service, key personnel of the bidder’s development team having substantial project management responsibilities must have:</w:t>
      </w:r>
    </w:p>
    <w:p w:rsidR="00C218E1" w:rsidRDefault="00C218E1" w:rsidP="00C218E1">
      <w:pPr>
        <w:ind w:left="1440" w:hanging="720"/>
      </w:pPr>
      <w:r>
        <w:t>i.</w:t>
      </w:r>
      <w:r>
        <w:tab/>
        <w:t xml:space="preserve">Successfully developed and/or operated one or more projects of similar size or complexity or requiring similar skill sets; </w:t>
      </w:r>
      <w:r w:rsidRPr="00C218E1">
        <w:rPr>
          <w:b/>
          <w:u w:val="single"/>
        </w:rPr>
        <w:t xml:space="preserve">and </w:t>
      </w:r>
    </w:p>
    <w:p w:rsidR="00C218E1" w:rsidRDefault="00C218E1" w:rsidP="00C218E1">
      <w:pPr>
        <w:ind w:left="1440" w:hanging="720"/>
      </w:pPr>
      <w:r>
        <w:t>ii.</w:t>
      </w:r>
      <w:r>
        <w:tab/>
        <w:t>For a project that includes new facilities or capital investment, experience in financing power generation projects (or have the financial means to finance the project on the bidder’s balance sheet)</w:t>
      </w:r>
    </w:p>
    <w:p w:rsidR="00C218E1" w:rsidRDefault="0096485D" w:rsidP="00C218E1">
      <w:pPr>
        <w:ind w:left="1440" w:hanging="720"/>
      </w:pPr>
      <w:sdt>
        <w:sdtPr>
          <w:id w:val="-846024958"/>
          <w:showingPlcHdr/>
        </w:sdtPr>
        <w:sdtContent>
          <w:r w:rsidR="00C218E1">
            <w:rPr>
              <w:rStyle w:val="PlaceholderText"/>
            </w:rPr>
            <w:t>Enter appropriate explanation in this space or reference applicable attachment(s)</w:t>
          </w:r>
        </w:sdtContent>
      </w:sdt>
    </w:p>
    <w:p w:rsidR="00C218E1" w:rsidRDefault="00C218E1" w:rsidP="00C218E1"/>
    <w:p w:rsidR="00C218E1" w:rsidRDefault="00040959" w:rsidP="00C218E1">
      <w:pPr>
        <w:ind w:left="720" w:hanging="720"/>
      </w:pPr>
      <w:r>
        <w:t>13</w:t>
      </w:r>
      <w:r w:rsidR="00C218E1">
        <w:t>.5</w:t>
      </w:r>
      <w:r w:rsidR="00C218E1">
        <w:tab/>
        <w:t>Provide a listing of all projects the project sponsor has successfully developed or that are currently under construction.  Provide the following information as part of the response:</w:t>
      </w:r>
    </w:p>
    <w:p w:rsidR="00C218E1" w:rsidRDefault="00C218E1" w:rsidP="00C218E1">
      <w:pPr>
        <w:ind w:firstLine="720"/>
      </w:pPr>
      <w:r>
        <w:t>i.</w:t>
      </w:r>
      <w:r>
        <w:tab/>
        <w:t>Name of the project</w:t>
      </w:r>
    </w:p>
    <w:p w:rsidR="00C218E1" w:rsidRDefault="00C218E1" w:rsidP="00C218E1">
      <w:pPr>
        <w:ind w:firstLine="720"/>
      </w:pPr>
      <w:r>
        <w:t>ii.</w:t>
      </w:r>
      <w:r>
        <w:tab/>
        <w:t>Location of the project</w:t>
      </w:r>
    </w:p>
    <w:p w:rsidR="00C218E1" w:rsidRDefault="00C218E1" w:rsidP="00C218E1">
      <w:pPr>
        <w:ind w:firstLine="720"/>
      </w:pPr>
      <w:r>
        <w:t>iii.</w:t>
      </w:r>
      <w:r>
        <w:tab/>
        <w:t>Project type, size and technology</w:t>
      </w:r>
    </w:p>
    <w:p w:rsidR="00C218E1" w:rsidRDefault="00C218E1" w:rsidP="00C218E1">
      <w:pPr>
        <w:ind w:firstLine="720"/>
      </w:pPr>
      <w:r>
        <w:t>iv.</w:t>
      </w:r>
      <w:r>
        <w:tab/>
        <w:t>Commercial operation date</w:t>
      </w:r>
    </w:p>
    <w:p w:rsidR="00C218E1" w:rsidRDefault="00C218E1" w:rsidP="00C218E1">
      <w:pPr>
        <w:ind w:firstLine="720"/>
      </w:pPr>
      <w:r>
        <w:t>v.</w:t>
      </w:r>
      <w:r>
        <w:tab/>
        <w:t>Estimated and actual capacity factor of the project for the past three years</w:t>
      </w:r>
    </w:p>
    <w:p w:rsidR="00C218E1" w:rsidRDefault="00C218E1" w:rsidP="00C218E1">
      <w:pPr>
        <w:ind w:firstLine="720"/>
      </w:pPr>
      <w:r>
        <w:t>vi.</w:t>
      </w:r>
      <w:r>
        <w:tab/>
        <w:t>Availability factor of the project for the past three years</w:t>
      </w:r>
    </w:p>
    <w:p w:rsidR="00C218E1" w:rsidRDefault="00C218E1" w:rsidP="00C218E1">
      <w:pPr>
        <w:ind w:left="1440" w:hanging="720"/>
      </w:pPr>
      <w:r>
        <w:t>vii.</w:t>
      </w:r>
      <w:r>
        <w:tab/>
        <w:t>References, including the names and current addresses and telephone numbers of individuals to contact for each reference</w:t>
      </w:r>
    </w:p>
    <w:p w:rsidR="00C218E1" w:rsidRDefault="0096485D" w:rsidP="00C218E1">
      <w:pPr>
        <w:ind w:left="1440" w:hanging="720"/>
      </w:pPr>
      <w:sdt>
        <w:sdtPr>
          <w:id w:val="1990357003"/>
          <w:showingPlcHdr/>
        </w:sdtPr>
        <w:sdtContent>
          <w:r w:rsidR="00C218E1">
            <w:rPr>
              <w:rStyle w:val="PlaceholderText"/>
            </w:rPr>
            <w:t>Enter appropriate explanation in this space or reference applicable attachment(s)</w:t>
          </w:r>
        </w:sdtContent>
      </w:sdt>
    </w:p>
    <w:p w:rsidR="00C218E1" w:rsidRDefault="00C218E1" w:rsidP="00C218E1"/>
    <w:p w:rsidR="00C218E1" w:rsidRDefault="00040959" w:rsidP="00C218E1">
      <w:pPr>
        <w:ind w:left="720" w:hanging="720"/>
      </w:pPr>
      <w:r>
        <w:t>13</w:t>
      </w:r>
      <w:r w:rsidR="00C218E1">
        <w:t>.6</w:t>
      </w:r>
      <w:r w:rsidR="00C218E1">
        <w:tab/>
        <w:t>With regard to the bidder’s project team, identify and describe the entity responsible for the following, as applicable:</w:t>
      </w:r>
    </w:p>
    <w:p w:rsidR="00C218E1" w:rsidRDefault="00C218E1" w:rsidP="00C218E1">
      <w:pPr>
        <w:ind w:left="720"/>
      </w:pPr>
      <w:r>
        <w:t>i.</w:t>
      </w:r>
      <w:r>
        <w:tab/>
        <w:t>Construction Period Lender, if any</w:t>
      </w:r>
    </w:p>
    <w:p w:rsidR="00C218E1" w:rsidRDefault="00C218E1" w:rsidP="00C218E1">
      <w:pPr>
        <w:ind w:firstLine="720"/>
      </w:pPr>
      <w:r>
        <w:t>ii.</w:t>
      </w:r>
      <w:r>
        <w:tab/>
        <w:t>Operating Period Lender and/or Tax Equity Provider, as applicable</w:t>
      </w:r>
    </w:p>
    <w:p w:rsidR="00C218E1" w:rsidRDefault="00C218E1" w:rsidP="00C218E1">
      <w:pPr>
        <w:ind w:firstLine="720"/>
      </w:pPr>
      <w:r>
        <w:t>iii.</w:t>
      </w:r>
      <w:r>
        <w:tab/>
        <w:t>Financial Advisor</w:t>
      </w:r>
    </w:p>
    <w:p w:rsidR="00C218E1" w:rsidRDefault="00C218E1" w:rsidP="00C218E1">
      <w:pPr>
        <w:ind w:firstLine="720"/>
      </w:pPr>
      <w:r>
        <w:t>iv.</w:t>
      </w:r>
      <w:r>
        <w:tab/>
        <w:t>Environmental Consultant</w:t>
      </w:r>
    </w:p>
    <w:p w:rsidR="00C218E1" w:rsidRDefault="00C218E1" w:rsidP="00C218E1">
      <w:pPr>
        <w:ind w:firstLine="720"/>
      </w:pPr>
      <w:r>
        <w:t>v.</w:t>
      </w:r>
      <w:r>
        <w:tab/>
        <w:t xml:space="preserve">Facility Operator and Manager </w:t>
      </w:r>
    </w:p>
    <w:p w:rsidR="00C218E1" w:rsidRDefault="00C218E1" w:rsidP="00C218E1">
      <w:pPr>
        <w:ind w:firstLine="720"/>
      </w:pPr>
      <w:r>
        <w:t>vi.</w:t>
      </w:r>
      <w:r>
        <w:tab/>
        <w:t>Owner’s Engineer</w:t>
      </w:r>
    </w:p>
    <w:p w:rsidR="00C218E1" w:rsidRDefault="00C218E1" w:rsidP="00C218E1">
      <w:pPr>
        <w:ind w:firstLine="720"/>
      </w:pPr>
      <w:r>
        <w:t>vii.</w:t>
      </w:r>
      <w:r>
        <w:tab/>
        <w:t>EPC Contractor (if selected)</w:t>
      </w:r>
    </w:p>
    <w:p w:rsidR="00C218E1" w:rsidRDefault="00C218E1" w:rsidP="00C218E1">
      <w:pPr>
        <w:ind w:firstLine="720"/>
      </w:pPr>
      <w:r>
        <w:t>viii.</w:t>
      </w:r>
      <w:r>
        <w:tab/>
        <w:t>Transmission Consultant</w:t>
      </w:r>
    </w:p>
    <w:p w:rsidR="00C218E1" w:rsidRDefault="00C218E1" w:rsidP="00C218E1">
      <w:pPr>
        <w:ind w:firstLine="720"/>
      </w:pPr>
      <w:r>
        <w:t>ix.</w:t>
      </w:r>
      <w:r>
        <w:tab/>
        <w:t>Legal Counsel</w:t>
      </w:r>
    </w:p>
    <w:p w:rsidR="00C218E1" w:rsidRDefault="0096485D" w:rsidP="00C218E1">
      <w:pPr>
        <w:ind w:firstLine="720"/>
      </w:pPr>
      <w:sdt>
        <w:sdtPr>
          <w:id w:val="1195885034"/>
          <w:showingPlcHdr/>
        </w:sdtPr>
        <w:sdtContent>
          <w:r w:rsidR="00C218E1">
            <w:rPr>
              <w:rStyle w:val="PlaceholderText"/>
            </w:rPr>
            <w:t>Enter appropriate explanation in this space or reference applicable attachment(s)</w:t>
          </w:r>
        </w:sdtContent>
      </w:sdt>
    </w:p>
    <w:p w:rsidR="00C218E1" w:rsidRDefault="00040959" w:rsidP="00C218E1">
      <w:pPr>
        <w:ind w:left="720" w:hanging="720"/>
      </w:pPr>
      <w:r>
        <w:t>13</w:t>
      </w:r>
      <w:r w:rsidR="00C218E1">
        <w:t>.7</w:t>
      </w:r>
      <w:r w:rsidR="00C218E1">
        <w:tab/>
      </w:r>
      <w:r w:rsidR="00C218E1" w:rsidRPr="00C218E1">
        <w:t>Provide details of the bidder’s experience in ISO-NE other Markets affected by the bid.  With regard to bidder’s experience with ISO-NE markets, please indicate the entity that will assume the duties of Lead Market Participant for your Project.  Please provide a summary of the proposed Lead Market Participant’s experience with each of the ISO-NE markets.</w:t>
      </w:r>
    </w:p>
    <w:p w:rsidR="00C218E1" w:rsidRDefault="0096485D" w:rsidP="00C218E1">
      <w:pPr>
        <w:ind w:left="720" w:hanging="720"/>
      </w:pPr>
      <w:sdt>
        <w:sdtPr>
          <w:id w:val="-1593472149"/>
          <w:showingPlcHdr/>
        </w:sdtPr>
        <w:sdtContent>
          <w:r w:rsidR="00C218E1">
            <w:rPr>
              <w:rStyle w:val="PlaceholderText"/>
            </w:rPr>
            <w:t>Enter appropriate explanation in this space or reference applicable attachment(s)</w:t>
          </w:r>
        </w:sdtContent>
      </w:sdt>
    </w:p>
    <w:p w:rsidR="00C078F7" w:rsidRDefault="00C078F7" w:rsidP="00C078F7">
      <w:pPr>
        <w:pStyle w:val="Heading2"/>
      </w:pPr>
      <w:r>
        <w:lastRenderedPageBreak/>
        <w:t>section 14 of appendix b to the rfp</w:t>
      </w:r>
      <w:r>
        <w:br/>
        <w:t>Alternative</w:t>
      </w:r>
      <w:r w:rsidR="00571192">
        <w:t xml:space="preserve"> Project Proposals</w:t>
      </w:r>
    </w:p>
    <w:p w:rsidR="00C078F7" w:rsidRDefault="00C078F7" w:rsidP="00C078F7">
      <w:pPr>
        <w:ind w:left="720" w:hanging="720"/>
      </w:pPr>
      <w:r>
        <w:t>14.1</w:t>
      </w:r>
      <w:r>
        <w:tab/>
      </w:r>
      <w:r w:rsidR="00E469AC">
        <w:t>Per Section 2.2.4.4 of the Request For Proposals, b</w:t>
      </w:r>
      <w:r w:rsidR="00571192">
        <w:t>idders may submit alternative project proposals</w:t>
      </w:r>
      <w:r w:rsidR="00FF6B47">
        <w:t>, based on varying aspects of the proposed project:</w:t>
      </w:r>
      <w:r w:rsidR="00571192">
        <w:t xml:space="preserve"> </w:t>
      </w:r>
    </w:p>
    <w:p w:rsidR="00571192" w:rsidRDefault="00571192" w:rsidP="00014BD1">
      <w:pPr>
        <w:pStyle w:val="ListParagraph"/>
        <w:numPr>
          <w:ilvl w:val="0"/>
          <w:numId w:val="5"/>
        </w:numPr>
        <w:spacing w:line="360" w:lineRule="auto"/>
      </w:pPr>
      <w:r>
        <w:t>Contract Term Length</w:t>
      </w:r>
    </w:p>
    <w:p w:rsidR="00FF6B47" w:rsidRDefault="00FF6B47" w:rsidP="00014BD1">
      <w:pPr>
        <w:pStyle w:val="ListParagraph"/>
        <w:numPr>
          <w:ilvl w:val="0"/>
          <w:numId w:val="5"/>
        </w:numPr>
        <w:spacing w:line="360" w:lineRule="auto"/>
      </w:pPr>
      <w:r>
        <w:t>Additional Pricing Offer</w:t>
      </w:r>
    </w:p>
    <w:p w:rsidR="00FF6B47" w:rsidRDefault="00FF6B47" w:rsidP="00FF6B47">
      <w:pPr>
        <w:pStyle w:val="ListParagraph"/>
        <w:numPr>
          <w:ilvl w:val="0"/>
          <w:numId w:val="5"/>
        </w:numPr>
        <w:spacing w:line="360" w:lineRule="auto"/>
      </w:pPr>
      <w:r>
        <w:t xml:space="preserve"> Production/Delivery Profile</w:t>
      </w:r>
    </w:p>
    <w:p w:rsidR="00FF6B47" w:rsidRDefault="00FF6B47" w:rsidP="00014BD1">
      <w:pPr>
        <w:pStyle w:val="ListParagraph"/>
        <w:numPr>
          <w:ilvl w:val="0"/>
          <w:numId w:val="5"/>
        </w:numPr>
        <w:spacing w:line="360" w:lineRule="auto"/>
      </w:pPr>
      <w:r w:rsidRPr="00FF6B47">
        <w:t>In-service Date</w:t>
      </w:r>
    </w:p>
    <w:p w:rsidR="00FF6B47" w:rsidRPr="00FF6B47" w:rsidRDefault="00FF6B47" w:rsidP="00014BD1">
      <w:pPr>
        <w:pStyle w:val="ListParagraph"/>
        <w:numPr>
          <w:ilvl w:val="0"/>
          <w:numId w:val="5"/>
        </w:numPr>
        <w:spacing w:line="360" w:lineRule="auto"/>
      </w:pPr>
      <w:r>
        <w:t>Project Size</w:t>
      </w:r>
    </w:p>
    <w:p w:rsidR="00571192" w:rsidRDefault="00571192" w:rsidP="00014BD1">
      <w:pPr>
        <w:pStyle w:val="ListParagraph"/>
        <w:numPr>
          <w:ilvl w:val="0"/>
          <w:numId w:val="5"/>
        </w:numPr>
        <w:spacing w:line="360" w:lineRule="auto"/>
      </w:pPr>
      <w:r>
        <w:t>Technology Type</w:t>
      </w:r>
    </w:p>
    <w:p w:rsidR="00571192" w:rsidRDefault="00571192" w:rsidP="00014BD1">
      <w:pPr>
        <w:pStyle w:val="ListParagraph"/>
        <w:numPr>
          <w:ilvl w:val="0"/>
          <w:numId w:val="5"/>
        </w:numPr>
      </w:pPr>
      <w:r>
        <w:t>Delivery Location</w:t>
      </w:r>
    </w:p>
    <w:p w:rsidR="00571192" w:rsidRDefault="00571192" w:rsidP="00014BD1">
      <w:pPr>
        <w:spacing w:after="0"/>
        <w:ind w:left="720"/>
      </w:pPr>
      <w:r w:rsidRPr="00571192">
        <w:t xml:space="preserve">Each </w:t>
      </w:r>
      <w:r w:rsidR="00FF6B47">
        <w:t xml:space="preserve">submitted </w:t>
      </w:r>
      <w:r w:rsidRPr="00571192">
        <w:t>proposal must be accompanied by a non-refundable</w:t>
      </w:r>
      <w:r w:rsidR="00FF6B47">
        <w:t xml:space="preserve"> bid fee, which will be </w:t>
      </w:r>
      <w:r>
        <w:t xml:space="preserve">used to offset the </w:t>
      </w:r>
      <w:r w:rsidRPr="00571192">
        <w:t>cost of the evaluation of proposals.</w:t>
      </w:r>
      <w:r w:rsidR="00CB03DC">
        <w:t xml:space="preserve">  Bid fee instructions are provided in Appendix E.</w:t>
      </w:r>
    </w:p>
    <w:p w:rsidR="00571192" w:rsidRDefault="00571192" w:rsidP="00C078F7">
      <w:pPr>
        <w:ind w:left="720" w:hanging="720"/>
      </w:pPr>
    </w:p>
    <w:p w:rsidR="00C078F7" w:rsidRDefault="00C078F7">
      <w:pPr>
        <w:rPr>
          <w:caps/>
          <w:color w:val="632423" w:themeColor="accent2" w:themeShade="80"/>
          <w:spacing w:val="15"/>
          <w:sz w:val="24"/>
          <w:szCs w:val="24"/>
        </w:rPr>
      </w:pPr>
      <w:r>
        <w:br w:type="page"/>
      </w:r>
    </w:p>
    <w:p w:rsidR="00C218E1" w:rsidRDefault="00804FBC" w:rsidP="00804FBC">
      <w:pPr>
        <w:pStyle w:val="Heading2"/>
      </w:pPr>
      <w:r>
        <w:lastRenderedPageBreak/>
        <w:t>section 1</w:t>
      </w:r>
      <w:r w:rsidR="00040959">
        <w:t>5</w:t>
      </w:r>
      <w:r>
        <w:t xml:space="preserve"> of appendix b to the rfp</w:t>
      </w:r>
      <w:r>
        <w:br/>
      </w:r>
      <w:r w:rsidR="00040959" w:rsidRPr="00040959">
        <w:t>Economic and Environmental Benefits to Rhode Island</w:t>
      </w:r>
    </w:p>
    <w:p w:rsidR="00804FBC" w:rsidRDefault="00FA4C17" w:rsidP="00804FBC">
      <w:pPr>
        <w:ind w:left="720" w:hanging="720"/>
      </w:pPr>
      <w:r>
        <w:t>15</w:t>
      </w:r>
      <w:r w:rsidR="00804FBC">
        <w:t>.1</w:t>
      </w:r>
      <w:r w:rsidR="00804FBC">
        <w:tab/>
      </w:r>
      <w:r>
        <w:t xml:space="preserve">For the </w:t>
      </w:r>
      <w:r w:rsidRPr="00FA4C17">
        <w:t xml:space="preserve">direct economic benefits to the State of Rhode </w:t>
      </w:r>
      <w:r w:rsidR="00790E37" w:rsidRPr="00FA4C17">
        <w:t>Island,</w:t>
      </w:r>
      <w:r>
        <w:t xml:space="preserve"> p</w:t>
      </w:r>
      <w:r w:rsidR="00804FBC" w:rsidRPr="00804FBC">
        <w:t xml:space="preserve">lease provide an estimate of the number of jobs to be created directly during project development and construction (for a project that includes new facilities or capital investment), and during operations, and a general description of the types of jobs created, estimated annual compensation, the employer(s) for such jobs, and the location.  Please treat the development, construction, and operation periods separately in your response.  </w:t>
      </w:r>
    </w:p>
    <w:p w:rsidR="00804FBC" w:rsidRDefault="0096485D" w:rsidP="00804FBC">
      <w:pPr>
        <w:ind w:left="720" w:hanging="720"/>
      </w:pPr>
      <w:sdt>
        <w:sdtPr>
          <w:id w:val="-263378073"/>
          <w:showingPlcHdr/>
        </w:sdt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FA4C17" w:rsidP="00804FBC">
      <w:pPr>
        <w:ind w:left="720" w:hanging="720"/>
      </w:pPr>
      <w:r>
        <w:t>15</w:t>
      </w:r>
      <w:r w:rsidR="00804FBC">
        <w:t>.2</w:t>
      </w:r>
      <w:r w:rsidR="00804FBC">
        <w:tab/>
      </w:r>
      <w:r w:rsidR="00804FBC" w:rsidRPr="00804FBC">
        <w:t>Please provide the same information as provided in response to question 1</w:t>
      </w:r>
      <w:r>
        <w:t>5</w:t>
      </w:r>
      <w:r w:rsidR="00804FBC" w:rsidRPr="00804FBC">
        <w:t>.1 above but with respect to jobs that would be indirectly created</w:t>
      </w:r>
      <w:r>
        <w:t>, in the State of Rhode Island,</w:t>
      </w:r>
      <w:r w:rsidR="00804FBC" w:rsidRPr="00804FBC">
        <w:t xml:space="preserve"> as a result of the proposed project.</w:t>
      </w:r>
    </w:p>
    <w:p w:rsidR="00804FBC" w:rsidRDefault="0096485D" w:rsidP="00804FBC">
      <w:pPr>
        <w:ind w:left="720" w:hanging="720"/>
      </w:pPr>
      <w:sdt>
        <w:sdtPr>
          <w:id w:val="171534998"/>
          <w:showingPlcHdr/>
        </w:sdt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FA4C17" w:rsidP="00804FBC">
      <w:pPr>
        <w:ind w:left="720" w:hanging="720"/>
      </w:pPr>
      <w:r>
        <w:t>15</w:t>
      </w:r>
      <w:r w:rsidR="00804FBC">
        <w:t>.3</w:t>
      </w:r>
      <w:r w:rsidR="00804FBC">
        <w:tab/>
      </w:r>
      <w:r w:rsidR="00804FBC" w:rsidRPr="00804FBC">
        <w:t xml:space="preserve">Please describe any other </w:t>
      </w:r>
      <w:r w:rsidRPr="00FA4C17">
        <w:t xml:space="preserve">direct economic benefits to </w:t>
      </w:r>
      <w:r w:rsidR="0095575A">
        <w:t xml:space="preserve">the State of </w:t>
      </w:r>
      <w:r w:rsidRPr="00FA4C17">
        <w:t>Rhode Island</w:t>
      </w:r>
      <w:r w:rsidRPr="00FA4C17" w:rsidDel="00FA4C17">
        <w:t xml:space="preserve"> </w:t>
      </w:r>
      <w:r w:rsidR="00804FBC" w:rsidRPr="00804FBC">
        <w:t xml:space="preserve">(either positive or negative) that could result from the proposed project, such as creating property tax revenues or purchasing capital equipment, materials or services for </w:t>
      </w:r>
      <w:r w:rsidR="00040959">
        <w:t>Rhode Island</w:t>
      </w:r>
      <w:r w:rsidR="00804FBC" w:rsidRPr="00804FBC">
        <w:t xml:space="preserve"> businesses.  Please provide the location(s) where these economic development benefits are expected to occur.</w:t>
      </w:r>
    </w:p>
    <w:p w:rsidR="00804FBC" w:rsidRDefault="0096485D" w:rsidP="00804FBC">
      <w:pPr>
        <w:ind w:left="720" w:hanging="720"/>
      </w:pPr>
      <w:sdt>
        <w:sdtPr>
          <w:id w:val="-1919628316"/>
          <w:showingPlcHdr/>
        </w:sdt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EC2EBE" w:rsidP="00804FBC">
      <w:pPr>
        <w:ind w:left="720" w:hanging="720"/>
      </w:pPr>
      <w:r>
        <w:t>15</w:t>
      </w:r>
      <w:r w:rsidR="00804FBC">
        <w:t>.4</w:t>
      </w:r>
      <w:r w:rsidR="00804FBC">
        <w:tab/>
      </w:r>
      <w:r w:rsidR="00804FBC" w:rsidRPr="00804FBC">
        <w:t xml:space="preserve">To the extent not already specified elsewhere in your response, please describe any </w:t>
      </w:r>
      <w:r w:rsidR="0095575A">
        <w:t xml:space="preserve">additional </w:t>
      </w:r>
      <w:r w:rsidR="00804FBC" w:rsidRPr="00804FBC">
        <w:t>benefits or impacts associated with the proposed project.</w:t>
      </w:r>
    </w:p>
    <w:p w:rsidR="00804FBC" w:rsidRDefault="0096485D" w:rsidP="00804FBC">
      <w:pPr>
        <w:ind w:left="720" w:hanging="720"/>
      </w:pPr>
      <w:sdt>
        <w:sdtPr>
          <w:id w:val="-810938564"/>
          <w:showingPlcHdr/>
        </w:sdtPr>
        <w:sdtContent>
          <w:r w:rsidR="00804FBC">
            <w:rPr>
              <w:rStyle w:val="PlaceholderText"/>
            </w:rPr>
            <w:t>Enter appropriate explanation in this space or reference applicable attachment(s)</w:t>
          </w:r>
        </w:sdtContent>
      </w:sdt>
    </w:p>
    <w:p w:rsidR="00804FBC" w:rsidRDefault="00804FBC" w:rsidP="00804FBC">
      <w:pPr>
        <w:ind w:left="720" w:hanging="720"/>
      </w:pPr>
    </w:p>
    <w:p w:rsidR="00804FBC" w:rsidRDefault="00804FBC">
      <w:pPr>
        <w:ind w:left="720" w:hanging="720"/>
      </w:pPr>
    </w:p>
    <w:p w:rsidR="00804FBC" w:rsidRDefault="00804FBC" w:rsidP="00804FBC">
      <w:pPr>
        <w:ind w:left="720" w:hanging="720"/>
      </w:pPr>
    </w:p>
    <w:p w:rsidR="00804FBC" w:rsidRDefault="00804FBC">
      <w:r>
        <w:br w:type="page"/>
      </w:r>
    </w:p>
    <w:p w:rsidR="00370DED" w:rsidRDefault="00370DED" w:rsidP="00370DED">
      <w:pPr>
        <w:pStyle w:val="Heading2"/>
      </w:pPr>
      <w:r>
        <w:lastRenderedPageBreak/>
        <w:t>section 1</w:t>
      </w:r>
      <w:r w:rsidR="00C078F7">
        <w:t>6</w:t>
      </w:r>
      <w:r>
        <w:t xml:space="preserve"> of appendix b to the rfp</w:t>
      </w:r>
      <w:r>
        <w:br/>
        <w:t xml:space="preserve">exceptions to </w:t>
      </w:r>
      <w:r w:rsidR="003B7238">
        <w:t>DRAFT CONTRACT</w:t>
      </w:r>
    </w:p>
    <w:p w:rsidR="00370DED" w:rsidRDefault="00370DED" w:rsidP="00370DED">
      <w:r>
        <w:t xml:space="preserve">Please attach an explanation of any exceptions to the </w:t>
      </w:r>
      <w:r w:rsidR="00790E37">
        <w:t>Draft Contract</w:t>
      </w:r>
      <w:r>
        <w:t xml:space="preserve"> set forth in </w:t>
      </w:r>
      <w:r w:rsidR="00C078F7">
        <w:t xml:space="preserve">Appendix </w:t>
      </w:r>
      <w:r w:rsidR="003B7238">
        <w:t>D</w:t>
      </w:r>
      <w:r>
        <w:t xml:space="preserve"> to this Notice, including any specific alternative provisions in a redline format to the </w:t>
      </w:r>
      <w:r w:rsidR="003B7238">
        <w:t>Draft Contract</w:t>
      </w:r>
      <w:r>
        <w:t xml:space="preserve">. </w:t>
      </w:r>
    </w:p>
    <w:p w:rsidR="00370DED" w:rsidRPr="00804FBC" w:rsidRDefault="003B7238" w:rsidP="00370DED">
      <w:r>
        <w:t>Bidders must include a marked version showing any proposed changes to the Draft Contract with their bid, and it is assumed that bidders would be willing to execute the marked-up contracts included in their bids.</w:t>
      </w:r>
      <w:r w:rsidR="00014BD1">
        <w:t xml:space="preserve"> </w:t>
      </w:r>
      <w:r>
        <w:t xml:space="preserve"> </w:t>
      </w:r>
      <w:r w:rsidRPr="00014BD1">
        <w:rPr>
          <w:b/>
        </w:rPr>
        <w:t>Bidders are discouraged from proposing material changes to the Draft Contract</w:t>
      </w:r>
      <w:r>
        <w:t xml:space="preserve">. </w:t>
      </w:r>
    </w:p>
    <w:sectPr w:rsidR="00370DED" w:rsidRPr="00804FBC" w:rsidSect="006F0949">
      <w:type w:val="continuous"/>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485D" w:rsidRDefault="0096485D" w:rsidP="006F0949">
      <w:pPr>
        <w:spacing w:after="0" w:line="240" w:lineRule="auto"/>
      </w:pPr>
      <w:r>
        <w:separator/>
      </w:r>
    </w:p>
  </w:endnote>
  <w:endnote w:type="continuationSeparator" w:id="0">
    <w:p w:rsidR="0096485D" w:rsidRDefault="0096485D" w:rsidP="006F09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485D" w:rsidRDefault="0096485D" w:rsidP="006F0949">
      <w:pPr>
        <w:spacing w:after="0" w:line="240" w:lineRule="auto"/>
      </w:pPr>
      <w:r>
        <w:separator/>
      </w:r>
    </w:p>
  </w:footnote>
  <w:footnote w:type="continuationSeparator" w:id="0">
    <w:p w:rsidR="0096485D" w:rsidRDefault="0096485D" w:rsidP="006F094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85D" w:rsidRPr="006F0949" w:rsidRDefault="0096485D" w:rsidP="006F0949">
    <w:pPr>
      <w:pStyle w:val="Header"/>
      <w:jc w:val="center"/>
      <w:rPr>
        <w:rFonts w:ascii="Times New Roman" w:hAnsi="Times New Roman" w:cs="Times New Roman"/>
        <w:sz w:val="20"/>
      </w:rPr>
    </w:pPr>
    <w:r>
      <w:rPr>
        <w:rFonts w:ascii="Times New Roman" w:hAnsi="Times New Roman" w:cs="Times New Roman"/>
        <w:sz w:val="20"/>
      </w:rPr>
      <w:t xml:space="preserve">2018 Rhode Island </w:t>
    </w:r>
    <w:r w:rsidRPr="001F4F0B">
      <w:rPr>
        <w:rFonts w:ascii="Times New Roman" w:hAnsi="Times New Roman" w:cs="Times New Roman"/>
        <w:sz w:val="20"/>
      </w:rPr>
      <w:t>Long-Term Contracting Standard for Renewable Energy</w:t>
    </w:r>
    <w:r w:rsidRPr="001F4F0B" w:rsidDel="001F4F0B">
      <w:rPr>
        <w:rFonts w:ascii="Times New Roman" w:hAnsi="Times New Roman" w:cs="Times New Roman"/>
        <w:sz w:val="20"/>
      </w:rPr>
      <w:t xml:space="preserve"> </w:t>
    </w:r>
    <w:r w:rsidRPr="006F0949">
      <w:rPr>
        <w:rFonts w:ascii="Times New Roman" w:hAnsi="Times New Roman" w:cs="Times New Roman"/>
        <w:sz w:val="20"/>
      </w:rPr>
      <w:t>Request For Proposal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B57D0B"/>
    <w:multiLevelType w:val="hybridMultilevel"/>
    <w:tmpl w:val="7E3C40B6"/>
    <w:lvl w:ilvl="0" w:tplc="180AB3E2">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2B5B73C3"/>
    <w:multiLevelType w:val="hybridMultilevel"/>
    <w:tmpl w:val="FE665414"/>
    <w:lvl w:ilvl="0" w:tplc="1A3481B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31F36D7A"/>
    <w:multiLevelType w:val="hybridMultilevel"/>
    <w:tmpl w:val="836AE56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6E573E1B"/>
    <w:multiLevelType w:val="hybridMultilevel"/>
    <w:tmpl w:val="333AC024"/>
    <w:lvl w:ilvl="0" w:tplc="28A47710">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70A1BCB"/>
    <w:multiLevelType w:val="hybridMultilevel"/>
    <w:tmpl w:val="B8D083E2"/>
    <w:lvl w:ilvl="0" w:tplc="95F6A5C4">
      <w:start w:val="1"/>
      <w:numFmt w:val="bullet"/>
      <w:lvlText w:val="-"/>
      <w:lvlJc w:val="left"/>
      <w:pPr>
        <w:ind w:left="1080" w:hanging="360"/>
      </w:pPr>
      <w:rPr>
        <w:rFonts w:ascii="Cambria" w:eastAsiaTheme="majorEastAsia" w:hAnsi="Cambria"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6BF9"/>
    <w:rsid w:val="00013B6B"/>
    <w:rsid w:val="00014BD1"/>
    <w:rsid w:val="00040959"/>
    <w:rsid w:val="0007216A"/>
    <w:rsid w:val="000778B1"/>
    <w:rsid w:val="00083A4B"/>
    <w:rsid w:val="000D130B"/>
    <w:rsid w:val="000E5520"/>
    <w:rsid w:val="00131E1D"/>
    <w:rsid w:val="001566F6"/>
    <w:rsid w:val="00162E1A"/>
    <w:rsid w:val="001F4F0B"/>
    <w:rsid w:val="00204526"/>
    <w:rsid w:val="002E7A9C"/>
    <w:rsid w:val="00312F8A"/>
    <w:rsid w:val="003370B9"/>
    <w:rsid w:val="003451E6"/>
    <w:rsid w:val="003504C8"/>
    <w:rsid w:val="00370DED"/>
    <w:rsid w:val="003B3815"/>
    <w:rsid w:val="003B7238"/>
    <w:rsid w:val="003E018A"/>
    <w:rsid w:val="004039F0"/>
    <w:rsid w:val="00416ECA"/>
    <w:rsid w:val="00497DEB"/>
    <w:rsid w:val="004D0969"/>
    <w:rsid w:val="005009DE"/>
    <w:rsid w:val="00517FE4"/>
    <w:rsid w:val="00560894"/>
    <w:rsid w:val="00571192"/>
    <w:rsid w:val="00576D25"/>
    <w:rsid w:val="00580AD8"/>
    <w:rsid w:val="005A6BF9"/>
    <w:rsid w:val="005B64BD"/>
    <w:rsid w:val="005C002E"/>
    <w:rsid w:val="005C69B4"/>
    <w:rsid w:val="005E347C"/>
    <w:rsid w:val="00624111"/>
    <w:rsid w:val="00687827"/>
    <w:rsid w:val="006D7604"/>
    <w:rsid w:val="006F0949"/>
    <w:rsid w:val="0072521E"/>
    <w:rsid w:val="0076282C"/>
    <w:rsid w:val="00764F3A"/>
    <w:rsid w:val="00767BFF"/>
    <w:rsid w:val="007728D4"/>
    <w:rsid w:val="00790E37"/>
    <w:rsid w:val="007F3A48"/>
    <w:rsid w:val="00804FBC"/>
    <w:rsid w:val="00871FE7"/>
    <w:rsid w:val="00893F33"/>
    <w:rsid w:val="0090122B"/>
    <w:rsid w:val="00950597"/>
    <w:rsid w:val="0095575A"/>
    <w:rsid w:val="00957C2C"/>
    <w:rsid w:val="0096485D"/>
    <w:rsid w:val="009B32FA"/>
    <w:rsid w:val="009C56F8"/>
    <w:rsid w:val="009E3D57"/>
    <w:rsid w:val="00A02A0E"/>
    <w:rsid w:val="00A509D5"/>
    <w:rsid w:val="00A62F1B"/>
    <w:rsid w:val="00A73B82"/>
    <w:rsid w:val="00AB5D0E"/>
    <w:rsid w:val="00AC0907"/>
    <w:rsid w:val="00C078F7"/>
    <w:rsid w:val="00C218E1"/>
    <w:rsid w:val="00C222A7"/>
    <w:rsid w:val="00C23EE3"/>
    <w:rsid w:val="00C47585"/>
    <w:rsid w:val="00C67148"/>
    <w:rsid w:val="00C71D75"/>
    <w:rsid w:val="00C92045"/>
    <w:rsid w:val="00CA101B"/>
    <w:rsid w:val="00CB03DC"/>
    <w:rsid w:val="00CF3BA3"/>
    <w:rsid w:val="00D218A4"/>
    <w:rsid w:val="00D362B8"/>
    <w:rsid w:val="00D40F7D"/>
    <w:rsid w:val="00D44EA2"/>
    <w:rsid w:val="00DA6DA1"/>
    <w:rsid w:val="00E26044"/>
    <w:rsid w:val="00E469AC"/>
    <w:rsid w:val="00E5739F"/>
    <w:rsid w:val="00EC2EBE"/>
    <w:rsid w:val="00EC3464"/>
    <w:rsid w:val="00EC3BD1"/>
    <w:rsid w:val="00F13A77"/>
    <w:rsid w:val="00F66401"/>
    <w:rsid w:val="00FA4C17"/>
    <w:rsid w:val="00FB1487"/>
    <w:rsid w:val="00FE4330"/>
    <w:rsid w:val="00FF41FC"/>
    <w:rsid w:val="00FF6B47"/>
    <w:rsid w:val="00FF6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BFF"/>
  </w:style>
  <w:style w:type="paragraph" w:styleId="Heading1">
    <w:name w:val="heading 1"/>
    <w:basedOn w:val="Normal"/>
    <w:next w:val="Normal"/>
    <w:link w:val="Heading1Char"/>
    <w:uiPriority w:val="9"/>
    <w:qFormat/>
    <w:rsid w:val="009E3D5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9E3D5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9E3D5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9E3D57"/>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9E3D57"/>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9E3D57"/>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9E3D57"/>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9E3D5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9E3D5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02E"/>
    <w:rPr>
      <w:color w:val="808080"/>
    </w:rPr>
  </w:style>
  <w:style w:type="paragraph" w:styleId="BalloonText">
    <w:name w:val="Balloon Text"/>
    <w:basedOn w:val="Normal"/>
    <w:link w:val="BalloonTextChar"/>
    <w:uiPriority w:val="99"/>
    <w:semiHidden/>
    <w:unhideWhenUsed/>
    <w:rsid w:val="005C0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02E"/>
    <w:rPr>
      <w:rFonts w:ascii="Tahoma" w:hAnsi="Tahoma" w:cs="Tahoma"/>
      <w:sz w:val="16"/>
      <w:szCs w:val="16"/>
    </w:rPr>
  </w:style>
  <w:style w:type="character" w:customStyle="1" w:styleId="Heading1Char">
    <w:name w:val="Heading 1 Char"/>
    <w:basedOn w:val="DefaultParagraphFont"/>
    <w:link w:val="Heading1"/>
    <w:uiPriority w:val="9"/>
    <w:rsid w:val="009E3D57"/>
    <w:rPr>
      <w:caps/>
      <w:color w:val="632423" w:themeColor="accent2" w:themeShade="80"/>
      <w:spacing w:val="20"/>
      <w:sz w:val="28"/>
      <w:szCs w:val="28"/>
    </w:rPr>
  </w:style>
  <w:style w:type="paragraph" w:styleId="Title">
    <w:name w:val="Title"/>
    <w:basedOn w:val="Normal"/>
    <w:next w:val="Normal"/>
    <w:link w:val="TitleChar"/>
    <w:uiPriority w:val="10"/>
    <w:qFormat/>
    <w:rsid w:val="009E3D5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9E3D57"/>
    <w:rPr>
      <w:caps/>
      <w:color w:val="632423" w:themeColor="accent2" w:themeShade="80"/>
      <w:spacing w:val="50"/>
      <w:sz w:val="44"/>
      <w:szCs w:val="44"/>
    </w:rPr>
  </w:style>
  <w:style w:type="paragraph" w:styleId="Header">
    <w:name w:val="header"/>
    <w:basedOn w:val="Normal"/>
    <w:link w:val="HeaderChar"/>
    <w:uiPriority w:val="99"/>
    <w:unhideWhenUsed/>
    <w:rsid w:val="006F09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949"/>
  </w:style>
  <w:style w:type="paragraph" w:styleId="Footer">
    <w:name w:val="footer"/>
    <w:basedOn w:val="Normal"/>
    <w:link w:val="FooterChar"/>
    <w:uiPriority w:val="99"/>
    <w:unhideWhenUsed/>
    <w:rsid w:val="006F0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949"/>
  </w:style>
  <w:style w:type="character" w:customStyle="1" w:styleId="Heading2Char">
    <w:name w:val="Heading 2 Char"/>
    <w:basedOn w:val="DefaultParagraphFont"/>
    <w:link w:val="Heading2"/>
    <w:uiPriority w:val="9"/>
    <w:rsid w:val="009E3D57"/>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9E3D57"/>
    <w:rPr>
      <w:caps/>
      <w:color w:val="622423" w:themeColor="accent2" w:themeShade="7F"/>
      <w:sz w:val="24"/>
      <w:szCs w:val="24"/>
    </w:rPr>
  </w:style>
  <w:style w:type="character" w:customStyle="1" w:styleId="Heading4Char">
    <w:name w:val="Heading 4 Char"/>
    <w:basedOn w:val="DefaultParagraphFont"/>
    <w:link w:val="Heading4"/>
    <w:uiPriority w:val="9"/>
    <w:semiHidden/>
    <w:rsid w:val="009E3D57"/>
    <w:rPr>
      <w:caps/>
      <w:color w:val="622423" w:themeColor="accent2" w:themeShade="7F"/>
      <w:spacing w:val="10"/>
    </w:rPr>
  </w:style>
  <w:style w:type="character" w:customStyle="1" w:styleId="Heading5Char">
    <w:name w:val="Heading 5 Char"/>
    <w:basedOn w:val="DefaultParagraphFont"/>
    <w:link w:val="Heading5"/>
    <w:uiPriority w:val="9"/>
    <w:semiHidden/>
    <w:rsid w:val="009E3D57"/>
    <w:rPr>
      <w:caps/>
      <w:color w:val="622423" w:themeColor="accent2" w:themeShade="7F"/>
      <w:spacing w:val="10"/>
    </w:rPr>
  </w:style>
  <w:style w:type="character" w:customStyle="1" w:styleId="Heading6Char">
    <w:name w:val="Heading 6 Char"/>
    <w:basedOn w:val="DefaultParagraphFont"/>
    <w:link w:val="Heading6"/>
    <w:uiPriority w:val="9"/>
    <w:semiHidden/>
    <w:rsid w:val="009E3D57"/>
    <w:rPr>
      <w:caps/>
      <w:color w:val="943634" w:themeColor="accent2" w:themeShade="BF"/>
      <w:spacing w:val="10"/>
    </w:rPr>
  </w:style>
  <w:style w:type="character" w:customStyle="1" w:styleId="Heading7Char">
    <w:name w:val="Heading 7 Char"/>
    <w:basedOn w:val="DefaultParagraphFont"/>
    <w:link w:val="Heading7"/>
    <w:uiPriority w:val="9"/>
    <w:semiHidden/>
    <w:rsid w:val="009E3D57"/>
    <w:rPr>
      <w:i/>
      <w:iCs/>
      <w:caps/>
      <w:color w:val="943634" w:themeColor="accent2" w:themeShade="BF"/>
      <w:spacing w:val="10"/>
    </w:rPr>
  </w:style>
  <w:style w:type="character" w:customStyle="1" w:styleId="Heading8Char">
    <w:name w:val="Heading 8 Char"/>
    <w:basedOn w:val="DefaultParagraphFont"/>
    <w:link w:val="Heading8"/>
    <w:uiPriority w:val="9"/>
    <w:semiHidden/>
    <w:rsid w:val="009E3D57"/>
    <w:rPr>
      <w:caps/>
      <w:spacing w:val="10"/>
      <w:sz w:val="20"/>
      <w:szCs w:val="20"/>
    </w:rPr>
  </w:style>
  <w:style w:type="character" w:customStyle="1" w:styleId="Heading9Char">
    <w:name w:val="Heading 9 Char"/>
    <w:basedOn w:val="DefaultParagraphFont"/>
    <w:link w:val="Heading9"/>
    <w:uiPriority w:val="9"/>
    <w:semiHidden/>
    <w:rsid w:val="009E3D57"/>
    <w:rPr>
      <w:i/>
      <w:iCs/>
      <w:caps/>
      <w:spacing w:val="10"/>
      <w:sz w:val="20"/>
      <w:szCs w:val="20"/>
    </w:rPr>
  </w:style>
  <w:style w:type="paragraph" w:styleId="Caption">
    <w:name w:val="caption"/>
    <w:basedOn w:val="Normal"/>
    <w:next w:val="Normal"/>
    <w:uiPriority w:val="35"/>
    <w:semiHidden/>
    <w:unhideWhenUsed/>
    <w:qFormat/>
    <w:rsid w:val="009E3D57"/>
    <w:rPr>
      <w:caps/>
      <w:spacing w:val="10"/>
      <w:sz w:val="18"/>
      <w:szCs w:val="18"/>
    </w:rPr>
  </w:style>
  <w:style w:type="paragraph" w:styleId="Subtitle">
    <w:name w:val="Subtitle"/>
    <w:basedOn w:val="Normal"/>
    <w:next w:val="Normal"/>
    <w:link w:val="SubtitleChar"/>
    <w:uiPriority w:val="11"/>
    <w:qFormat/>
    <w:rsid w:val="009E3D5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9E3D57"/>
    <w:rPr>
      <w:caps/>
      <w:spacing w:val="20"/>
      <w:sz w:val="18"/>
      <w:szCs w:val="18"/>
    </w:rPr>
  </w:style>
  <w:style w:type="character" w:styleId="Strong">
    <w:name w:val="Strong"/>
    <w:uiPriority w:val="22"/>
    <w:qFormat/>
    <w:rsid w:val="009E3D57"/>
    <w:rPr>
      <w:b/>
      <w:bCs/>
      <w:color w:val="943634" w:themeColor="accent2" w:themeShade="BF"/>
      <w:spacing w:val="5"/>
    </w:rPr>
  </w:style>
  <w:style w:type="character" w:styleId="Emphasis">
    <w:name w:val="Emphasis"/>
    <w:uiPriority w:val="20"/>
    <w:qFormat/>
    <w:rsid w:val="009E3D57"/>
    <w:rPr>
      <w:caps/>
      <w:spacing w:val="5"/>
      <w:sz w:val="20"/>
      <w:szCs w:val="20"/>
    </w:rPr>
  </w:style>
  <w:style w:type="paragraph" w:styleId="NoSpacing">
    <w:name w:val="No Spacing"/>
    <w:basedOn w:val="Normal"/>
    <w:link w:val="NoSpacingChar"/>
    <w:uiPriority w:val="1"/>
    <w:qFormat/>
    <w:rsid w:val="009E3D57"/>
    <w:pPr>
      <w:spacing w:after="0" w:line="240" w:lineRule="auto"/>
    </w:pPr>
  </w:style>
  <w:style w:type="character" w:customStyle="1" w:styleId="NoSpacingChar">
    <w:name w:val="No Spacing Char"/>
    <w:basedOn w:val="DefaultParagraphFont"/>
    <w:link w:val="NoSpacing"/>
    <w:uiPriority w:val="1"/>
    <w:rsid w:val="009E3D57"/>
  </w:style>
  <w:style w:type="paragraph" w:styleId="ListParagraph">
    <w:name w:val="List Paragraph"/>
    <w:basedOn w:val="Normal"/>
    <w:uiPriority w:val="34"/>
    <w:qFormat/>
    <w:rsid w:val="009E3D57"/>
    <w:pPr>
      <w:ind w:left="720"/>
      <w:contextualSpacing/>
    </w:pPr>
  </w:style>
  <w:style w:type="paragraph" w:styleId="Quote">
    <w:name w:val="Quote"/>
    <w:basedOn w:val="Normal"/>
    <w:next w:val="Normal"/>
    <w:link w:val="QuoteChar"/>
    <w:uiPriority w:val="29"/>
    <w:qFormat/>
    <w:rsid w:val="009E3D57"/>
    <w:rPr>
      <w:i/>
      <w:iCs/>
    </w:rPr>
  </w:style>
  <w:style w:type="character" w:customStyle="1" w:styleId="QuoteChar">
    <w:name w:val="Quote Char"/>
    <w:basedOn w:val="DefaultParagraphFont"/>
    <w:link w:val="Quote"/>
    <w:uiPriority w:val="29"/>
    <w:rsid w:val="009E3D57"/>
    <w:rPr>
      <w:i/>
      <w:iCs/>
    </w:rPr>
  </w:style>
  <w:style w:type="paragraph" w:styleId="IntenseQuote">
    <w:name w:val="Intense Quote"/>
    <w:basedOn w:val="Normal"/>
    <w:next w:val="Normal"/>
    <w:link w:val="IntenseQuoteChar"/>
    <w:uiPriority w:val="30"/>
    <w:qFormat/>
    <w:rsid w:val="009E3D5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9E3D57"/>
    <w:rPr>
      <w:caps/>
      <w:color w:val="622423" w:themeColor="accent2" w:themeShade="7F"/>
      <w:spacing w:val="5"/>
      <w:sz w:val="20"/>
      <w:szCs w:val="20"/>
    </w:rPr>
  </w:style>
  <w:style w:type="character" w:styleId="SubtleEmphasis">
    <w:name w:val="Subtle Emphasis"/>
    <w:uiPriority w:val="19"/>
    <w:qFormat/>
    <w:rsid w:val="009E3D57"/>
    <w:rPr>
      <w:i/>
      <w:iCs/>
    </w:rPr>
  </w:style>
  <w:style w:type="character" w:styleId="IntenseEmphasis">
    <w:name w:val="Intense Emphasis"/>
    <w:uiPriority w:val="21"/>
    <w:qFormat/>
    <w:rsid w:val="009E3D57"/>
    <w:rPr>
      <w:i/>
      <w:iCs/>
      <w:caps/>
      <w:spacing w:val="10"/>
      <w:sz w:val="20"/>
      <w:szCs w:val="20"/>
    </w:rPr>
  </w:style>
  <w:style w:type="character" w:styleId="SubtleReference">
    <w:name w:val="Subtle Reference"/>
    <w:basedOn w:val="DefaultParagraphFont"/>
    <w:uiPriority w:val="31"/>
    <w:qFormat/>
    <w:rsid w:val="009E3D57"/>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9E3D57"/>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9E3D57"/>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9E3D57"/>
    <w:pPr>
      <w:outlineLvl w:val="9"/>
    </w:pPr>
    <w:rPr>
      <w:lang w:bidi="en-US"/>
    </w:rPr>
  </w:style>
  <w:style w:type="table" w:styleId="TableGrid">
    <w:name w:val="Table Grid"/>
    <w:basedOn w:val="TableNormal"/>
    <w:uiPriority w:val="59"/>
    <w:rsid w:val="00FF6F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C0907"/>
    <w:rPr>
      <w:sz w:val="16"/>
      <w:szCs w:val="16"/>
    </w:rPr>
  </w:style>
  <w:style w:type="paragraph" w:styleId="CommentText">
    <w:name w:val="annotation text"/>
    <w:basedOn w:val="Normal"/>
    <w:link w:val="CommentTextChar"/>
    <w:uiPriority w:val="99"/>
    <w:semiHidden/>
    <w:unhideWhenUsed/>
    <w:rsid w:val="00AC0907"/>
    <w:pPr>
      <w:spacing w:line="240" w:lineRule="auto"/>
    </w:pPr>
    <w:rPr>
      <w:sz w:val="20"/>
      <w:szCs w:val="20"/>
    </w:rPr>
  </w:style>
  <w:style w:type="character" w:customStyle="1" w:styleId="CommentTextChar">
    <w:name w:val="Comment Text Char"/>
    <w:basedOn w:val="DefaultParagraphFont"/>
    <w:link w:val="CommentText"/>
    <w:uiPriority w:val="99"/>
    <w:semiHidden/>
    <w:rsid w:val="00AC0907"/>
    <w:rPr>
      <w:sz w:val="20"/>
      <w:szCs w:val="20"/>
    </w:rPr>
  </w:style>
  <w:style w:type="paragraph" w:styleId="CommentSubject">
    <w:name w:val="annotation subject"/>
    <w:basedOn w:val="CommentText"/>
    <w:next w:val="CommentText"/>
    <w:link w:val="CommentSubjectChar"/>
    <w:uiPriority w:val="99"/>
    <w:semiHidden/>
    <w:unhideWhenUsed/>
    <w:rsid w:val="00AC0907"/>
    <w:rPr>
      <w:b/>
      <w:bCs/>
    </w:rPr>
  </w:style>
  <w:style w:type="character" w:customStyle="1" w:styleId="CommentSubjectChar">
    <w:name w:val="Comment Subject Char"/>
    <w:basedOn w:val="CommentTextChar"/>
    <w:link w:val="CommentSubject"/>
    <w:uiPriority w:val="99"/>
    <w:semiHidden/>
    <w:rsid w:val="00AC0907"/>
    <w:rPr>
      <w:b/>
      <w:bCs/>
      <w:sz w:val="20"/>
      <w:szCs w:val="20"/>
    </w:rPr>
  </w:style>
  <w:style w:type="paragraph" w:styleId="Revision">
    <w:name w:val="Revision"/>
    <w:hidden/>
    <w:uiPriority w:val="99"/>
    <w:semiHidden/>
    <w:rsid w:val="00EC3BD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en-US"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BFF"/>
  </w:style>
  <w:style w:type="paragraph" w:styleId="Heading1">
    <w:name w:val="heading 1"/>
    <w:basedOn w:val="Normal"/>
    <w:next w:val="Normal"/>
    <w:link w:val="Heading1Char"/>
    <w:uiPriority w:val="9"/>
    <w:qFormat/>
    <w:rsid w:val="009E3D57"/>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Heading2">
    <w:name w:val="heading 2"/>
    <w:basedOn w:val="Normal"/>
    <w:next w:val="Normal"/>
    <w:link w:val="Heading2Char"/>
    <w:uiPriority w:val="9"/>
    <w:unhideWhenUsed/>
    <w:qFormat/>
    <w:rsid w:val="009E3D57"/>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Heading3">
    <w:name w:val="heading 3"/>
    <w:basedOn w:val="Normal"/>
    <w:next w:val="Normal"/>
    <w:link w:val="Heading3Char"/>
    <w:uiPriority w:val="9"/>
    <w:semiHidden/>
    <w:unhideWhenUsed/>
    <w:qFormat/>
    <w:rsid w:val="009E3D57"/>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Heading4">
    <w:name w:val="heading 4"/>
    <w:basedOn w:val="Normal"/>
    <w:next w:val="Normal"/>
    <w:link w:val="Heading4Char"/>
    <w:uiPriority w:val="9"/>
    <w:semiHidden/>
    <w:unhideWhenUsed/>
    <w:qFormat/>
    <w:rsid w:val="009E3D57"/>
    <w:pPr>
      <w:pBdr>
        <w:bottom w:val="dotted" w:sz="4" w:space="1" w:color="943634" w:themeColor="accent2" w:themeShade="BF"/>
      </w:pBdr>
      <w:spacing w:after="120"/>
      <w:jc w:val="center"/>
      <w:outlineLvl w:val="3"/>
    </w:pPr>
    <w:rPr>
      <w:caps/>
      <w:color w:val="622423" w:themeColor="accent2" w:themeShade="7F"/>
      <w:spacing w:val="10"/>
    </w:rPr>
  </w:style>
  <w:style w:type="paragraph" w:styleId="Heading5">
    <w:name w:val="heading 5"/>
    <w:basedOn w:val="Normal"/>
    <w:next w:val="Normal"/>
    <w:link w:val="Heading5Char"/>
    <w:uiPriority w:val="9"/>
    <w:semiHidden/>
    <w:unhideWhenUsed/>
    <w:qFormat/>
    <w:rsid w:val="009E3D57"/>
    <w:pPr>
      <w:spacing w:before="320" w:after="120"/>
      <w:jc w:val="center"/>
      <w:outlineLvl w:val="4"/>
    </w:pPr>
    <w:rPr>
      <w:caps/>
      <w:color w:val="622423" w:themeColor="accent2" w:themeShade="7F"/>
      <w:spacing w:val="10"/>
    </w:rPr>
  </w:style>
  <w:style w:type="paragraph" w:styleId="Heading6">
    <w:name w:val="heading 6"/>
    <w:basedOn w:val="Normal"/>
    <w:next w:val="Normal"/>
    <w:link w:val="Heading6Char"/>
    <w:uiPriority w:val="9"/>
    <w:semiHidden/>
    <w:unhideWhenUsed/>
    <w:qFormat/>
    <w:rsid w:val="009E3D57"/>
    <w:pPr>
      <w:spacing w:after="120"/>
      <w:jc w:val="center"/>
      <w:outlineLvl w:val="5"/>
    </w:pPr>
    <w:rPr>
      <w:caps/>
      <w:color w:val="943634" w:themeColor="accent2" w:themeShade="BF"/>
      <w:spacing w:val="10"/>
    </w:rPr>
  </w:style>
  <w:style w:type="paragraph" w:styleId="Heading7">
    <w:name w:val="heading 7"/>
    <w:basedOn w:val="Normal"/>
    <w:next w:val="Normal"/>
    <w:link w:val="Heading7Char"/>
    <w:uiPriority w:val="9"/>
    <w:semiHidden/>
    <w:unhideWhenUsed/>
    <w:qFormat/>
    <w:rsid w:val="009E3D57"/>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9E3D57"/>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9E3D57"/>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02E"/>
    <w:rPr>
      <w:color w:val="808080"/>
    </w:rPr>
  </w:style>
  <w:style w:type="paragraph" w:styleId="BalloonText">
    <w:name w:val="Balloon Text"/>
    <w:basedOn w:val="Normal"/>
    <w:link w:val="BalloonTextChar"/>
    <w:uiPriority w:val="99"/>
    <w:semiHidden/>
    <w:unhideWhenUsed/>
    <w:rsid w:val="005C00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002E"/>
    <w:rPr>
      <w:rFonts w:ascii="Tahoma" w:hAnsi="Tahoma" w:cs="Tahoma"/>
      <w:sz w:val="16"/>
      <w:szCs w:val="16"/>
    </w:rPr>
  </w:style>
  <w:style w:type="character" w:customStyle="1" w:styleId="Heading1Char">
    <w:name w:val="Heading 1 Char"/>
    <w:basedOn w:val="DefaultParagraphFont"/>
    <w:link w:val="Heading1"/>
    <w:uiPriority w:val="9"/>
    <w:rsid w:val="009E3D57"/>
    <w:rPr>
      <w:caps/>
      <w:color w:val="632423" w:themeColor="accent2" w:themeShade="80"/>
      <w:spacing w:val="20"/>
      <w:sz w:val="28"/>
      <w:szCs w:val="28"/>
    </w:rPr>
  </w:style>
  <w:style w:type="paragraph" w:styleId="Title">
    <w:name w:val="Title"/>
    <w:basedOn w:val="Normal"/>
    <w:next w:val="Normal"/>
    <w:link w:val="TitleChar"/>
    <w:uiPriority w:val="10"/>
    <w:qFormat/>
    <w:rsid w:val="009E3D57"/>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itleChar">
    <w:name w:val="Title Char"/>
    <w:basedOn w:val="DefaultParagraphFont"/>
    <w:link w:val="Title"/>
    <w:uiPriority w:val="10"/>
    <w:rsid w:val="009E3D57"/>
    <w:rPr>
      <w:caps/>
      <w:color w:val="632423" w:themeColor="accent2" w:themeShade="80"/>
      <w:spacing w:val="50"/>
      <w:sz w:val="44"/>
      <w:szCs w:val="44"/>
    </w:rPr>
  </w:style>
  <w:style w:type="paragraph" w:styleId="Header">
    <w:name w:val="header"/>
    <w:basedOn w:val="Normal"/>
    <w:link w:val="HeaderChar"/>
    <w:uiPriority w:val="99"/>
    <w:unhideWhenUsed/>
    <w:rsid w:val="006F09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949"/>
  </w:style>
  <w:style w:type="paragraph" w:styleId="Footer">
    <w:name w:val="footer"/>
    <w:basedOn w:val="Normal"/>
    <w:link w:val="FooterChar"/>
    <w:uiPriority w:val="99"/>
    <w:unhideWhenUsed/>
    <w:rsid w:val="006F09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949"/>
  </w:style>
  <w:style w:type="character" w:customStyle="1" w:styleId="Heading2Char">
    <w:name w:val="Heading 2 Char"/>
    <w:basedOn w:val="DefaultParagraphFont"/>
    <w:link w:val="Heading2"/>
    <w:uiPriority w:val="9"/>
    <w:rsid w:val="009E3D57"/>
    <w:rPr>
      <w:caps/>
      <w:color w:val="632423" w:themeColor="accent2" w:themeShade="80"/>
      <w:spacing w:val="15"/>
      <w:sz w:val="24"/>
      <w:szCs w:val="24"/>
    </w:rPr>
  </w:style>
  <w:style w:type="character" w:customStyle="1" w:styleId="Heading3Char">
    <w:name w:val="Heading 3 Char"/>
    <w:basedOn w:val="DefaultParagraphFont"/>
    <w:link w:val="Heading3"/>
    <w:uiPriority w:val="9"/>
    <w:semiHidden/>
    <w:rsid w:val="009E3D57"/>
    <w:rPr>
      <w:caps/>
      <w:color w:val="622423" w:themeColor="accent2" w:themeShade="7F"/>
      <w:sz w:val="24"/>
      <w:szCs w:val="24"/>
    </w:rPr>
  </w:style>
  <w:style w:type="character" w:customStyle="1" w:styleId="Heading4Char">
    <w:name w:val="Heading 4 Char"/>
    <w:basedOn w:val="DefaultParagraphFont"/>
    <w:link w:val="Heading4"/>
    <w:uiPriority w:val="9"/>
    <w:semiHidden/>
    <w:rsid w:val="009E3D57"/>
    <w:rPr>
      <w:caps/>
      <w:color w:val="622423" w:themeColor="accent2" w:themeShade="7F"/>
      <w:spacing w:val="10"/>
    </w:rPr>
  </w:style>
  <w:style w:type="character" w:customStyle="1" w:styleId="Heading5Char">
    <w:name w:val="Heading 5 Char"/>
    <w:basedOn w:val="DefaultParagraphFont"/>
    <w:link w:val="Heading5"/>
    <w:uiPriority w:val="9"/>
    <w:semiHidden/>
    <w:rsid w:val="009E3D57"/>
    <w:rPr>
      <w:caps/>
      <w:color w:val="622423" w:themeColor="accent2" w:themeShade="7F"/>
      <w:spacing w:val="10"/>
    </w:rPr>
  </w:style>
  <w:style w:type="character" w:customStyle="1" w:styleId="Heading6Char">
    <w:name w:val="Heading 6 Char"/>
    <w:basedOn w:val="DefaultParagraphFont"/>
    <w:link w:val="Heading6"/>
    <w:uiPriority w:val="9"/>
    <w:semiHidden/>
    <w:rsid w:val="009E3D57"/>
    <w:rPr>
      <w:caps/>
      <w:color w:val="943634" w:themeColor="accent2" w:themeShade="BF"/>
      <w:spacing w:val="10"/>
    </w:rPr>
  </w:style>
  <w:style w:type="character" w:customStyle="1" w:styleId="Heading7Char">
    <w:name w:val="Heading 7 Char"/>
    <w:basedOn w:val="DefaultParagraphFont"/>
    <w:link w:val="Heading7"/>
    <w:uiPriority w:val="9"/>
    <w:semiHidden/>
    <w:rsid w:val="009E3D57"/>
    <w:rPr>
      <w:i/>
      <w:iCs/>
      <w:caps/>
      <w:color w:val="943634" w:themeColor="accent2" w:themeShade="BF"/>
      <w:spacing w:val="10"/>
    </w:rPr>
  </w:style>
  <w:style w:type="character" w:customStyle="1" w:styleId="Heading8Char">
    <w:name w:val="Heading 8 Char"/>
    <w:basedOn w:val="DefaultParagraphFont"/>
    <w:link w:val="Heading8"/>
    <w:uiPriority w:val="9"/>
    <w:semiHidden/>
    <w:rsid w:val="009E3D57"/>
    <w:rPr>
      <w:caps/>
      <w:spacing w:val="10"/>
      <w:sz w:val="20"/>
      <w:szCs w:val="20"/>
    </w:rPr>
  </w:style>
  <w:style w:type="character" w:customStyle="1" w:styleId="Heading9Char">
    <w:name w:val="Heading 9 Char"/>
    <w:basedOn w:val="DefaultParagraphFont"/>
    <w:link w:val="Heading9"/>
    <w:uiPriority w:val="9"/>
    <w:semiHidden/>
    <w:rsid w:val="009E3D57"/>
    <w:rPr>
      <w:i/>
      <w:iCs/>
      <w:caps/>
      <w:spacing w:val="10"/>
      <w:sz w:val="20"/>
      <w:szCs w:val="20"/>
    </w:rPr>
  </w:style>
  <w:style w:type="paragraph" w:styleId="Caption">
    <w:name w:val="caption"/>
    <w:basedOn w:val="Normal"/>
    <w:next w:val="Normal"/>
    <w:uiPriority w:val="35"/>
    <w:semiHidden/>
    <w:unhideWhenUsed/>
    <w:qFormat/>
    <w:rsid w:val="009E3D57"/>
    <w:rPr>
      <w:caps/>
      <w:spacing w:val="10"/>
      <w:sz w:val="18"/>
      <w:szCs w:val="18"/>
    </w:rPr>
  </w:style>
  <w:style w:type="paragraph" w:styleId="Subtitle">
    <w:name w:val="Subtitle"/>
    <w:basedOn w:val="Normal"/>
    <w:next w:val="Normal"/>
    <w:link w:val="SubtitleChar"/>
    <w:uiPriority w:val="11"/>
    <w:qFormat/>
    <w:rsid w:val="009E3D57"/>
    <w:pPr>
      <w:spacing w:after="560" w:line="240" w:lineRule="auto"/>
      <w:jc w:val="center"/>
    </w:pPr>
    <w:rPr>
      <w:caps/>
      <w:spacing w:val="20"/>
      <w:sz w:val="18"/>
      <w:szCs w:val="18"/>
    </w:rPr>
  </w:style>
  <w:style w:type="character" w:customStyle="1" w:styleId="SubtitleChar">
    <w:name w:val="Subtitle Char"/>
    <w:basedOn w:val="DefaultParagraphFont"/>
    <w:link w:val="Subtitle"/>
    <w:uiPriority w:val="11"/>
    <w:rsid w:val="009E3D57"/>
    <w:rPr>
      <w:caps/>
      <w:spacing w:val="20"/>
      <w:sz w:val="18"/>
      <w:szCs w:val="18"/>
    </w:rPr>
  </w:style>
  <w:style w:type="character" w:styleId="Strong">
    <w:name w:val="Strong"/>
    <w:uiPriority w:val="22"/>
    <w:qFormat/>
    <w:rsid w:val="009E3D57"/>
    <w:rPr>
      <w:b/>
      <w:bCs/>
      <w:color w:val="943634" w:themeColor="accent2" w:themeShade="BF"/>
      <w:spacing w:val="5"/>
    </w:rPr>
  </w:style>
  <w:style w:type="character" w:styleId="Emphasis">
    <w:name w:val="Emphasis"/>
    <w:uiPriority w:val="20"/>
    <w:qFormat/>
    <w:rsid w:val="009E3D57"/>
    <w:rPr>
      <w:caps/>
      <w:spacing w:val="5"/>
      <w:sz w:val="20"/>
      <w:szCs w:val="20"/>
    </w:rPr>
  </w:style>
  <w:style w:type="paragraph" w:styleId="NoSpacing">
    <w:name w:val="No Spacing"/>
    <w:basedOn w:val="Normal"/>
    <w:link w:val="NoSpacingChar"/>
    <w:uiPriority w:val="1"/>
    <w:qFormat/>
    <w:rsid w:val="009E3D57"/>
    <w:pPr>
      <w:spacing w:after="0" w:line="240" w:lineRule="auto"/>
    </w:pPr>
  </w:style>
  <w:style w:type="character" w:customStyle="1" w:styleId="NoSpacingChar">
    <w:name w:val="No Spacing Char"/>
    <w:basedOn w:val="DefaultParagraphFont"/>
    <w:link w:val="NoSpacing"/>
    <w:uiPriority w:val="1"/>
    <w:rsid w:val="009E3D57"/>
  </w:style>
  <w:style w:type="paragraph" w:styleId="ListParagraph">
    <w:name w:val="List Paragraph"/>
    <w:basedOn w:val="Normal"/>
    <w:uiPriority w:val="34"/>
    <w:qFormat/>
    <w:rsid w:val="009E3D57"/>
    <w:pPr>
      <w:ind w:left="720"/>
      <w:contextualSpacing/>
    </w:pPr>
  </w:style>
  <w:style w:type="paragraph" w:styleId="Quote">
    <w:name w:val="Quote"/>
    <w:basedOn w:val="Normal"/>
    <w:next w:val="Normal"/>
    <w:link w:val="QuoteChar"/>
    <w:uiPriority w:val="29"/>
    <w:qFormat/>
    <w:rsid w:val="009E3D57"/>
    <w:rPr>
      <w:i/>
      <w:iCs/>
    </w:rPr>
  </w:style>
  <w:style w:type="character" w:customStyle="1" w:styleId="QuoteChar">
    <w:name w:val="Quote Char"/>
    <w:basedOn w:val="DefaultParagraphFont"/>
    <w:link w:val="Quote"/>
    <w:uiPriority w:val="29"/>
    <w:rsid w:val="009E3D57"/>
    <w:rPr>
      <w:i/>
      <w:iCs/>
    </w:rPr>
  </w:style>
  <w:style w:type="paragraph" w:styleId="IntenseQuote">
    <w:name w:val="Intense Quote"/>
    <w:basedOn w:val="Normal"/>
    <w:next w:val="Normal"/>
    <w:link w:val="IntenseQuoteChar"/>
    <w:uiPriority w:val="30"/>
    <w:qFormat/>
    <w:rsid w:val="009E3D57"/>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9E3D57"/>
    <w:rPr>
      <w:caps/>
      <w:color w:val="622423" w:themeColor="accent2" w:themeShade="7F"/>
      <w:spacing w:val="5"/>
      <w:sz w:val="20"/>
      <w:szCs w:val="20"/>
    </w:rPr>
  </w:style>
  <w:style w:type="character" w:styleId="SubtleEmphasis">
    <w:name w:val="Subtle Emphasis"/>
    <w:uiPriority w:val="19"/>
    <w:qFormat/>
    <w:rsid w:val="009E3D57"/>
    <w:rPr>
      <w:i/>
      <w:iCs/>
    </w:rPr>
  </w:style>
  <w:style w:type="character" w:styleId="IntenseEmphasis">
    <w:name w:val="Intense Emphasis"/>
    <w:uiPriority w:val="21"/>
    <w:qFormat/>
    <w:rsid w:val="009E3D57"/>
    <w:rPr>
      <w:i/>
      <w:iCs/>
      <w:caps/>
      <w:spacing w:val="10"/>
      <w:sz w:val="20"/>
      <w:szCs w:val="20"/>
    </w:rPr>
  </w:style>
  <w:style w:type="character" w:styleId="SubtleReference">
    <w:name w:val="Subtle Reference"/>
    <w:basedOn w:val="DefaultParagraphFont"/>
    <w:uiPriority w:val="31"/>
    <w:qFormat/>
    <w:rsid w:val="009E3D57"/>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9E3D57"/>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9E3D57"/>
    <w:rPr>
      <w:caps/>
      <w:color w:val="622423" w:themeColor="accent2" w:themeShade="7F"/>
      <w:spacing w:val="5"/>
      <w:u w:color="622423" w:themeColor="accent2" w:themeShade="7F"/>
    </w:rPr>
  </w:style>
  <w:style w:type="paragraph" w:styleId="TOCHeading">
    <w:name w:val="TOC Heading"/>
    <w:basedOn w:val="Heading1"/>
    <w:next w:val="Normal"/>
    <w:uiPriority w:val="39"/>
    <w:semiHidden/>
    <w:unhideWhenUsed/>
    <w:qFormat/>
    <w:rsid w:val="009E3D57"/>
    <w:pPr>
      <w:outlineLvl w:val="9"/>
    </w:pPr>
    <w:rPr>
      <w:lang w:bidi="en-US"/>
    </w:rPr>
  </w:style>
  <w:style w:type="table" w:styleId="TableGrid">
    <w:name w:val="Table Grid"/>
    <w:basedOn w:val="TableNormal"/>
    <w:uiPriority w:val="59"/>
    <w:rsid w:val="00FF6F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C0907"/>
    <w:rPr>
      <w:sz w:val="16"/>
      <w:szCs w:val="16"/>
    </w:rPr>
  </w:style>
  <w:style w:type="paragraph" w:styleId="CommentText">
    <w:name w:val="annotation text"/>
    <w:basedOn w:val="Normal"/>
    <w:link w:val="CommentTextChar"/>
    <w:uiPriority w:val="99"/>
    <w:semiHidden/>
    <w:unhideWhenUsed/>
    <w:rsid w:val="00AC0907"/>
    <w:pPr>
      <w:spacing w:line="240" w:lineRule="auto"/>
    </w:pPr>
    <w:rPr>
      <w:sz w:val="20"/>
      <w:szCs w:val="20"/>
    </w:rPr>
  </w:style>
  <w:style w:type="character" w:customStyle="1" w:styleId="CommentTextChar">
    <w:name w:val="Comment Text Char"/>
    <w:basedOn w:val="DefaultParagraphFont"/>
    <w:link w:val="CommentText"/>
    <w:uiPriority w:val="99"/>
    <w:semiHidden/>
    <w:rsid w:val="00AC0907"/>
    <w:rPr>
      <w:sz w:val="20"/>
      <w:szCs w:val="20"/>
    </w:rPr>
  </w:style>
  <w:style w:type="paragraph" w:styleId="CommentSubject">
    <w:name w:val="annotation subject"/>
    <w:basedOn w:val="CommentText"/>
    <w:next w:val="CommentText"/>
    <w:link w:val="CommentSubjectChar"/>
    <w:uiPriority w:val="99"/>
    <w:semiHidden/>
    <w:unhideWhenUsed/>
    <w:rsid w:val="00AC0907"/>
    <w:rPr>
      <w:b/>
      <w:bCs/>
    </w:rPr>
  </w:style>
  <w:style w:type="character" w:customStyle="1" w:styleId="CommentSubjectChar">
    <w:name w:val="Comment Subject Char"/>
    <w:basedOn w:val="CommentTextChar"/>
    <w:link w:val="CommentSubject"/>
    <w:uiPriority w:val="99"/>
    <w:semiHidden/>
    <w:rsid w:val="00AC0907"/>
    <w:rPr>
      <w:b/>
      <w:bCs/>
      <w:sz w:val="20"/>
      <w:szCs w:val="20"/>
    </w:rPr>
  </w:style>
  <w:style w:type="paragraph" w:styleId="Revision">
    <w:name w:val="Revision"/>
    <w:hidden/>
    <w:uiPriority w:val="99"/>
    <w:semiHidden/>
    <w:rsid w:val="00EC3BD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det\AppData\Local\Microsoft\Windows\Temporary%20Internet%20Files\Content.Outlook\E29M6XQE\BidderForm_v1.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A62BCA75FA84C8BB754A160CA9E95F7"/>
        <w:category>
          <w:name w:val="General"/>
          <w:gallery w:val="placeholder"/>
        </w:category>
        <w:types>
          <w:type w:val="bbPlcHdr"/>
        </w:types>
        <w:behaviors>
          <w:behavior w:val="content"/>
        </w:behaviors>
        <w:guid w:val="{93BB4141-4E04-4358-8ABF-739D44E14489}"/>
      </w:docPartPr>
      <w:docPartBody>
        <w:p w:rsidR="009A7BBA" w:rsidRDefault="00B15BD3" w:rsidP="00B15BD3">
          <w:pPr>
            <w:pStyle w:val="9A62BCA75FA84C8BB754A160CA9E95F74"/>
          </w:pPr>
          <w:r w:rsidRPr="009E3D57">
            <w:rPr>
              <w:rStyle w:val="PlaceholderText"/>
            </w:rPr>
            <w:t>enter applicant name</w:t>
          </w:r>
        </w:p>
      </w:docPartBody>
    </w:docPart>
    <w:docPart>
      <w:docPartPr>
        <w:name w:val="839069DCAAE94B48B28D0DBF9D8C36BE"/>
        <w:category>
          <w:name w:val="General"/>
          <w:gallery w:val="placeholder"/>
        </w:category>
        <w:types>
          <w:type w:val="bbPlcHdr"/>
        </w:types>
        <w:behaviors>
          <w:behavior w:val="content"/>
        </w:behaviors>
        <w:guid w:val="{84B02A01-A405-4C3A-85AF-4BC7C71B2B85}"/>
      </w:docPartPr>
      <w:docPartBody>
        <w:p w:rsidR="009A7BBA" w:rsidRDefault="00B15BD3" w:rsidP="00B15BD3">
          <w:pPr>
            <w:pStyle w:val="839069DCAAE94B48B28D0DBF9D8C36BE4"/>
          </w:pPr>
          <w:r w:rsidRPr="009E3D57">
            <w:rPr>
              <w:rStyle w:val="PlaceholderText"/>
            </w:rPr>
            <w:t>enter name</w:t>
          </w:r>
        </w:p>
      </w:docPartBody>
    </w:docPart>
    <w:docPart>
      <w:docPartPr>
        <w:name w:val="3A8583BAE3934F66B791A5EF64123AA0"/>
        <w:category>
          <w:name w:val="General"/>
          <w:gallery w:val="placeholder"/>
        </w:category>
        <w:types>
          <w:type w:val="bbPlcHdr"/>
        </w:types>
        <w:behaviors>
          <w:behavior w:val="content"/>
        </w:behaviors>
        <w:guid w:val="{C2E0E0EC-5A33-4C56-8FF4-B5B7A3C5648C}"/>
      </w:docPartPr>
      <w:docPartBody>
        <w:p w:rsidR="009A7BBA" w:rsidRDefault="00B15BD3" w:rsidP="00B15BD3">
          <w:pPr>
            <w:pStyle w:val="3A8583BAE3934F66B791A5EF64123AA04"/>
          </w:pPr>
          <w:r w:rsidRPr="009E3D57">
            <w:rPr>
              <w:rStyle w:val="PlaceholderText"/>
            </w:rPr>
            <w:t>enter address</w:t>
          </w:r>
        </w:p>
      </w:docPartBody>
    </w:docPart>
    <w:docPart>
      <w:docPartPr>
        <w:name w:val="7385C034ADF2446CB2C8B4E111A7EFA9"/>
        <w:category>
          <w:name w:val="General"/>
          <w:gallery w:val="placeholder"/>
        </w:category>
        <w:types>
          <w:type w:val="bbPlcHdr"/>
        </w:types>
        <w:behaviors>
          <w:behavior w:val="content"/>
        </w:behaviors>
        <w:guid w:val="{3CD41299-8E11-42F0-A665-AFF469C190FE}"/>
      </w:docPartPr>
      <w:docPartBody>
        <w:p w:rsidR="009A7BBA" w:rsidRDefault="00B15BD3" w:rsidP="00B15BD3">
          <w:pPr>
            <w:pStyle w:val="7385C034ADF2446CB2C8B4E111A7EFA94"/>
          </w:pPr>
          <w:r w:rsidRPr="009E3D57">
            <w:rPr>
              <w:rStyle w:val="PlaceholderText"/>
            </w:rPr>
            <w:t>enter phone</w:t>
          </w:r>
        </w:p>
      </w:docPartBody>
    </w:docPart>
    <w:docPart>
      <w:docPartPr>
        <w:name w:val="2786D31623914959A917E46A2F3639C4"/>
        <w:category>
          <w:name w:val="General"/>
          <w:gallery w:val="placeholder"/>
        </w:category>
        <w:types>
          <w:type w:val="bbPlcHdr"/>
        </w:types>
        <w:behaviors>
          <w:behavior w:val="content"/>
        </w:behaviors>
        <w:guid w:val="{D76C547F-3441-4013-8A4A-7BCBEDC385EE}"/>
      </w:docPartPr>
      <w:docPartBody>
        <w:p w:rsidR="009A7BBA" w:rsidRDefault="00B15BD3" w:rsidP="00B15BD3">
          <w:pPr>
            <w:pStyle w:val="2786D31623914959A917E46A2F3639C44"/>
          </w:pPr>
          <w:r w:rsidRPr="009E3D57">
            <w:rPr>
              <w:rStyle w:val="PlaceholderText"/>
            </w:rPr>
            <w:t>enter email</w:t>
          </w:r>
        </w:p>
      </w:docPartBody>
    </w:docPart>
    <w:docPart>
      <w:docPartPr>
        <w:name w:val="43CB450B1DE4446E8676258EFAF525C2"/>
        <w:category>
          <w:name w:val="General"/>
          <w:gallery w:val="placeholder"/>
        </w:category>
        <w:types>
          <w:type w:val="bbPlcHdr"/>
        </w:types>
        <w:behaviors>
          <w:behavior w:val="content"/>
        </w:behaviors>
        <w:guid w:val="{4768634B-B9E1-42A8-8FFD-3DDEF75AC54E}"/>
      </w:docPartPr>
      <w:docPartBody>
        <w:p w:rsidR="009A7BBA" w:rsidRDefault="00B15BD3" w:rsidP="00B15BD3">
          <w:pPr>
            <w:pStyle w:val="43CB450B1DE4446E8676258EFAF525C24"/>
          </w:pPr>
          <w:r>
            <w:rPr>
              <w:rStyle w:val="PlaceholderText"/>
            </w:rPr>
            <w:t>Enter executive summary here</w:t>
          </w:r>
        </w:p>
      </w:docPartBody>
    </w:docPart>
    <w:docPart>
      <w:docPartPr>
        <w:name w:val="5E65E3A4D7134865BD92A8FADD0632C8"/>
        <w:category>
          <w:name w:val="General"/>
          <w:gallery w:val="placeholder"/>
        </w:category>
        <w:types>
          <w:type w:val="bbPlcHdr"/>
        </w:types>
        <w:behaviors>
          <w:behavior w:val="content"/>
        </w:behaviors>
        <w:guid w:val="{6BF9F194-D67B-4B28-AA92-F26527325ABF}"/>
      </w:docPartPr>
      <w:docPartBody>
        <w:p w:rsidR="009A7BBA" w:rsidRDefault="00B15BD3" w:rsidP="00B15BD3">
          <w:pPr>
            <w:pStyle w:val="5E65E3A4D7134865BD92A8FADD0632C84"/>
          </w:pPr>
          <w:r>
            <w:rPr>
              <w:rStyle w:val="PlaceholderText"/>
            </w:rPr>
            <w:t>Enter appropriate explanation in this space or reference applicable attachment(s)</w:t>
          </w:r>
        </w:p>
      </w:docPartBody>
    </w:docPart>
    <w:docPart>
      <w:docPartPr>
        <w:name w:val="9D1ADE788F724B4B9B80FBB4BD88DC64"/>
        <w:category>
          <w:name w:val="General"/>
          <w:gallery w:val="placeholder"/>
        </w:category>
        <w:types>
          <w:type w:val="bbPlcHdr"/>
        </w:types>
        <w:behaviors>
          <w:behavior w:val="content"/>
        </w:behaviors>
        <w:guid w:val="{3E3516AB-0DCA-4C82-814A-2E2DC4B58E7E}"/>
      </w:docPartPr>
      <w:docPartBody>
        <w:p w:rsidR="009A7BBA" w:rsidRDefault="00B15BD3" w:rsidP="00B15BD3">
          <w:pPr>
            <w:pStyle w:val="9D1ADE788F724B4B9B80FBB4BD88DC644"/>
          </w:pPr>
          <w:r>
            <w:rPr>
              <w:rStyle w:val="PlaceholderText"/>
            </w:rPr>
            <w:t xml:space="preserve">Enter appropriate </w:t>
          </w:r>
          <w:r w:rsidRPr="009E3D57">
            <w:rPr>
              <w:rStyle w:val="PlaceholderText"/>
            </w:rPr>
            <w:t>explanation</w:t>
          </w:r>
          <w:r>
            <w:rPr>
              <w:rStyle w:val="PlaceholderText"/>
            </w:rPr>
            <w:t xml:space="preserve"> in this space or reference applicable attachment(s)</w:t>
          </w:r>
        </w:p>
      </w:docPartBody>
    </w:docPart>
    <w:docPart>
      <w:docPartPr>
        <w:name w:val="23B5EC3CB4374630AE509D89015000C4"/>
        <w:category>
          <w:name w:val="General"/>
          <w:gallery w:val="placeholder"/>
        </w:category>
        <w:types>
          <w:type w:val="bbPlcHdr"/>
        </w:types>
        <w:behaviors>
          <w:behavior w:val="content"/>
        </w:behaviors>
        <w:guid w:val="{C81B3CBF-5B4D-4103-80D0-35595EF7C810}"/>
      </w:docPartPr>
      <w:docPartBody>
        <w:p w:rsidR="009A7BBA" w:rsidRDefault="009A7BBA">
          <w:pPr>
            <w:pStyle w:val="23B5EC3CB4374630AE509D89015000C4"/>
          </w:pPr>
          <w:r w:rsidRPr="0078116B">
            <w:rPr>
              <w:rStyle w:val="PlaceholderText"/>
            </w:rPr>
            <w:t>Click here to enter text.</w:t>
          </w:r>
        </w:p>
      </w:docPartBody>
    </w:docPart>
    <w:docPart>
      <w:docPartPr>
        <w:name w:val="DB1F9EA1CA804FED85977BEB51210B5D"/>
        <w:category>
          <w:name w:val="General"/>
          <w:gallery w:val="placeholder"/>
        </w:category>
        <w:types>
          <w:type w:val="bbPlcHdr"/>
        </w:types>
        <w:behaviors>
          <w:behavior w:val="content"/>
        </w:behaviors>
        <w:guid w:val="{A32AB414-6EF1-41D2-AE1E-646DA180E26A}"/>
      </w:docPartPr>
      <w:docPartBody>
        <w:p w:rsidR="009A7BBA" w:rsidRDefault="00B15BD3" w:rsidP="00B15BD3">
          <w:pPr>
            <w:pStyle w:val="DB1F9EA1CA804FED85977BEB51210B5D4"/>
          </w:pPr>
          <w:r>
            <w:rPr>
              <w:rStyle w:val="PlaceholderText"/>
            </w:rPr>
            <w:t>Enter appropriate explanation in this space or reference applicable attachment(s)</w:t>
          </w:r>
        </w:p>
      </w:docPartBody>
    </w:docPart>
    <w:docPart>
      <w:docPartPr>
        <w:name w:val="C6AB8BA09E5746439D72E337A6755F50"/>
        <w:category>
          <w:name w:val="General"/>
          <w:gallery w:val="placeholder"/>
        </w:category>
        <w:types>
          <w:type w:val="bbPlcHdr"/>
        </w:types>
        <w:behaviors>
          <w:behavior w:val="content"/>
        </w:behaviors>
        <w:guid w:val="{AF8B4004-22AF-4A18-9DF3-07EA575A8A81}"/>
      </w:docPartPr>
      <w:docPartBody>
        <w:p w:rsidR="009A7BBA" w:rsidRDefault="00B15BD3" w:rsidP="00B15BD3">
          <w:pPr>
            <w:pStyle w:val="C6AB8BA09E5746439D72E337A6755F504"/>
          </w:pPr>
          <w:r>
            <w:rPr>
              <w:rStyle w:val="PlaceholderText"/>
            </w:rPr>
            <w:t>Enter appropriate explanation in this space or reference applicable attachment(s)</w:t>
          </w:r>
        </w:p>
      </w:docPartBody>
    </w:docPart>
    <w:docPart>
      <w:docPartPr>
        <w:name w:val="92CE97591CB44694956C6B6F0EE51875"/>
        <w:category>
          <w:name w:val="General"/>
          <w:gallery w:val="placeholder"/>
        </w:category>
        <w:types>
          <w:type w:val="bbPlcHdr"/>
        </w:types>
        <w:behaviors>
          <w:behavior w:val="content"/>
        </w:behaviors>
        <w:guid w:val="{1BE214B1-9533-4A7B-8834-91B7C67EBF86}"/>
      </w:docPartPr>
      <w:docPartBody>
        <w:p w:rsidR="009A7BBA" w:rsidRDefault="00B15BD3" w:rsidP="00B15BD3">
          <w:pPr>
            <w:pStyle w:val="92CE97591CB44694956C6B6F0EE518754"/>
          </w:pPr>
          <w:r>
            <w:rPr>
              <w:rStyle w:val="PlaceholderText"/>
            </w:rPr>
            <w:t>Enter appropriate explanation in this space or reference applicable attachment(s)</w:t>
          </w:r>
        </w:p>
      </w:docPartBody>
    </w:docPart>
    <w:docPart>
      <w:docPartPr>
        <w:name w:val="C18AC73517A6470BAA68D464A7D428E8"/>
        <w:category>
          <w:name w:val="General"/>
          <w:gallery w:val="placeholder"/>
        </w:category>
        <w:types>
          <w:type w:val="bbPlcHdr"/>
        </w:types>
        <w:behaviors>
          <w:behavior w:val="content"/>
        </w:behaviors>
        <w:guid w:val="{F7BDEA73-EC4F-438E-A32F-50D4C0568681}"/>
      </w:docPartPr>
      <w:docPartBody>
        <w:p w:rsidR="009A7BBA" w:rsidRDefault="00B15BD3" w:rsidP="00B15BD3">
          <w:pPr>
            <w:pStyle w:val="C18AC73517A6470BAA68D464A7D428E84"/>
          </w:pPr>
          <w:r>
            <w:rPr>
              <w:rStyle w:val="PlaceholderText"/>
            </w:rPr>
            <w:t>Enter appropriate explanation in this space or reference applicable attachment(s)</w:t>
          </w:r>
        </w:p>
      </w:docPartBody>
    </w:docPart>
    <w:docPart>
      <w:docPartPr>
        <w:name w:val="6BBB0CE5344B478280131EE32F04B47A"/>
        <w:category>
          <w:name w:val="General"/>
          <w:gallery w:val="placeholder"/>
        </w:category>
        <w:types>
          <w:type w:val="bbPlcHdr"/>
        </w:types>
        <w:behaviors>
          <w:behavior w:val="content"/>
        </w:behaviors>
        <w:guid w:val="{46AD631C-BA29-4D44-9C2E-AD2D46968B0F}"/>
      </w:docPartPr>
      <w:docPartBody>
        <w:p w:rsidR="009A7BBA" w:rsidRDefault="00B15BD3" w:rsidP="00B15BD3">
          <w:pPr>
            <w:pStyle w:val="6BBB0CE5344B478280131EE32F04B47A4"/>
          </w:pPr>
          <w:r>
            <w:rPr>
              <w:rStyle w:val="PlaceholderText"/>
            </w:rPr>
            <w:t>Enter appropriate explanation in this space or reference applicable attachment(s)</w:t>
          </w:r>
        </w:p>
      </w:docPartBody>
    </w:docPart>
    <w:docPart>
      <w:docPartPr>
        <w:name w:val="D0C60D9CB949458085C7D2CC98FE2E52"/>
        <w:category>
          <w:name w:val="General"/>
          <w:gallery w:val="placeholder"/>
        </w:category>
        <w:types>
          <w:type w:val="bbPlcHdr"/>
        </w:types>
        <w:behaviors>
          <w:behavior w:val="content"/>
        </w:behaviors>
        <w:guid w:val="{11B20DD5-79C0-4F89-9352-34318D9E1F21}"/>
      </w:docPartPr>
      <w:docPartBody>
        <w:p w:rsidR="009A7BBA" w:rsidRDefault="00B15BD3" w:rsidP="00B15BD3">
          <w:pPr>
            <w:pStyle w:val="D0C60D9CB949458085C7D2CC98FE2E524"/>
          </w:pPr>
          <w:r>
            <w:rPr>
              <w:rStyle w:val="PlaceholderText"/>
            </w:rPr>
            <w:t>Enter appropriate explanation in this space or reference applicable attachment(s)</w:t>
          </w:r>
        </w:p>
      </w:docPartBody>
    </w:docPart>
    <w:docPart>
      <w:docPartPr>
        <w:name w:val="DD5123FEC194498789F4832874C74920"/>
        <w:category>
          <w:name w:val="General"/>
          <w:gallery w:val="placeholder"/>
        </w:category>
        <w:types>
          <w:type w:val="bbPlcHdr"/>
        </w:types>
        <w:behaviors>
          <w:behavior w:val="content"/>
        </w:behaviors>
        <w:guid w:val="{3A59A036-CCE3-4D12-8D26-B10EA1B4AB43}"/>
      </w:docPartPr>
      <w:docPartBody>
        <w:p w:rsidR="009A7BBA" w:rsidRDefault="00B15BD3" w:rsidP="00B15BD3">
          <w:pPr>
            <w:pStyle w:val="DD5123FEC194498789F4832874C749204"/>
          </w:pPr>
          <w:r>
            <w:rPr>
              <w:rStyle w:val="PlaceholderText"/>
            </w:rPr>
            <w:t>Enter appropriate explanation in this space or reference applicable attachment(s)</w:t>
          </w:r>
        </w:p>
      </w:docPartBody>
    </w:docPart>
    <w:docPart>
      <w:docPartPr>
        <w:name w:val="DB9521FAAE754A93AB9053305BB02D68"/>
        <w:category>
          <w:name w:val="General"/>
          <w:gallery w:val="placeholder"/>
        </w:category>
        <w:types>
          <w:type w:val="bbPlcHdr"/>
        </w:types>
        <w:behaviors>
          <w:behavior w:val="content"/>
        </w:behaviors>
        <w:guid w:val="{47C383DE-91FA-46FD-9075-2ABE243ED091}"/>
      </w:docPartPr>
      <w:docPartBody>
        <w:p w:rsidR="009A7BBA" w:rsidRDefault="00B15BD3" w:rsidP="00B15BD3">
          <w:pPr>
            <w:pStyle w:val="DB9521FAAE754A93AB9053305BB02D684"/>
          </w:pPr>
          <w:r>
            <w:rPr>
              <w:rStyle w:val="PlaceholderText"/>
            </w:rPr>
            <w:t>Enter appropriate explanation in this space or reference applicable attachment(s)</w:t>
          </w:r>
        </w:p>
      </w:docPartBody>
    </w:docPart>
    <w:docPart>
      <w:docPartPr>
        <w:name w:val="16C2437B8BE04FB0A9E92975D6B15F28"/>
        <w:category>
          <w:name w:val="General"/>
          <w:gallery w:val="placeholder"/>
        </w:category>
        <w:types>
          <w:type w:val="bbPlcHdr"/>
        </w:types>
        <w:behaviors>
          <w:behavior w:val="content"/>
        </w:behaviors>
        <w:guid w:val="{EDD94B22-A6F7-46BD-BE56-6674C086856E}"/>
      </w:docPartPr>
      <w:docPartBody>
        <w:p w:rsidR="009A7BBA" w:rsidRDefault="00B15BD3" w:rsidP="00B15BD3">
          <w:pPr>
            <w:pStyle w:val="16C2437B8BE04FB0A9E92975D6B15F284"/>
          </w:pPr>
          <w:r>
            <w:rPr>
              <w:rStyle w:val="PlaceholderText"/>
            </w:rPr>
            <w:t>Enter appropriate explanation in this space or reference applicable attachment(s)</w:t>
          </w:r>
        </w:p>
      </w:docPartBody>
    </w:docPart>
    <w:docPart>
      <w:docPartPr>
        <w:name w:val="925568E37AB947378FAFBE033825588B"/>
        <w:category>
          <w:name w:val="General"/>
          <w:gallery w:val="placeholder"/>
        </w:category>
        <w:types>
          <w:type w:val="bbPlcHdr"/>
        </w:types>
        <w:behaviors>
          <w:behavior w:val="content"/>
        </w:behaviors>
        <w:guid w:val="{2880C709-915C-4BCB-ACB0-67224FB9B494}"/>
      </w:docPartPr>
      <w:docPartBody>
        <w:p w:rsidR="009A7BBA" w:rsidRDefault="00B15BD3" w:rsidP="00B15BD3">
          <w:pPr>
            <w:pStyle w:val="925568E37AB947378FAFBE033825588B4"/>
          </w:pPr>
          <w:r>
            <w:rPr>
              <w:rStyle w:val="PlaceholderText"/>
            </w:rPr>
            <w:t>Enter appropriate explanation in this space or reference applicable attachment(s)</w:t>
          </w:r>
        </w:p>
      </w:docPartBody>
    </w:docPart>
    <w:docPart>
      <w:docPartPr>
        <w:name w:val="7FABB616BD7443C99EECAA7148C8E70F"/>
        <w:category>
          <w:name w:val="General"/>
          <w:gallery w:val="placeholder"/>
        </w:category>
        <w:types>
          <w:type w:val="bbPlcHdr"/>
        </w:types>
        <w:behaviors>
          <w:behavior w:val="content"/>
        </w:behaviors>
        <w:guid w:val="{D2725CEA-C9FC-4680-AF15-565756B39604}"/>
      </w:docPartPr>
      <w:docPartBody>
        <w:p w:rsidR="009A7BBA" w:rsidRDefault="00B15BD3" w:rsidP="00B15BD3">
          <w:pPr>
            <w:pStyle w:val="7FABB616BD7443C99EECAA7148C8E70F4"/>
          </w:pPr>
          <w:r>
            <w:rPr>
              <w:rStyle w:val="PlaceholderText"/>
            </w:rPr>
            <w:t>Enter appropriate explanation in this space or reference applicable attachment(s)</w:t>
          </w:r>
        </w:p>
      </w:docPartBody>
    </w:docPart>
    <w:docPart>
      <w:docPartPr>
        <w:name w:val="5EC3F6AE4DFA4D4599D7CBB86F39CB9F"/>
        <w:category>
          <w:name w:val="General"/>
          <w:gallery w:val="placeholder"/>
        </w:category>
        <w:types>
          <w:type w:val="bbPlcHdr"/>
        </w:types>
        <w:behaviors>
          <w:behavior w:val="content"/>
        </w:behaviors>
        <w:guid w:val="{DB5D6003-6E0E-4360-9475-8AFAA0D15157}"/>
      </w:docPartPr>
      <w:docPartBody>
        <w:p w:rsidR="009A7BBA" w:rsidRDefault="00B15BD3" w:rsidP="00B15BD3">
          <w:pPr>
            <w:pStyle w:val="5EC3F6AE4DFA4D4599D7CBB86F39CB9F4"/>
          </w:pPr>
          <w:r>
            <w:rPr>
              <w:rStyle w:val="PlaceholderText"/>
            </w:rPr>
            <w:t>Enter appropriate explanation in this space or reference applicable attachment(s)</w:t>
          </w:r>
        </w:p>
      </w:docPartBody>
    </w:docPart>
    <w:docPart>
      <w:docPartPr>
        <w:name w:val="DAE4F097B6F8401690C730FDAB921FE5"/>
        <w:category>
          <w:name w:val="General"/>
          <w:gallery w:val="placeholder"/>
        </w:category>
        <w:types>
          <w:type w:val="bbPlcHdr"/>
        </w:types>
        <w:behaviors>
          <w:behavior w:val="content"/>
        </w:behaviors>
        <w:guid w:val="{AD23A13A-0C11-4544-8530-3E6D37FE8531}"/>
      </w:docPartPr>
      <w:docPartBody>
        <w:p w:rsidR="009A7BBA" w:rsidRDefault="00B15BD3" w:rsidP="00B15BD3">
          <w:pPr>
            <w:pStyle w:val="DAE4F097B6F8401690C730FDAB921FE54"/>
          </w:pPr>
          <w:r>
            <w:rPr>
              <w:rStyle w:val="PlaceholderText"/>
            </w:rPr>
            <w:t>Enter appropriate explanation in this space or reference applicable attachment(s)</w:t>
          </w:r>
        </w:p>
      </w:docPartBody>
    </w:docPart>
    <w:docPart>
      <w:docPartPr>
        <w:name w:val="269B167EE9834832B583F1431BAB932C"/>
        <w:category>
          <w:name w:val="General"/>
          <w:gallery w:val="placeholder"/>
        </w:category>
        <w:types>
          <w:type w:val="bbPlcHdr"/>
        </w:types>
        <w:behaviors>
          <w:behavior w:val="content"/>
        </w:behaviors>
        <w:guid w:val="{FAF4B424-65B5-44C0-8112-13D4F41122BD}"/>
      </w:docPartPr>
      <w:docPartBody>
        <w:p w:rsidR="009A7BBA" w:rsidRDefault="00B15BD3" w:rsidP="00B15BD3">
          <w:pPr>
            <w:pStyle w:val="269B167EE9834832B583F1431BAB932C4"/>
          </w:pPr>
          <w:r>
            <w:rPr>
              <w:rStyle w:val="PlaceholderText"/>
            </w:rPr>
            <w:t>Enter appropriate explanation in this space or reference applicable attachment(s)</w:t>
          </w:r>
        </w:p>
      </w:docPartBody>
    </w:docPart>
    <w:docPart>
      <w:docPartPr>
        <w:name w:val="E7B8DC892EFE493AAB6F43E9ED960BC5"/>
        <w:category>
          <w:name w:val="General"/>
          <w:gallery w:val="placeholder"/>
        </w:category>
        <w:types>
          <w:type w:val="bbPlcHdr"/>
        </w:types>
        <w:behaviors>
          <w:behavior w:val="content"/>
        </w:behaviors>
        <w:guid w:val="{690008DE-86E1-46E0-8FBF-AC1984AAA867}"/>
      </w:docPartPr>
      <w:docPartBody>
        <w:p w:rsidR="009A7BBA" w:rsidRDefault="00B15BD3" w:rsidP="00B15BD3">
          <w:pPr>
            <w:pStyle w:val="E7B8DC892EFE493AAB6F43E9ED960BC54"/>
          </w:pPr>
          <w:r>
            <w:rPr>
              <w:rStyle w:val="PlaceholderText"/>
            </w:rPr>
            <w:t>Enter appropriate explanation in this space or reference applicable attachment(s)</w:t>
          </w:r>
        </w:p>
      </w:docPartBody>
    </w:docPart>
    <w:docPart>
      <w:docPartPr>
        <w:name w:val="BDF2952BF1834A74BD2F50140E38518D"/>
        <w:category>
          <w:name w:val="General"/>
          <w:gallery w:val="placeholder"/>
        </w:category>
        <w:types>
          <w:type w:val="bbPlcHdr"/>
        </w:types>
        <w:behaviors>
          <w:behavior w:val="content"/>
        </w:behaviors>
        <w:guid w:val="{7CD7C811-A01A-4166-B745-64EF03E22885}"/>
      </w:docPartPr>
      <w:docPartBody>
        <w:p w:rsidR="009A7BBA" w:rsidRDefault="00B15BD3" w:rsidP="00B15BD3">
          <w:pPr>
            <w:pStyle w:val="BDF2952BF1834A74BD2F50140E38518D4"/>
          </w:pPr>
          <w:r>
            <w:rPr>
              <w:rStyle w:val="PlaceholderText"/>
            </w:rPr>
            <w:t>Enter appropriate explanation in this space or reference applicable attachment(s)</w:t>
          </w:r>
        </w:p>
      </w:docPartBody>
    </w:docPart>
    <w:docPart>
      <w:docPartPr>
        <w:name w:val="CFE4286753C349BD98BF46A383306277"/>
        <w:category>
          <w:name w:val="General"/>
          <w:gallery w:val="placeholder"/>
        </w:category>
        <w:types>
          <w:type w:val="bbPlcHdr"/>
        </w:types>
        <w:behaviors>
          <w:behavior w:val="content"/>
        </w:behaviors>
        <w:guid w:val="{ECB17411-9438-4FE3-9F96-B3A802C16C11}"/>
      </w:docPartPr>
      <w:docPartBody>
        <w:p w:rsidR="009A7BBA" w:rsidRDefault="00B15BD3" w:rsidP="00B15BD3">
          <w:pPr>
            <w:pStyle w:val="CFE4286753C349BD98BF46A3833062774"/>
          </w:pPr>
          <w:r>
            <w:rPr>
              <w:rStyle w:val="PlaceholderText"/>
            </w:rPr>
            <w:t>Enter appropriate explanation in this space or reference applicable attachment(s)</w:t>
          </w:r>
        </w:p>
      </w:docPartBody>
    </w:docPart>
    <w:docPart>
      <w:docPartPr>
        <w:name w:val="E8EAF37F4E3C4FA4A8B4C167FCFC015D"/>
        <w:category>
          <w:name w:val="General"/>
          <w:gallery w:val="placeholder"/>
        </w:category>
        <w:types>
          <w:type w:val="bbPlcHdr"/>
        </w:types>
        <w:behaviors>
          <w:behavior w:val="content"/>
        </w:behaviors>
        <w:guid w:val="{4E6F4A41-C6D2-4D9A-B7AC-4844C2D8A058}"/>
      </w:docPartPr>
      <w:docPartBody>
        <w:p w:rsidR="009A7BBA" w:rsidRDefault="00B15BD3" w:rsidP="00B15BD3">
          <w:pPr>
            <w:pStyle w:val="E8EAF37F4E3C4FA4A8B4C167FCFC015D4"/>
          </w:pPr>
          <w:r>
            <w:rPr>
              <w:rStyle w:val="PlaceholderText"/>
            </w:rPr>
            <w:t>Enter appropriate explanation in this space or reference applicable attachment(s)</w:t>
          </w:r>
        </w:p>
      </w:docPartBody>
    </w:docPart>
    <w:docPart>
      <w:docPartPr>
        <w:name w:val="AD02E0BF3D5148FBBB53F1ADC35138B5"/>
        <w:category>
          <w:name w:val="General"/>
          <w:gallery w:val="placeholder"/>
        </w:category>
        <w:types>
          <w:type w:val="bbPlcHdr"/>
        </w:types>
        <w:behaviors>
          <w:behavior w:val="content"/>
        </w:behaviors>
        <w:guid w:val="{3704F6A9-A2F1-4E34-9E0D-CA9A73D3ABA8}"/>
      </w:docPartPr>
      <w:docPartBody>
        <w:p w:rsidR="009A7BBA" w:rsidRDefault="00B15BD3" w:rsidP="00B15BD3">
          <w:pPr>
            <w:pStyle w:val="AD02E0BF3D5148FBBB53F1ADC35138B54"/>
          </w:pPr>
          <w:r>
            <w:rPr>
              <w:rStyle w:val="PlaceholderText"/>
            </w:rPr>
            <w:t>Enter appropriate explanation in this space or reference applicable attachment(s)</w:t>
          </w:r>
        </w:p>
      </w:docPartBody>
    </w:docPart>
    <w:docPart>
      <w:docPartPr>
        <w:name w:val="3FA9DDA2E2374F379BC227912A2CFE3C"/>
        <w:category>
          <w:name w:val="General"/>
          <w:gallery w:val="placeholder"/>
        </w:category>
        <w:types>
          <w:type w:val="bbPlcHdr"/>
        </w:types>
        <w:behaviors>
          <w:behavior w:val="content"/>
        </w:behaviors>
        <w:guid w:val="{70D26EBD-8E90-4EFB-9568-20B561A92D15}"/>
      </w:docPartPr>
      <w:docPartBody>
        <w:p w:rsidR="009A7BBA" w:rsidRDefault="00B15BD3" w:rsidP="00B15BD3">
          <w:pPr>
            <w:pStyle w:val="3FA9DDA2E2374F379BC227912A2CFE3C4"/>
          </w:pPr>
          <w:r>
            <w:rPr>
              <w:rStyle w:val="PlaceholderText"/>
            </w:rPr>
            <w:t>Enter appropriate explanation in this space or reference applicable attachment(s)</w:t>
          </w:r>
        </w:p>
      </w:docPartBody>
    </w:docPart>
    <w:docPart>
      <w:docPartPr>
        <w:name w:val="E2E3DC4BD9074470B589D936FA0293A4"/>
        <w:category>
          <w:name w:val="General"/>
          <w:gallery w:val="placeholder"/>
        </w:category>
        <w:types>
          <w:type w:val="bbPlcHdr"/>
        </w:types>
        <w:behaviors>
          <w:behavior w:val="content"/>
        </w:behaviors>
        <w:guid w:val="{924C8820-41C7-4204-96E4-46510A63E913}"/>
      </w:docPartPr>
      <w:docPartBody>
        <w:p w:rsidR="009A7BBA" w:rsidRDefault="00B15BD3" w:rsidP="00B15BD3">
          <w:pPr>
            <w:pStyle w:val="E2E3DC4BD9074470B589D936FA0293A44"/>
          </w:pPr>
          <w:r>
            <w:rPr>
              <w:rStyle w:val="PlaceholderText"/>
            </w:rPr>
            <w:t>Enter appropriate explanation in this space or reference applicable attachment(s)</w:t>
          </w:r>
        </w:p>
      </w:docPartBody>
    </w:docPart>
    <w:docPart>
      <w:docPartPr>
        <w:name w:val="1F50B103A1694B8781DE907412992FA8"/>
        <w:category>
          <w:name w:val="General"/>
          <w:gallery w:val="placeholder"/>
        </w:category>
        <w:types>
          <w:type w:val="bbPlcHdr"/>
        </w:types>
        <w:behaviors>
          <w:behavior w:val="content"/>
        </w:behaviors>
        <w:guid w:val="{08EF2FD5-9FAE-46C9-BD63-A494F5F002D3}"/>
      </w:docPartPr>
      <w:docPartBody>
        <w:p w:rsidR="009A7BBA" w:rsidRDefault="00B15BD3" w:rsidP="00B15BD3">
          <w:pPr>
            <w:pStyle w:val="1F50B103A1694B8781DE907412992FA84"/>
          </w:pPr>
          <w:r>
            <w:rPr>
              <w:rStyle w:val="PlaceholderText"/>
            </w:rPr>
            <w:t>enter fuel supply</w:t>
          </w:r>
        </w:p>
      </w:docPartBody>
    </w:docPart>
    <w:docPart>
      <w:docPartPr>
        <w:name w:val="3DB65132EF3C4202B271049A6C72D4A8"/>
        <w:category>
          <w:name w:val="General"/>
          <w:gallery w:val="placeholder"/>
        </w:category>
        <w:types>
          <w:type w:val="bbPlcHdr"/>
        </w:types>
        <w:behaviors>
          <w:behavior w:val="content"/>
        </w:behaviors>
        <w:guid w:val="{0A4E4303-BB10-4C78-970A-C900EC9FC707}"/>
      </w:docPartPr>
      <w:docPartBody>
        <w:p w:rsidR="009A7BBA" w:rsidRDefault="00B15BD3" w:rsidP="00B15BD3">
          <w:pPr>
            <w:pStyle w:val="3DB65132EF3C4202B271049A6C72D4A84"/>
          </w:pPr>
          <w:r>
            <w:rPr>
              <w:rStyle w:val="PlaceholderText"/>
            </w:rPr>
            <w:t>enter availability of fuel supply</w:t>
          </w:r>
        </w:p>
      </w:docPartBody>
    </w:docPart>
    <w:docPart>
      <w:docPartPr>
        <w:name w:val="F67B429D7CC042608854148DEE42B07C"/>
        <w:category>
          <w:name w:val="General"/>
          <w:gallery w:val="placeholder"/>
        </w:category>
        <w:types>
          <w:type w:val="bbPlcHdr"/>
        </w:types>
        <w:behaviors>
          <w:behavior w:val="content"/>
        </w:behaviors>
        <w:guid w:val="{F974A262-59C2-465D-92DA-DBB4188E2256}"/>
      </w:docPartPr>
      <w:docPartBody>
        <w:p w:rsidR="009A7BBA" w:rsidRDefault="00B15BD3" w:rsidP="00B15BD3">
          <w:pPr>
            <w:pStyle w:val="F67B429D7CC042608854148DEE42B07C4"/>
          </w:pPr>
          <w:r>
            <w:rPr>
              <w:rStyle w:val="PlaceholderText"/>
            </w:rPr>
            <w:t>Enter appropriate explanation in this space or reference applicable attachment(s)</w:t>
          </w:r>
        </w:p>
      </w:docPartBody>
    </w:docPart>
    <w:docPart>
      <w:docPartPr>
        <w:name w:val="5E9FD6B12AA742A4BBA73F7665B9E318"/>
        <w:category>
          <w:name w:val="General"/>
          <w:gallery w:val="placeholder"/>
        </w:category>
        <w:types>
          <w:type w:val="bbPlcHdr"/>
        </w:types>
        <w:behaviors>
          <w:behavior w:val="content"/>
        </w:behaviors>
        <w:guid w:val="{45386D2A-C97B-4376-B17B-D5C2981F45CF}"/>
      </w:docPartPr>
      <w:docPartBody>
        <w:p w:rsidR="009A7BBA" w:rsidRDefault="00B15BD3" w:rsidP="00B15BD3">
          <w:pPr>
            <w:pStyle w:val="5E9FD6B12AA742A4BBA73F7665B9E3184"/>
          </w:pPr>
          <w:r>
            <w:rPr>
              <w:rStyle w:val="PlaceholderText"/>
            </w:rPr>
            <w:t>Enter appropriate explanation in this space or reference applicable attachment(s)</w:t>
          </w:r>
        </w:p>
      </w:docPartBody>
    </w:docPart>
    <w:docPart>
      <w:docPartPr>
        <w:name w:val="20A02B14FF674C418B0CCD562869F809"/>
        <w:category>
          <w:name w:val="General"/>
          <w:gallery w:val="placeholder"/>
        </w:category>
        <w:types>
          <w:type w:val="bbPlcHdr"/>
        </w:types>
        <w:behaviors>
          <w:behavior w:val="content"/>
        </w:behaviors>
        <w:guid w:val="{E63A3B3E-9192-4291-9F61-096E79A54C2D}"/>
      </w:docPartPr>
      <w:docPartBody>
        <w:p w:rsidR="009A7BBA" w:rsidRDefault="00B15BD3" w:rsidP="00B15BD3">
          <w:pPr>
            <w:pStyle w:val="20A02B14FF674C418B0CCD562869F8094"/>
          </w:pPr>
          <w:r>
            <w:rPr>
              <w:rStyle w:val="PlaceholderText"/>
            </w:rPr>
            <w:t>Enter appropriate explanation in this space or reference applicable attachment(s)</w:t>
          </w:r>
        </w:p>
      </w:docPartBody>
    </w:docPart>
    <w:docPart>
      <w:docPartPr>
        <w:name w:val="373FD76059964D2E87757F0891F77D74"/>
        <w:category>
          <w:name w:val="General"/>
          <w:gallery w:val="placeholder"/>
        </w:category>
        <w:types>
          <w:type w:val="bbPlcHdr"/>
        </w:types>
        <w:behaviors>
          <w:behavior w:val="content"/>
        </w:behaviors>
        <w:guid w:val="{8367EB3E-435B-45D0-BFE7-E9EDAEB439AC}"/>
      </w:docPartPr>
      <w:docPartBody>
        <w:p w:rsidR="009A7BBA" w:rsidRDefault="00B15BD3" w:rsidP="00B15BD3">
          <w:pPr>
            <w:pStyle w:val="373FD76059964D2E87757F0891F77D744"/>
          </w:pPr>
          <w:r>
            <w:rPr>
              <w:rStyle w:val="PlaceholderText"/>
            </w:rPr>
            <w:t>Enter appropriate explanation in this space or reference applicable attachment(s)</w:t>
          </w:r>
        </w:p>
      </w:docPartBody>
    </w:docPart>
    <w:docPart>
      <w:docPartPr>
        <w:name w:val="8AC57DE9D9274078837C2C53E63022F8"/>
        <w:category>
          <w:name w:val="General"/>
          <w:gallery w:val="placeholder"/>
        </w:category>
        <w:types>
          <w:type w:val="bbPlcHdr"/>
        </w:types>
        <w:behaviors>
          <w:behavior w:val="content"/>
        </w:behaviors>
        <w:guid w:val="{212B1E8A-1AF6-4FFD-9EF5-CF691DBBD474}"/>
      </w:docPartPr>
      <w:docPartBody>
        <w:p w:rsidR="009A7BBA" w:rsidRDefault="00B15BD3" w:rsidP="00B15BD3">
          <w:pPr>
            <w:pStyle w:val="8AC57DE9D9274078837C2C53E63022F84"/>
          </w:pPr>
          <w:r>
            <w:rPr>
              <w:rStyle w:val="PlaceholderText"/>
            </w:rPr>
            <w:t>Enter appropriate explanation in this space or reference applicable attachment(s)</w:t>
          </w:r>
        </w:p>
      </w:docPartBody>
    </w:docPart>
    <w:docPart>
      <w:docPartPr>
        <w:name w:val="AA623819740C44FB95C77BAF1CDECC5C"/>
        <w:category>
          <w:name w:val="General"/>
          <w:gallery w:val="placeholder"/>
        </w:category>
        <w:types>
          <w:type w:val="bbPlcHdr"/>
        </w:types>
        <w:behaviors>
          <w:behavior w:val="content"/>
        </w:behaviors>
        <w:guid w:val="{CE4169E6-9530-48C6-8C17-B4A1A8B0CB80}"/>
      </w:docPartPr>
      <w:docPartBody>
        <w:p w:rsidR="009A7BBA" w:rsidRDefault="00B15BD3" w:rsidP="00B15BD3">
          <w:pPr>
            <w:pStyle w:val="AA623819740C44FB95C77BAF1CDECC5C4"/>
          </w:pPr>
          <w:r>
            <w:rPr>
              <w:rStyle w:val="PlaceholderText"/>
            </w:rPr>
            <w:t>Enter appropriate explanation in this space or reference applicable attachment(s)</w:t>
          </w:r>
        </w:p>
      </w:docPartBody>
    </w:docPart>
    <w:docPart>
      <w:docPartPr>
        <w:name w:val="94051163BD6E47E287FEE6A00233155E"/>
        <w:category>
          <w:name w:val="General"/>
          <w:gallery w:val="placeholder"/>
        </w:category>
        <w:types>
          <w:type w:val="bbPlcHdr"/>
        </w:types>
        <w:behaviors>
          <w:behavior w:val="content"/>
        </w:behaviors>
        <w:guid w:val="{48B9BE26-2F8E-44A3-91C9-480528A3F476}"/>
      </w:docPartPr>
      <w:docPartBody>
        <w:p w:rsidR="009A7BBA" w:rsidRDefault="00B15BD3" w:rsidP="00B15BD3">
          <w:pPr>
            <w:pStyle w:val="94051163BD6E47E287FEE6A00233155E4"/>
          </w:pPr>
          <w:r>
            <w:rPr>
              <w:rStyle w:val="PlaceholderText"/>
            </w:rPr>
            <w:t>Enter appropriate explanation in this space or reference applicable attachment(s)</w:t>
          </w:r>
        </w:p>
      </w:docPartBody>
    </w:docPart>
    <w:docPart>
      <w:docPartPr>
        <w:name w:val="1AA89EBD71FA4956BB7E6432921DB244"/>
        <w:category>
          <w:name w:val="General"/>
          <w:gallery w:val="placeholder"/>
        </w:category>
        <w:types>
          <w:type w:val="bbPlcHdr"/>
        </w:types>
        <w:behaviors>
          <w:behavior w:val="content"/>
        </w:behaviors>
        <w:guid w:val="{6A758B49-394D-472D-BB45-21ACB0A0433B}"/>
      </w:docPartPr>
      <w:docPartBody>
        <w:p w:rsidR="009A7BBA" w:rsidRDefault="00B15BD3" w:rsidP="00B15BD3">
          <w:pPr>
            <w:pStyle w:val="1AA89EBD71FA4956BB7E6432921DB2444"/>
          </w:pPr>
          <w:r>
            <w:rPr>
              <w:rStyle w:val="PlaceholderText"/>
            </w:rPr>
            <w:t>Enter appropriate explanation in this space or reference applicable attachment(s)</w:t>
          </w:r>
        </w:p>
      </w:docPartBody>
    </w:docPart>
    <w:docPart>
      <w:docPartPr>
        <w:name w:val="B6812C295841422B86360ACBF9034FC1"/>
        <w:category>
          <w:name w:val="General"/>
          <w:gallery w:val="placeholder"/>
        </w:category>
        <w:types>
          <w:type w:val="bbPlcHdr"/>
        </w:types>
        <w:behaviors>
          <w:behavior w:val="content"/>
        </w:behaviors>
        <w:guid w:val="{EF63D94A-1A6E-4A4C-A859-B06FD3E34601}"/>
      </w:docPartPr>
      <w:docPartBody>
        <w:p w:rsidR="009A7BBA" w:rsidRDefault="00B15BD3" w:rsidP="00B15BD3">
          <w:pPr>
            <w:pStyle w:val="B6812C295841422B86360ACBF9034FC14"/>
          </w:pPr>
          <w:r>
            <w:rPr>
              <w:rStyle w:val="PlaceholderText"/>
            </w:rPr>
            <w:t>Enter appropriate explanation in this space or reference applicable attachment(s)</w:t>
          </w:r>
        </w:p>
      </w:docPartBody>
    </w:docPart>
    <w:docPart>
      <w:docPartPr>
        <w:name w:val="7FA57A35E5EA4BADA294F4236C83CE6A"/>
        <w:category>
          <w:name w:val="General"/>
          <w:gallery w:val="placeholder"/>
        </w:category>
        <w:types>
          <w:type w:val="bbPlcHdr"/>
        </w:types>
        <w:behaviors>
          <w:behavior w:val="content"/>
        </w:behaviors>
        <w:guid w:val="{826CF9E8-DE15-4E35-8F21-FBD8917E29FA}"/>
      </w:docPartPr>
      <w:docPartBody>
        <w:p w:rsidR="009A7BBA" w:rsidRDefault="00B15BD3" w:rsidP="00B15BD3">
          <w:pPr>
            <w:pStyle w:val="7FA57A35E5EA4BADA294F4236C83CE6A4"/>
          </w:pPr>
          <w:r>
            <w:rPr>
              <w:rStyle w:val="PlaceholderText"/>
            </w:rPr>
            <w:t>Enter appropriate explanation in this space or reference applicable attachment(s)</w:t>
          </w:r>
        </w:p>
      </w:docPartBody>
    </w:docPart>
    <w:docPart>
      <w:docPartPr>
        <w:name w:val="15F59E8379B74B2585BBE25AFE3DBE0B"/>
        <w:category>
          <w:name w:val="General"/>
          <w:gallery w:val="placeholder"/>
        </w:category>
        <w:types>
          <w:type w:val="bbPlcHdr"/>
        </w:types>
        <w:behaviors>
          <w:behavior w:val="content"/>
        </w:behaviors>
        <w:guid w:val="{5BD059EE-BE8E-4E9C-A1FC-F88192D72465}"/>
      </w:docPartPr>
      <w:docPartBody>
        <w:p w:rsidR="009A7BBA" w:rsidRDefault="00B15BD3" w:rsidP="00B15BD3">
          <w:pPr>
            <w:pStyle w:val="15F59E8379B74B2585BBE25AFE3DBE0B4"/>
          </w:pPr>
          <w:r>
            <w:rPr>
              <w:rStyle w:val="PlaceholderText"/>
            </w:rPr>
            <w:t>Enter appropriate explanation in this space or reference applicable attachment(s)</w:t>
          </w:r>
        </w:p>
      </w:docPartBody>
    </w:docPart>
    <w:docPart>
      <w:docPartPr>
        <w:name w:val="61B4AEDDE3364C499B30631ED120F5A6"/>
        <w:category>
          <w:name w:val="General"/>
          <w:gallery w:val="placeholder"/>
        </w:category>
        <w:types>
          <w:type w:val="bbPlcHdr"/>
        </w:types>
        <w:behaviors>
          <w:behavior w:val="content"/>
        </w:behaviors>
        <w:guid w:val="{C3B2C198-33AF-4E60-BF54-90CAC7E7A1A1}"/>
      </w:docPartPr>
      <w:docPartBody>
        <w:p w:rsidR="009A7BBA" w:rsidRDefault="00B15BD3" w:rsidP="00B15BD3">
          <w:pPr>
            <w:pStyle w:val="61B4AEDDE3364C499B30631ED120F5A64"/>
          </w:pPr>
          <w:r>
            <w:rPr>
              <w:rStyle w:val="PlaceholderText"/>
            </w:rPr>
            <w:t>Enter appropriate explanation in this space or reference applicable attachment(s)</w:t>
          </w:r>
        </w:p>
      </w:docPartBody>
    </w:docPart>
    <w:docPart>
      <w:docPartPr>
        <w:name w:val="CB948C0E2A684818876989A62F87BF7E"/>
        <w:category>
          <w:name w:val="General"/>
          <w:gallery w:val="placeholder"/>
        </w:category>
        <w:types>
          <w:type w:val="bbPlcHdr"/>
        </w:types>
        <w:behaviors>
          <w:behavior w:val="content"/>
        </w:behaviors>
        <w:guid w:val="{2DD6A7D2-9093-4D74-AB59-E7FB1B0CCA14}"/>
      </w:docPartPr>
      <w:docPartBody>
        <w:p w:rsidR="009A7BBA" w:rsidRDefault="00B15BD3" w:rsidP="00B15BD3">
          <w:pPr>
            <w:pStyle w:val="CB948C0E2A684818876989A62F87BF7E4"/>
          </w:pPr>
          <w:r>
            <w:rPr>
              <w:rStyle w:val="PlaceholderText"/>
            </w:rPr>
            <w:t>Project Experience 1</w:t>
          </w:r>
        </w:p>
      </w:docPartBody>
    </w:docPart>
    <w:docPart>
      <w:docPartPr>
        <w:name w:val="ED74986BFF5C4F779001289BF834C5DB"/>
        <w:category>
          <w:name w:val="General"/>
          <w:gallery w:val="placeholder"/>
        </w:category>
        <w:types>
          <w:type w:val="bbPlcHdr"/>
        </w:types>
        <w:behaviors>
          <w:behavior w:val="content"/>
        </w:behaviors>
        <w:guid w:val="{5971395B-EBCA-4F47-A92C-5E6CF618CD78}"/>
      </w:docPartPr>
      <w:docPartBody>
        <w:p w:rsidR="009A7BBA" w:rsidRDefault="00B15BD3" w:rsidP="00B15BD3">
          <w:pPr>
            <w:pStyle w:val="ED74986BFF5C4F779001289BF834C5DB4"/>
          </w:pPr>
          <w:r>
            <w:rPr>
              <w:rStyle w:val="PlaceholderText"/>
            </w:rPr>
            <w:t>Project Experience 2</w:t>
          </w:r>
        </w:p>
      </w:docPartBody>
    </w:docPart>
    <w:docPart>
      <w:docPartPr>
        <w:name w:val="5AD95F02DB914341BE6332E791AD069D"/>
        <w:category>
          <w:name w:val="General"/>
          <w:gallery w:val="placeholder"/>
        </w:category>
        <w:types>
          <w:type w:val="bbPlcHdr"/>
        </w:types>
        <w:behaviors>
          <w:behavior w:val="content"/>
        </w:behaviors>
        <w:guid w:val="{04AC242E-E793-4FA6-8DA1-F07B8F1993C3}"/>
      </w:docPartPr>
      <w:docPartBody>
        <w:p w:rsidR="009A7BBA" w:rsidRDefault="00B15BD3" w:rsidP="00B15BD3">
          <w:pPr>
            <w:pStyle w:val="5AD95F02DB914341BE6332E791AD069D4"/>
          </w:pPr>
          <w:r>
            <w:rPr>
              <w:rStyle w:val="PlaceholderText"/>
            </w:rPr>
            <w:t>Project Experience 3</w:t>
          </w:r>
        </w:p>
      </w:docPartBody>
    </w:docPart>
    <w:docPart>
      <w:docPartPr>
        <w:name w:val="957AFBD1261442D9BED0B4A98B516638"/>
        <w:category>
          <w:name w:val="General"/>
          <w:gallery w:val="placeholder"/>
        </w:category>
        <w:types>
          <w:type w:val="bbPlcHdr"/>
        </w:types>
        <w:behaviors>
          <w:behavior w:val="content"/>
        </w:behaviors>
        <w:guid w:val="{B2CEDDE8-4BF2-4571-8975-AE0D8248B199}"/>
      </w:docPartPr>
      <w:docPartBody>
        <w:p w:rsidR="009A7BBA" w:rsidRDefault="00B15BD3" w:rsidP="00B15BD3">
          <w:pPr>
            <w:pStyle w:val="957AFBD1261442D9BED0B4A98B5166384"/>
          </w:pPr>
          <w:r>
            <w:rPr>
              <w:rStyle w:val="PlaceholderText"/>
            </w:rPr>
            <w:t>Project Experience 4</w:t>
          </w:r>
        </w:p>
      </w:docPartBody>
    </w:docPart>
    <w:docPart>
      <w:docPartPr>
        <w:name w:val="6275F074E1324E8FA644FEAAD604B588"/>
        <w:category>
          <w:name w:val="General"/>
          <w:gallery w:val="placeholder"/>
        </w:category>
        <w:types>
          <w:type w:val="bbPlcHdr"/>
        </w:types>
        <w:behaviors>
          <w:behavior w:val="content"/>
        </w:behaviors>
        <w:guid w:val="{8309A0F1-993A-4803-ADDE-11E8459D796C}"/>
      </w:docPartPr>
      <w:docPartBody>
        <w:p w:rsidR="009A7BBA" w:rsidRDefault="00B15BD3" w:rsidP="00B15BD3">
          <w:pPr>
            <w:pStyle w:val="6275F074E1324E8FA644FEAAD604B5884"/>
          </w:pPr>
          <w:r>
            <w:rPr>
              <w:rStyle w:val="PlaceholderText"/>
            </w:rPr>
            <w:t>Additional Project Experience</w:t>
          </w:r>
        </w:p>
      </w:docPartBody>
    </w:docPart>
    <w:docPart>
      <w:docPartPr>
        <w:name w:val="371A3ED8747C45E780759E557D720041"/>
        <w:category>
          <w:name w:val="General"/>
          <w:gallery w:val="placeholder"/>
        </w:category>
        <w:types>
          <w:type w:val="bbPlcHdr"/>
        </w:types>
        <w:behaviors>
          <w:behavior w:val="content"/>
        </w:behaviors>
        <w:guid w:val="{064677F0-976A-41B9-B6AF-FEF16A5EFACE}"/>
      </w:docPartPr>
      <w:docPartBody>
        <w:p w:rsidR="009A7BBA" w:rsidRDefault="00B15BD3" w:rsidP="00B15BD3">
          <w:pPr>
            <w:pStyle w:val="371A3ED8747C45E780759E557D7200414"/>
          </w:pPr>
          <w:r>
            <w:rPr>
              <w:rStyle w:val="PlaceholderText"/>
            </w:rPr>
            <w:t>Enter appropriate explanation in this space or reference applicable attachment(s)</w:t>
          </w:r>
        </w:p>
      </w:docPartBody>
    </w:docPart>
    <w:docPart>
      <w:docPartPr>
        <w:name w:val="86E01BAE122A4497B7984ED03DA4ED24"/>
        <w:category>
          <w:name w:val="General"/>
          <w:gallery w:val="placeholder"/>
        </w:category>
        <w:types>
          <w:type w:val="bbPlcHdr"/>
        </w:types>
        <w:behaviors>
          <w:behavior w:val="content"/>
        </w:behaviors>
        <w:guid w:val="{51E49505-72BC-4FE3-A273-0C730E842F4B}"/>
      </w:docPartPr>
      <w:docPartBody>
        <w:p w:rsidR="009A7BBA" w:rsidRDefault="00B15BD3" w:rsidP="00B15BD3">
          <w:pPr>
            <w:pStyle w:val="86E01BAE122A4497B7984ED03DA4ED244"/>
          </w:pPr>
          <w:r>
            <w:rPr>
              <w:rStyle w:val="PlaceholderText"/>
            </w:rPr>
            <w:t>Enter appropriate explanation in this space or reference applicable attachment(s)</w:t>
          </w:r>
        </w:p>
      </w:docPartBody>
    </w:docPart>
    <w:docPart>
      <w:docPartPr>
        <w:name w:val="7A7A1821937940E888A765D8684E9EAD"/>
        <w:category>
          <w:name w:val="General"/>
          <w:gallery w:val="placeholder"/>
        </w:category>
        <w:types>
          <w:type w:val="bbPlcHdr"/>
        </w:types>
        <w:behaviors>
          <w:behavior w:val="content"/>
        </w:behaviors>
        <w:guid w:val="{462C5B9A-9432-4618-A862-01C4F51C401A}"/>
      </w:docPartPr>
      <w:docPartBody>
        <w:p w:rsidR="009A7BBA" w:rsidRDefault="00B15BD3" w:rsidP="00B15BD3">
          <w:pPr>
            <w:pStyle w:val="7A7A1821937940E888A765D8684E9EAD4"/>
          </w:pPr>
          <w:r>
            <w:rPr>
              <w:rStyle w:val="PlaceholderText"/>
            </w:rPr>
            <w:t>Enter appropriate explanation in this space or reference applicable attachment(s)</w:t>
          </w:r>
        </w:p>
      </w:docPartBody>
    </w:docPart>
    <w:docPart>
      <w:docPartPr>
        <w:name w:val="E9D7577FE3DF473EB17881101C111DDE"/>
        <w:category>
          <w:name w:val="General"/>
          <w:gallery w:val="placeholder"/>
        </w:category>
        <w:types>
          <w:type w:val="bbPlcHdr"/>
        </w:types>
        <w:behaviors>
          <w:behavior w:val="content"/>
        </w:behaviors>
        <w:guid w:val="{F08EF7D0-CE5A-433F-84E2-BF9ADF5CC5F4}"/>
      </w:docPartPr>
      <w:docPartBody>
        <w:p w:rsidR="009A7BBA" w:rsidRDefault="00B15BD3" w:rsidP="00B15BD3">
          <w:pPr>
            <w:pStyle w:val="E9D7577FE3DF473EB17881101C111DDE4"/>
          </w:pPr>
          <w:r>
            <w:rPr>
              <w:rStyle w:val="PlaceholderText"/>
            </w:rPr>
            <w:t>Enter appropriate explanation in this space or reference applicable attachment(s)</w:t>
          </w:r>
        </w:p>
      </w:docPartBody>
    </w:docPart>
    <w:docPart>
      <w:docPartPr>
        <w:name w:val="E5A03F5EEFD442A785B7199EA0F479B7"/>
        <w:category>
          <w:name w:val="General"/>
          <w:gallery w:val="placeholder"/>
        </w:category>
        <w:types>
          <w:type w:val="bbPlcHdr"/>
        </w:types>
        <w:behaviors>
          <w:behavior w:val="content"/>
        </w:behaviors>
        <w:guid w:val="{57C5610B-E4FE-4C57-8766-CF8B1DB1A062}"/>
      </w:docPartPr>
      <w:docPartBody>
        <w:p w:rsidR="009A7BBA" w:rsidRDefault="00B15BD3" w:rsidP="00B15BD3">
          <w:pPr>
            <w:pStyle w:val="E5A03F5EEFD442A785B7199EA0F479B74"/>
          </w:pPr>
          <w:r>
            <w:rPr>
              <w:rStyle w:val="PlaceholderText"/>
            </w:rPr>
            <w:t>Enter appropriate explanation in this space or reference applicable attachment(s)</w:t>
          </w:r>
        </w:p>
      </w:docPartBody>
    </w:docPart>
    <w:docPart>
      <w:docPartPr>
        <w:name w:val="FB326AB33BB142FAB465B8D6E414CDFC"/>
        <w:category>
          <w:name w:val="General"/>
          <w:gallery w:val="placeholder"/>
        </w:category>
        <w:types>
          <w:type w:val="bbPlcHdr"/>
        </w:types>
        <w:behaviors>
          <w:behavior w:val="content"/>
        </w:behaviors>
        <w:guid w:val="{1230B79E-26A0-4426-85E9-4835ED364834}"/>
      </w:docPartPr>
      <w:docPartBody>
        <w:p w:rsidR="009A7BBA" w:rsidRDefault="00B15BD3" w:rsidP="00B15BD3">
          <w:pPr>
            <w:pStyle w:val="FB326AB33BB142FAB465B8D6E414CDFC4"/>
          </w:pPr>
          <w:r>
            <w:rPr>
              <w:rStyle w:val="PlaceholderText"/>
            </w:rPr>
            <w:t>Enter appropriate explanation in this space or reference applicable attachment(s)</w:t>
          </w:r>
        </w:p>
      </w:docPartBody>
    </w:docPart>
    <w:docPart>
      <w:docPartPr>
        <w:name w:val="D12C600D43D54B97852F50F431981871"/>
        <w:category>
          <w:name w:val="General"/>
          <w:gallery w:val="placeholder"/>
        </w:category>
        <w:types>
          <w:type w:val="bbPlcHdr"/>
        </w:types>
        <w:behaviors>
          <w:behavior w:val="content"/>
        </w:behaviors>
        <w:guid w:val="{F87EF2A2-CE42-4219-81A3-7CAF7EACF103}"/>
      </w:docPartPr>
      <w:docPartBody>
        <w:p w:rsidR="009A7BBA" w:rsidRDefault="00B15BD3" w:rsidP="00B15BD3">
          <w:pPr>
            <w:pStyle w:val="D12C600D43D54B97852F50F4319818714"/>
          </w:pPr>
          <w:r>
            <w:rPr>
              <w:rStyle w:val="PlaceholderText"/>
            </w:rPr>
            <w:t>Enter appropriate explanation in this space or reference applicable attachment(s)</w:t>
          </w:r>
        </w:p>
      </w:docPartBody>
    </w:docPart>
    <w:docPart>
      <w:docPartPr>
        <w:name w:val="71AD9823F789493A9165EE16657E8D65"/>
        <w:category>
          <w:name w:val="General"/>
          <w:gallery w:val="placeholder"/>
        </w:category>
        <w:types>
          <w:type w:val="bbPlcHdr"/>
        </w:types>
        <w:behaviors>
          <w:behavior w:val="content"/>
        </w:behaviors>
        <w:guid w:val="{37941C6F-E42C-4D7E-8A6B-92C791100955}"/>
      </w:docPartPr>
      <w:docPartBody>
        <w:p w:rsidR="009A7BBA" w:rsidRDefault="00B15BD3" w:rsidP="00B15BD3">
          <w:pPr>
            <w:pStyle w:val="71AD9823F789493A9165EE16657E8D654"/>
          </w:pPr>
          <w:r>
            <w:rPr>
              <w:rStyle w:val="PlaceholderText"/>
            </w:rPr>
            <w:t>Enter appropriate explanation in this space or reference applicable attachment(s)</w:t>
          </w:r>
        </w:p>
      </w:docPartBody>
    </w:docPart>
    <w:docPart>
      <w:docPartPr>
        <w:name w:val="BBBFF616D6E44FABB350AD4289CF692C"/>
        <w:category>
          <w:name w:val="General"/>
          <w:gallery w:val="placeholder"/>
        </w:category>
        <w:types>
          <w:type w:val="bbPlcHdr"/>
        </w:types>
        <w:behaviors>
          <w:behavior w:val="content"/>
        </w:behaviors>
        <w:guid w:val="{9813CBB3-CBD3-4069-89C2-EB7B71BA0B16}"/>
      </w:docPartPr>
      <w:docPartBody>
        <w:p w:rsidR="009A7BBA" w:rsidRDefault="00B15BD3" w:rsidP="00B15BD3">
          <w:pPr>
            <w:pStyle w:val="BBBFF616D6E44FABB350AD4289CF692C4"/>
          </w:pPr>
          <w:r>
            <w:rPr>
              <w:rStyle w:val="PlaceholderText"/>
            </w:rPr>
            <w:t>Enter appropriate explanation in this space or reference applicable attachment(s)</w:t>
          </w:r>
        </w:p>
      </w:docPartBody>
    </w:docPart>
    <w:docPart>
      <w:docPartPr>
        <w:name w:val="71B42E9408CD4AD2979403A0F23B78A7"/>
        <w:category>
          <w:name w:val="General"/>
          <w:gallery w:val="placeholder"/>
        </w:category>
        <w:types>
          <w:type w:val="bbPlcHdr"/>
        </w:types>
        <w:behaviors>
          <w:behavior w:val="content"/>
        </w:behaviors>
        <w:guid w:val="{226ACC7E-C981-4F1C-BE46-9699825F5622}"/>
      </w:docPartPr>
      <w:docPartBody>
        <w:p w:rsidR="009A7BBA" w:rsidRDefault="00B15BD3" w:rsidP="00B15BD3">
          <w:pPr>
            <w:pStyle w:val="71B42E9408CD4AD2979403A0F23B78A74"/>
          </w:pPr>
          <w:r>
            <w:rPr>
              <w:rStyle w:val="PlaceholderText"/>
            </w:rPr>
            <w:t>Enter appropriate explanation in this space or reference applicable attachment(s)</w:t>
          </w:r>
        </w:p>
      </w:docPartBody>
    </w:docPart>
    <w:docPart>
      <w:docPartPr>
        <w:name w:val="E4E5EFA0F07E49A18C05E340E00975B3"/>
        <w:category>
          <w:name w:val="General"/>
          <w:gallery w:val="placeholder"/>
        </w:category>
        <w:types>
          <w:type w:val="bbPlcHdr"/>
        </w:types>
        <w:behaviors>
          <w:behavior w:val="content"/>
        </w:behaviors>
        <w:guid w:val="{101D01F5-7AE1-4FBF-AF8E-9ADD682F4C20}"/>
      </w:docPartPr>
      <w:docPartBody>
        <w:p w:rsidR="009A7BBA" w:rsidRDefault="00B15BD3" w:rsidP="00B15BD3">
          <w:pPr>
            <w:pStyle w:val="E4E5EFA0F07E49A18C05E340E00975B34"/>
          </w:pPr>
          <w:r>
            <w:rPr>
              <w:rStyle w:val="PlaceholderText"/>
            </w:rPr>
            <w:t>Enter appropriate explanation in this space or reference applicable attachment(s)</w:t>
          </w:r>
        </w:p>
      </w:docPartBody>
    </w:docPart>
    <w:docPart>
      <w:docPartPr>
        <w:name w:val="897C3640D31E4E55AD32E7FECD6A2371"/>
        <w:category>
          <w:name w:val="General"/>
          <w:gallery w:val="placeholder"/>
        </w:category>
        <w:types>
          <w:type w:val="bbPlcHdr"/>
        </w:types>
        <w:behaviors>
          <w:behavior w:val="content"/>
        </w:behaviors>
        <w:guid w:val="{E4EB6B9A-9406-4BAB-BDBB-2844E6CDF56D}"/>
      </w:docPartPr>
      <w:docPartBody>
        <w:p w:rsidR="009A7BBA" w:rsidRDefault="00B15BD3" w:rsidP="00B15BD3">
          <w:pPr>
            <w:pStyle w:val="897C3640D31E4E55AD32E7FECD6A23714"/>
          </w:pPr>
          <w:r>
            <w:rPr>
              <w:rStyle w:val="PlaceholderText"/>
            </w:rPr>
            <w:t>Enter appropriate explanation in this space or reference applicable attachment(s)</w:t>
          </w:r>
        </w:p>
      </w:docPartBody>
    </w:docPart>
    <w:docPart>
      <w:docPartPr>
        <w:name w:val="5BCB286C9F1D42D0AED07B4253418B24"/>
        <w:category>
          <w:name w:val="General"/>
          <w:gallery w:val="placeholder"/>
        </w:category>
        <w:types>
          <w:type w:val="bbPlcHdr"/>
        </w:types>
        <w:behaviors>
          <w:behavior w:val="content"/>
        </w:behaviors>
        <w:guid w:val="{53A6DC25-8D1B-4AED-876F-CFDEDE070FC1}"/>
      </w:docPartPr>
      <w:docPartBody>
        <w:p w:rsidR="009A7BBA" w:rsidRDefault="00B15BD3" w:rsidP="00B15BD3">
          <w:pPr>
            <w:pStyle w:val="5BCB286C9F1D42D0AED07B4253418B244"/>
          </w:pPr>
          <w:r>
            <w:rPr>
              <w:rStyle w:val="PlaceholderText"/>
            </w:rPr>
            <w:t>Enter appropriate explanation in this space or reference applicable attachment(s)</w:t>
          </w:r>
        </w:p>
      </w:docPartBody>
    </w:docPart>
    <w:docPart>
      <w:docPartPr>
        <w:name w:val="8C83B5B7C8794BCBB756076CAE4C6B4B"/>
        <w:category>
          <w:name w:val="General"/>
          <w:gallery w:val="placeholder"/>
        </w:category>
        <w:types>
          <w:type w:val="bbPlcHdr"/>
        </w:types>
        <w:behaviors>
          <w:behavior w:val="content"/>
        </w:behaviors>
        <w:guid w:val="{3AFA37B0-A245-4FAB-AA04-449EEF3AC28C}"/>
      </w:docPartPr>
      <w:docPartBody>
        <w:p w:rsidR="009A7BBA" w:rsidRDefault="00B15BD3" w:rsidP="00B15BD3">
          <w:pPr>
            <w:pStyle w:val="8C83B5B7C8794BCBB756076CAE4C6B4B4"/>
          </w:pPr>
          <w:r>
            <w:rPr>
              <w:rStyle w:val="PlaceholderText"/>
            </w:rPr>
            <w:t>Enter appropriate explanation in this space or reference applicable attachment(s)</w:t>
          </w:r>
        </w:p>
      </w:docPartBody>
    </w:docPart>
    <w:docPart>
      <w:docPartPr>
        <w:name w:val="09F68FFCD4DB495D801EACE3ACB203AD"/>
        <w:category>
          <w:name w:val="General"/>
          <w:gallery w:val="placeholder"/>
        </w:category>
        <w:types>
          <w:type w:val="bbPlcHdr"/>
        </w:types>
        <w:behaviors>
          <w:behavior w:val="content"/>
        </w:behaviors>
        <w:guid w:val="{E157160E-42D0-489E-8D0F-9977676155FC}"/>
      </w:docPartPr>
      <w:docPartBody>
        <w:p w:rsidR="009A7BBA" w:rsidRDefault="00B15BD3" w:rsidP="00B15BD3">
          <w:pPr>
            <w:pStyle w:val="09F68FFCD4DB495D801EACE3ACB203AD4"/>
          </w:pPr>
          <w:r>
            <w:rPr>
              <w:rStyle w:val="PlaceholderText"/>
            </w:rPr>
            <w:t>Enter appropriate explanation in this space or reference applicable attachment(s)</w:t>
          </w:r>
        </w:p>
      </w:docPartBody>
    </w:docPart>
    <w:docPart>
      <w:docPartPr>
        <w:name w:val="18DBB0B06D714F9D8BD9F2F753C9B01D"/>
        <w:category>
          <w:name w:val="General"/>
          <w:gallery w:val="placeholder"/>
        </w:category>
        <w:types>
          <w:type w:val="bbPlcHdr"/>
        </w:types>
        <w:behaviors>
          <w:behavior w:val="content"/>
        </w:behaviors>
        <w:guid w:val="{2C0A60E4-CAD8-4D6F-BC8A-6B62BF485E14}"/>
      </w:docPartPr>
      <w:docPartBody>
        <w:p w:rsidR="009A7BBA" w:rsidRDefault="00B15BD3" w:rsidP="00B15BD3">
          <w:pPr>
            <w:pStyle w:val="18DBB0B06D714F9D8BD9F2F753C9B01D4"/>
          </w:pPr>
          <w:r>
            <w:rPr>
              <w:rStyle w:val="PlaceholderText"/>
            </w:rPr>
            <w:t>Enter appropriate explanation in this space or reference applicable attachment(s)</w:t>
          </w:r>
        </w:p>
      </w:docPartBody>
    </w:docPart>
    <w:docPart>
      <w:docPartPr>
        <w:name w:val="500A31ADBAC64E3298D2962A0384F9CC"/>
        <w:category>
          <w:name w:val="General"/>
          <w:gallery w:val="placeholder"/>
        </w:category>
        <w:types>
          <w:type w:val="bbPlcHdr"/>
        </w:types>
        <w:behaviors>
          <w:behavior w:val="content"/>
        </w:behaviors>
        <w:guid w:val="{FB016187-5848-47D7-8BD1-831D84393EC5}"/>
      </w:docPartPr>
      <w:docPartBody>
        <w:p w:rsidR="009A7BBA" w:rsidRDefault="00B15BD3" w:rsidP="00B15BD3">
          <w:pPr>
            <w:pStyle w:val="500A31ADBAC64E3298D2962A0384F9CC4"/>
          </w:pPr>
          <w:r>
            <w:rPr>
              <w:rStyle w:val="PlaceholderText"/>
            </w:rPr>
            <w:t>Enter appropriate explanation in this space or reference applicable attachment(s)</w:t>
          </w:r>
        </w:p>
      </w:docPartBody>
    </w:docPart>
    <w:docPart>
      <w:docPartPr>
        <w:name w:val="D7857B0A4E9841F39DB42D5EB8F57BF5"/>
        <w:category>
          <w:name w:val="General"/>
          <w:gallery w:val="placeholder"/>
        </w:category>
        <w:types>
          <w:type w:val="bbPlcHdr"/>
        </w:types>
        <w:behaviors>
          <w:behavior w:val="content"/>
        </w:behaviors>
        <w:guid w:val="{0BF3670B-82B5-4A5D-BB27-229C9EAFA3FE}"/>
      </w:docPartPr>
      <w:docPartBody>
        <w:p w:rsidR="009A7BBA" w:rsidRDefault="00B15BD3" w:rsidP="00B15BD3">
          <w:pPr>
            <w:pStyle w:val="D7857B0A4E9841F39DB42D5EB8F57BF54"/>
          </w:pPr>
          <w:r>
            <w:rPr>
              <w:rStyle w:val="PlaceholderText"/>
            </w:rPr>
            <w:t>Enter appropriate explanation in this space or reference applicable attachment(s)</w:t>
          </w:r>
        </w:p>
      </w:docPartBody>
    </w:docPart>
    <w:docPart>
      <w:docPartPr>
        <w:name w:val="4DB5DDD8E5414968A12DD98AA69AB6D0"/>
        <w:category>
          <w:name w:val="General"/>
          <w:gallery w:val="placeholder"/>
        </w:category>
        <w:types>
          <w:type w:val="bbPlcHdr"/>
        </w:types>
        <w:behaviors>
          <w:behavior w:val="content"/>
        </w:behaviors>
        <w:guid w:val="{B916F36F-D818-4433-B2A4-95D5CD3AB35F}"/>
      </w:docPartPr>
      <w:docPartBody>
        <w:p w:rsidR="009A7BBA" w:rsidRDefault="00B15BD3" w:rsidP="00B15BD3">
          <w:pPr>
            <w:pStyle w:val="4DB5DDD8E5414968A12DD98AA69AB6D04"/>
          </w:pPr>
          <w:r>
            <w:rPr>
              <w:rStyle w:val="PlaceholderText"/>
            </w:rPr>
            <w:t>Enter appropriate explanation in this space or reference applicable attachment(s)</w:t>
          </w:r>
        </w:p>
      </w:docPartBody>
    </w:docPart>
    <w:docPart>
      <w:docPartPr>
        <w:name w:val="310CE6360A43407DBC734FDC80C543B0"/>
        <w:category>
          <w:name w:val="General"/>
          <w:gallery w:val="placeholder"/>
        </w:category>
        <w:types>
          <w:type w:val="bbPlcHdr"/>
        </w:types>
        <w:behaviors>
          <w:behavior w:val="content"/>
        </w:behaviors>
        <w:guid w:val="{5D87C4CE-F206-4A76-A764-AA51915F236B}"/>
      </w:docPartPr>
      <w:docPartBody>
        <w:p w:rsidR="009A7BBA" w:rsidRDefault="00B15BD3" w:rsidP="00B15BD3">
          <w:pPr>
            <w:pStyle w:val="310CE6360A43407DBC734FDC80C543B04"/>
          </w:pPr>
          <w:r>
            <w:rPr>
              <w:rStyle w:val="PlaceholderText"/>
            </w:rPr>
            <w:t>Enter appropriate explanation in this space or reference applicable attachment(s)</w:t>
          </w:r>
        </w:p>
      </w:docPartBody>
    </w:docPart>
    <w:docPart>
      <w:docPartPr>
        <w:name w:val="29730E2351E94F76B9FF702EDA779555"/>
        <w:category>
          <w:name w:val="General"/>
          <w:gallery w:val="placeholder"/>
        </w:category>
        <w:types>
          <w:type w:val="bbPlcHdr"/>
        </w:types>
        <w:behaviors>
          <w:behavior w:val="content"/>
        </w:behaviors>
        <w:guid w:val="{1D74D0D4-1508-46E4-B72C-983C322188F7}"/>
      </w:docPartPr>
      <w:docPartBody>
        <w:p w:rsidR="009A7BBA" w:rsidRDefault="00B15BD3" w:rsidP="00B15BD3">
          <w:pPr>
            <w:pStyle w:val="29730E2351E94F76B9FF702EDA7795554"/>
          </w:pPr>
          <w:r>
            <w:rPr>
              <w:rStyle w:val="PlaceholderText"/>
            </w:rPr>
            <w:t>Enter appropriate explanation in this space or reference applicable attachment(s)</w:t>
          </w:r>
        </w:p>
      </w:docPartBody>
    </w:docPart>
    <w:docPart>
      <w:docPartPr>
        <w:name w:val="F64E53A6C20E4228B38F9C6877FE15B4"/>
        <w:category>
          <w:name w:val="General"/>
          <w:gallery w:val="placeholder"/>
        </w:category>
        <w:types>
          <w:type w:val="bbPlcHdr"/>
        </w:types>
        <w:behaviors>
          <w:behavior w:val="content"/>
        </w:behaviors>
        <w:guid w:val="{087DD095-7E6D-4E91-B0B3-C4A9E902B3CD}"/>
      </w:docPartPr>
      <w:docPartBody>
        <w:p w:rsidR="009A7BBA" w:rsidRDefault="00B15BD3" w:rsidP="00B15BD3">
          <w:pPr>
            <w:pStyle w:val="F64E53A6C20E4228B38F9C6877FE15B44"/>
          </w:pPr>
          <w:r>
            <w:rPr>
              <w:rStyle w:val="PlaceholderText"/>
            </w:rPr>
            <w:t>Enter appropriate explanation in this space or reference applicable attachment(s)</w:t>
          </w:r>
        </w:p>
      </w:docPartBody>
    </w:docPart>
    <w:docPart>
      <w:docPartPr>
        <w:name w:val="EE76C7558BF04CBB988C7E0B2CC98D4E"/>
        <w:category>
          <w:name w:val="General"/>
          <w:gallery w:val="placeholder"/>
        </w:category>
        <w:types>
          <w:type w:val="bbPlcHdr"/>
        </w:types>
        <w:behaviors>
          <w:behavior w:val="content"/>
        </w:behaviors>
        <w:guid w:val="{8EBA3ED0-202C-4E4A-B19F-3FDE378E0A9F}"/>
      </w:docPartPr>
      <w:docPartBody>
        <w:p w:rsidR="009A7BBA" w:rsidRDefault="00B15BD3" w:rsidP="00B15BD3">
          <w:pPr>
            <w:pStyle w:val="EE76C7558BF04CBB988C7E0B2CC98D4E4"/>
          </w:pPr>
          <w:r>
            <w:rPr>
              <w:rStyle w:val="PlaceholderText"/>
            </w:rPr>
            <w:t>Enter appropriate explanation in this space or reference applicable attachment(s)</w:t>
          </w:r>
        </w:p>
      </w:docPartBody>
    </w:docPart>
    <w:docPart>
      <w:docPartPr>
        <w:name w:val="7A9EE2EBC9154C0E830F36472CEFF32D"/>
        <w:category>
          <w:name w:val="General"/>
          <w:gallery w:val="placeholder"/>
        </w:category>
        <w:types>
          <w:type w:val="bbPlcHdr"/>
        </w:types>
        <w:behaviors>
          <w:behavior w:val="content"/>
        </w:behaviors>
        <w:guid w:val="{725EA0A0-0ACB-40A8-8EBC-F6FE04888AAD}"/>
      </w:docPartPr>
      <w:docPartBody>
        <w:p w:rsidR="009A7BBA" w:rsidRDefault="00B15BD3" w:rsidP="00B15BD3">
          <w:pPr>
            <w:pStyle w:val="7A9EE2EBC9154C0E830F36472CEFF32D4"/>
          </w:pPr>
          <w:r>
            <w:rPr>
              <w:rStyle w:val="PlaceholderText"/>
            </w:rPr>
            <w:t>Enter appropriate explanation in this space or reference applicable attachment(s)</w:t>
          </w:r>
        </w:p>
      </w:docPartBody>
    </w:docPart>
    <w:docPart>
      <w:docPartPr>
        <w:name w:val="502C45571E80465880593CA3B6120FD5"/>
        <w:category>
          <w:name w:val="General"/>
          <w:gallery w:val="placeholder"/>
        </w:category>
        <w:types>
          <w:type w:val="bbPlcHdr"/>
        </w:types>
        <w:behaviors>
          <w:behavior w:val="content"/>
        </w:behaviors>
        <w:guid w:val="{8552C1AD-2347-4D49-9606-7424AD63CEB4}"/>
      </w:docPartPr>
      <w:docPartBody>
        <w:p w:rsidR="009A7BBA" w:rsidRDefault="00B15BD3" w:rsidP="00B15BD3">
          <w:pPr>
            <w:pStyle w:val="502C45571E80465880593CA3B6120FD54"/>
          </w:pPr>
          <w:r>
            <w:rPr>
              <w:rStyle w:val="PlaceholderText"/>
            </w:rPr>
            <w:t>Enter appropriate explanation in this space or reference applicable attachment(s)</w:t>
          </w:r>
        </w:p>
      </w:docPartBody>
    </w:docPart>
    <w:docPart>
      <w:docPartPr>
        <w:name w:val="C9B5D34538DC4A7488A43ECB218B75B5"/>
        <w:category>
          <w:name w:val="General"/>
          <w:gallery w:val="placeholder"/>
        </w:category>
        <w:types>
          <w:type w:val="bbPlcHdr"/>
        </w:types>
        <w:behaviors>
          <w:behavior w:val="content"/>
        </w:behaviors>
        <w:guid w:val="{56AECC64-6B54-4CBB-95AE-C8ADB76A86A9}"/>
      </w:docPartPr>
      <w:docPartBody>
        <w:p w:rsidR="009A7BBA" w:rsidRDefault="00B15BD3">
          <w:pPr>
            <w:pStyle w:val="C9B5D34538DC4A7488A43ECB218B75B5"/>
          </w:pPr>
          <w:r>
            <w:t xml:space="preserve">                </w:t>
          </w:r>
        </w:p>
      </w:docPartBody>
    </w:docPart>
    <w:docPart>
      <w:docPartPr>
        <w:name w:val="A2C89EB2954D489DB84943CA7248386B"/>
        <w:category>
          <w:name w:val="General"/>
          <w:gallery w:val="placeholder"/>
        </w:category>
        <w:types>
          <w:type w:val="bbPlcHdr"/>
        </w:types>
        <w:behaviors>
          <w:behavior w:val="content"/>
        </w:behaviors>
        <w:guid w:val="{64833EDF-902E-4B9E-B059-9AC90DC59B40}"/>
      </w:docPartPr>
      <w:docPartBody>
        <w:p w:rsidR="009A7BBA" w:rsidRDefault="00B15BD3">
          <w:pPr>
            <w:pStyle w:val="A2C89EB2954D489DB84943CA7248386B"/>
          </w:pPr>
          <w:r>
            <w:t xml:space="preserve">                </w:t>
          </w:r>
        </w:p>
      </w:docPartBody>
    </w:docPart>
    <w:docPart>
      <w:docPartPr>
        <w:name w:val="8FD3E653271A41299CCA0F76BCDA130D"/>
        <w:category>
          <w:name w:val="General"/>
          <w:gallery w:val="placeholder"/>
        </w:category>
        <w:types>
          <w:type w:val="bbPlcHdr"/>
        </w:types>
        <w:behaviors>
          <w:behavior w:val="content"/>
        </w:behaviors>
        <w:guid w:val="{125F07DE-A8D4-4514-8375-88D2DAFEC7C3}"/>
      </w:docPartPr>
      <w:docPartBody>
        <w:p w:rsidR="009A7BBA" w:rsidRDefault="00B15BD3" w:rsidP="00B15BD3">
          <w:pPr>
            <w:pStyle w:val="8FD3E653271A41299CCA0F76BCDA130D4"/>
          </w:pPr>
          <w:r>
            <w:rPr>
              <w:rStyle w:val="PlaceholderText"/>
            </w:rPr>
            <w:t>Enter appropriate explanation in this space or reference applicable attachment(s)</w:t>
          </w:r>
        </w:p>
      </w:docPartBody>
    </w:docPart>
    <w:docPart>
      <w:docPartPr>
        <w:name w:val="B5043272B9334D0CAA701D5C84C1736B"/>
        <w:category>
          <w:name w:val="General"/>
          <w:gallery w:val="placeholder"/>
        </w:category>
        <w:types>
          <w:type w:val="bbPlcHdr"/>
        </w:types>
        <w:behaviors>
          <w:behavior w:val="content"/>
        </w:behaviors>
        <w:guid w:val="{33A4B472-9C40-4523-814D-6971D0B7B31D}"/>
      </w:docPartPr>
      <w:docPartBody>
        <w:p w:rsidR="009A7BBA" w:rsidRDefault="00B15BD3" w:rsidP="00B15BD3">
          <w:pPr>
            <w:pStyle w:val="B5043272B9334D0CAA701D5C84C1736B4"/>
          </w:pPr>
          <w:r>
            <w:rPr>
              <w:rStyle w:val="PlaceholderText"/>
            </w:rPr>
            <w:t>Enter appropriate explanation in this space or reference applicable attachment(s)</w:t>
          </w:r>
        </w:p>
      </w:docPartBody>
    </w:docPart>
    <w:docPart>
      <w:docPartPr>
        <w:name w:val="29E79E8637AB44B7B79E0F2FB3B9423E"/>
        <w:category>
          <w:name w:val="General"/>
          <w:gallery w:val="placeholder"/>
        </w:category>
        <w:types>
          <w:type w:val="bbPlcHdr"/>
        </w:types>
        <w:behaviors>
          <w:behavior w:val="content"/>
        </w:behaviors>
        <w:guid w:val="{F8DEE998-21B7-4079-A7D2-C1B35BC06AE5}"/>
      </w:docPartPr>
      <w:docPartBody>
        <w:p w:rsidR="009A7BBA" w:rsidRDefault="00B15BD3" w:rsidP="00B15BD3">
          <w:pPr>
            <w:pStyle w:val="29E79E8637AB44B7B79E0F2FB3B9423E4"/>
          </w:pPr>
          <w:r>
            <w:rPr>
              <w:rStyle w:val="PlaceholderText"/>
            </w:rPr>
            <w:t>Enter appropriate explanation in this space or reference applicable attachment(s)</w:t>
          </w:r>
        </w:p>
      </w:docPartBody>
    </w:docPart>
    <w:docPart>
      <w:docPartPr>
        <w:name w:val="45ECB215CD7C4B7F9D0A3F2FE47E2B10"/>
        <w:category>
          <w:name w:val="General"/>
          <w:gallery w:val="placeholder"/>
        </w:category>
        <w:types>
          <w:type w:val="bbPlcHdr"/>
        </w:types>
        <w:behaviors>
          <w:behavior w:val="content"/>
        </w:behaviors>
        <w:guid w:val="{42C1605A-03B1-43D2-AD4B-F6846AE2CB90}"/>
      </w:docPartPr>
      <w:docPartBody>
        <w:p w:rsidR="009A7BBA" w:rsidRDefault="00B15BD3" w:rsidP="00B15BD3">
          <w:pPr>
            <w:pStyle w:val="45ECB215CD7C4B7F9D0A3F2FE47E2B104"/>
          </w:pPr>
          <w:r>
            <w:rPr>
              <w:rStyle w:val="PlaceholderText"/>
            </w:rPr>
            <w:t>Enter appropriate explanation in this space or reference applicable attachment(s)</w:t>
          </w:r>
        </w:p>
      </w:docPartBody>
    </w:docPart>
    <w:docPart>
      <w:docPartPr>
        <w:name w:val="88F16CE953DE49F6A49F18F1E5104C99"/>
        <w:category>
          <w:name w:val="General"/>
          <w:gallery w:val="placeholder"/>
        </w:category>
        <w:types>
          <w:type w:val="bbPlcHdr"/>
        </w:types>
        <w:behaviors>
          <w:behavior w:val="content"/>
        </w:behaviors>
        <w:guid w:val="{8AC1D658-9174-474D-99EF-6D35DF8CCCB6}"/>
      </w:docPartPr>
      <w:docPartBody>
        <w:p w:rsidR="009A7BBA" w:rsidRDefault="00B15BD3" w:rsidP="00B15BD3">
          <w:pPr>
            <w:pStyle w:val="88F16CE953DE49F6A49F18F1E5104C994"/>
          </w:pPr>
          <w:r>
            <w:rPr>
              <w:rStyle w:val="PlaceholderText"/>
            </w:rPr>
            <w:t>Enter appropriate explanation in this space or reference applicable attachment(s)</w:t>
          </w:r>
        </w:p>
      </w:docPartBody>
    </w:docPart>
    <w:docPart>
      <w:docPartPr>
        <w:name w:val="00CC0157616C47FABAF1BDC4971BD1D9"/>
        <w:category>
          <w:name w:val="General"/>
          <w:gallery w:val="placeholder"/>
        </w:category>
        <w:types>
          <w:type w:val="bbPlcHdr"/>
        </w:types>
        <w:behaviors>
          <w:behavior w:val="content"/>
        </w:behaviors>
        <w:guid w:val="{1CA2F879-FDC8-4395-9054-29089B27046B}"/>
      </w:docPartPr>
      <w:docPartBody>
        <w:p w:rsidR="009A7BBA" w:rsidRDefault="00B15BD3" w:rsidP="00B15BD3">
          <w:pPr>
            <w:pStyle w:val="00CC0157616C47FABAF1BDC4971BD1D94"/>
          </w:pPr>
          <w:r>
            <w:rPr>
              <w:rStyle w:val="PlaceholderText"/>
            </w:rPr>
            <w:t>Enter appropriate explanation in this space or reference applicable attachment(s)</w:t>
          </w:r>
        </w:p>
      </w:docPartBody>
    </w:docPart>
    <w:docPart>
      <w:docPartPr>
        <w:name w:val="F8907D6D105640A8AFF9DE90384B96DA"/>
        <w:category>
          <w:name w:val="General"/>
          <w:gallery w:val="placeholder"/>
        </w:category>
        <w:types>
          <w:type w:val="bbPlcHdr"/>
        </w:types>
        <w:behaviors>
          <w:behavior w:val="content"/>
        </w:behaviors>
        <w:guid w:val="{AD5E8330-8905-479F-8760-89C1BDA4CE52}"/>
      </w:docPartPr>
      <w:docPartBody>
        <w:p w:rsidR="009A7BBA" w:rsidRDefault="00B15BD3" w:rsidP="00B15BD3">
          <w:pPr>
            <w:pStyle w:val="F8907D6D105640A8AFF9DE90384B96DA4"/>
          </w:pPr>
          <w:r>
            <w:rPr>
              <w:rStyle w:val="PlaceholderText"/>
            </w:rPr>
            <w:t>Enter appropriate explanation in this space or reference applicable attachment(s)</w:t>
          </w:r>
        </w:p>
      </w:docPartBody>
    </w:docPart>
    <w:docPart>
      <w:docPartPr>
        <w:name w:val="3BB9CE17C26849F3B5E988C6C79A8475"/>
        <w:category>
          <w:name w:val="General"/>
          <w:gallery w:val="placeholder"/>
        </w:category>
        <w:types>
          <w:type w:val="bbPlcHdr"/>
        </w:types>
        <w:behaviors>
          <w:behavior w:val="content"/>
        </w:behaviors>
        <w:guid w:val="{B8C92648-1336-4F7C-8894-736DA91FEBB8}"/>
      </w:docPartPr>
      <w:docPartBody>
        <w:p w:rsidR="009A7BBA" w:rsidRDefault="00B15BD3" w:rsidP="00B15BD3">
          <w:pPr>
            <w:pStyle w:val="3BB9CE17C26849F3B5E988C6C79A84754"/>
          </w:pPr>
          <w:r>
            <w:rPr>
              <w:rStyle w:val="PlaceholderText"/>
            </w:rPr>
            <w:t>Enter appropriate explanation in this space or reference applicable attachment(s)</w:t>
          </w:r>
        </w:p>
      </w:docPartBody>
    </w:docPart>
    <w:docPart>
      <w:docPartPr>
        <w:name w:val="6593BA6762D14ECAB391967F20CA4464"/>
        <w:category>
          <w:name w:val="General"/>
          <w:gallery w:val="placeholder"/>
        </w:category>
        <w:types>
          <w:type w:val="bbPlcHdr"/>
        </w:types>
        <w:behaviors>
          <w:behavior w:val="content"/>
        </w:behaviors>
        <w:guid w:val="{5EEA34FA-DB11-4B61-B97C-C0E97264159A}"/>
      </w:docPartPr>
      <w:docPartBody>
        <w:p w:rsidR="009A7BBA" w:rsidRDefault="00B15BD3" w:rsidP="00B15BD3">
          <w:pPr>
            <w:pStyle w:val="6593BA6762D14ECAB391967F20CA44644"/>
          </w:pPr>
          <w:r>
            <w:rPr>
              <w:rStyle w:val="PlaceholderText"/>
            </w:rPr>
            <w:t>Enter appropriate explanation in this space or reference applicable attachment(s)</w:t>
          </w:r>
        </w:p>
      </w:docPartBody>
    </w:docPart>
    <w:docPart>
      <w:docPartPr>
        <w:name w:val="FAF6C5274D8E4E77B220D607BD855372"/>
        <w:category>
          <w:name w:val="General"/>
          <w:gallery w:val="placeholder"/>
        </w:category>
        <w:types>
          <w:type w:val="bbPlcHdr"/>
        </w:types>
        <w:behaviors>
          <w:behavior w:val="content"/>
        </w:behaviors>
        <w:guid w:val="{2C0AAD90-7D9D-4801-8F1E-56ECEB6AE780}"/>
      </w:docPartPr>
      <w:docPartBody>
        <w:p w:rsidR="009A7BBA" w:rsidRDefault="00B15BD3" w:rsidP="00B15BD3">
          <w:pPr>
            <w:pStyle w:val="FAF6C5274D8E4E77B220D607BD8553724"/>
          </w:pPr>
          <w:r>
            <w:rPr>
              <w:rStyle w:val="PlaceholderText"/>
            </w:rPr>
            <w:t>Enter appropriate explanation in this space or reference applicable attachment(s)</w:t>
          </w:r>
        </w:p>
      </w:docPartBody>
    </w:docPart>
    <w:docPart>
      <w:docPartPr>
        <w:name w:val="5C95A742CA7441CBBFC85B53463B9C18"/>
        <w:category>
          <w:name w:val="General"/>
          <w:gallery w:val="placeholder"/>
        </w:category>
        <w:types>
          <w:type w:val="bbPlcHdr"/>
        </w:types>
        <w:behaviors>
          <w:behavior w:val="content"/>
        </w:behaviors>
        <w:guid w:val="{54C95F64-DB5E-43C8-8F60-32FE4E2E6148}"/>
      </w:docPartPr>
      <w:docPartBody>
        <w:p w:rsidR="009A7BBA" w:rsidRDefault="00B15BD3" w:rsidP="00B15BD3">
          <w:pPr>
            <w:pStyle w:val="5C95A742CA7441CBBFC85B53463B9C184"/>
          </w:pPr>
          <w:r>
            <w:rPr>
              <w:rStyle w:val="PlaceholderText"/>
            </w:rPr>
            <w:t>Enter appropriate explanation in this space or reference applicable attachment(s)</w:t>
          </w:r>
        </w:p>
      </w:docPartBody>
    </w:docPart>
    <w:docPart>
      <w:docPartPr>
        <w:name w:val="EAF3F8479CF14016955A017A50CC5542"/>
        <w:category>
          <w:name w:val="General"/>
          <w:gallery w:val="placeholder"/>
        </w:category>
        <w:types>
          <w:type w:val="bbPlcHdr"/>
        </w:types>
        <w:behaviors>
          <w:behavior w:val="content"/>
        </w:behaviors>
        <w:guid w:val="{1A4E2655-6F88-41B8-9A95-D2A961969003}"/>
      </w:docPartPr>
      <w:docPartBody>
        <w:p w:rsidR="009A7BBA" w:rsidRDefault="00B15BD3" w:rsidP="00B15BD3">
          <w:pPr>
            <w:pStyle w:val="EAF3F8479CF14016955A017A50CC55424"/>
          </w:pPr>
          <w:r>
            <w:rPr>
              <w:rStyle w:val="PlaceholderText"/>
            </w:rPr>
            <w:t>Enter appropriate explanation in this space or reference applicable attachment(s)</w:t>
          </w:r>
        </w:p>
      </w:docPartBody>
    </w:docPart>
    <w:docPart>
      <w:docPartPr>
        <w:name w:val="45F3653A31BE4AB4979009F2A2E10405"/>
        <w:category>
          <w:name w:val="General"/>
          <w:gallery w:val="placeholder"/>
        </w:category>
        <w:types>
          <w:type w:val="bbPlcHdr"/>
        </w:types>
        <w:behaviors>
          <w:behavior w:val="content"/>
        </w:behaviors>
        <w:guid w:val="{C6999898-5A3C-4252-9360-26428171457E}"/>
      </w:docPartPr>
      <w:docPartBody>
        <w:p w:rsidR="009A7BBA" w:rsidRDefault="00B15BD3">
          <w:pPr>
            <w:pStyle w:val="45F3653A31BE4AB4979009F2A2E10405"/>
          </w:pPr>
          <w:r>
            <w:t xml:space="preserve">               </w:t>
          </w:r>
        </w:p>
      </w:docPartBody>
    </w:docPart>
    <w:docPart>
      <w:docPartPr>
        <w:name w:val="779BB3A6477E432F9C31272FFA495E95"/>
        <w:category>
          <w:name w:val="General"/>
          <w:gallery w:val="placeholder"/>
        </w:category>
        <w:types>
          <w:type w:val="bbPlcHdr"/>
        </w:types>
        <w:behaviors>
          <w:behavior w:val="content"/>
        </w:behaviors>
        <w:guid w:val="{5883BB83-957E-4CC0-9F81-972A2976D3E9}"/>
      </w:docPartPr>
      <w:docPartBody>
        <w:p w:rsidR="009A7BBA" w:rsidRDefault="00B15BD3">
          <w:pPr>
            <w:pStyle w:val="779BB3A6477E432F9C31272FFA495E95"/>
          </w:pPr>
          <w:r>
            <w:t xml:space="preserve">               </w:t>
          </w:r>
        </w:p>
      </w:docPartBody>
    </w:docPart>
    <w:docPart>
      <w:docPartPr>
        <w:name w:val="4206557B3744480E9DCB47A8194B52AC"/>
        <w:category>
          <w:name w:val="General"/>
          <w:gallery w:val="placeholder"/>
        </w:category>
        <w:types>
          <w:type w:val="bbPlcHdr"/>
        </w:types>
        <w:behaviors>
          <w:behavior w:val="content"/>
        </w:behaviors>
        <w:guid w:val="{2CC0161A-9848-4371-87D7-6BAD1B895C1D}"/>
      </w:docPartPr>
      <w:docPartBody>
        <w:p w:rsidR="009A7BBA" w:rsidRDefault="00B15BD3">
          <w:pPr>
            <w:pStyle w:val="4206557B3744480E9DCB47A8194B52AC"/>
          </w:pPr>
          <w:r>
            <w:t xml:space="preserve">               </w:t>
          </w:r>
        </w:p>
      </w:docPartBody>
    </w:docPart>
    <w:docPart>
      <w:docPartPr>
        <w:name w:val="27D238AF62CE465FB28566A7CD38FA9A"/>
        <w:category>
          <w:name w:val="General"/>
          <w:gallery w:val="placeholder"/>
        </w:category>
        <w:types>
          <w:type w:val="bbPlcHdr"/>
        </w:types>
        <w:behaviors>
          <w:behavior w:val="content"/>
        </w:behaviors>
        <w:guid w:val="{FE1B8431-7E81-41B3-832A-E049BF364E1D}"/>
      </w:docPartPr>
      <w:docPartBody>
        <w:p w:rsidR="009A7BBA" w:rsidRDefault="00B15BD3">
          <w:pPr>
            <w:pStyle w:val="27D238AF62CE465FB28566A7CD38FA9A"/>
          </w:pPr>
          <w:r>
            <w:t xml:space="preserve">               </w:t>
          </w:r>
        </w:p>
      </w:docPartBody>
    </w:docPart>
    <w:docPart>
      <w:docPartPr>
        <w:name w:val="B11C48835840418F8676165AFEBE6B45"/>
        <w:category>
          <w:name w:val="General"/>
          <w:gallery w:val="placeholder"/>
        </w:category>
        <w:types>
          <w:type w:val="bbPlcHdr"/>
        </w:types>
        <w:behaviors>
          <w:behavior w:val="content"/>
        </w:behaviors>
        <w:guid w:val="{EA68F38D-6495-4BA2-ACE3-17D4CF6FB9A2}"/>
      </w:docPartPr>
      <w:docPartBody>
        <w:p w:rsidR="009A7BBA" w:rsidRDefault="00B15BD3">
          <w:pPr>
            <w:pStyle w:val="B11C48835840418F8676165AFEBE6B45"/>
          </w:pPr>
          <w:r>
            <w:t xml:space="preserve">               </w:t>
          </w:r>
        </w:p>
      </w:docPartBody>
    </w:docPart>
    <w:docPart>
      <w:docPartPr>
        <w:name w:val="76EC2C4D4DB449C6A0B75309BE90AB3A"/>
        <w:category>
          <w:name w:val="General"/>
          <w:gallery w:val="placeholder"/>
        </w:category>
        <w:types>
          <w:type w:val="bbPlcHdr"/>
        </w:types>
        <w:behaviors>
          <w:behavior w:val="content"/>
        </w:behaviors>
        <w:guid w:val="{6669E358-DA09-484E-A5EE-A6496AAE2FB2}"/>
      </w:docPartPr>
      <w:docPartBody>
        <w:p w:rsidR="009A7BBA" w:rsidRDefault="00B15BD3" w:rsidP="00B15BD3">
          <w:pPr>
            <w:pStyle w:val="76EC2C4D4DB449C6A0B75309BE90AB3A4"/>
          </w:pPr>
          <w:r>
            <w:rPr>
              <w:rStyle w:val="PlaceholderText"/>
            </w:rPr>
            <w:t>Enter appropriate explanation in this space or reference applicable attachment(s)</w:t>
          </w:r>
        </w:p>
      </w:docPartBody>
    </w:docPart>
    <w:docPart>
      <w:docPartPr>
        <w:name w:val="B3ABD9D23F7F418494DCC26550C74B9A"/>
        <w:category>
          <w:name w:val="General"/>
          <w:gallery w:val="placeholder"/>
        </w:category>
        <w:types>
          <w:type w:val="bbPlcHdr"/>
        </w:types>
        <w:behaviors>
          <w:behavior w:val="content"/>
        </w:behaviors>
        <w:guid w:val="{178D80E9-4276-4A9F-BBDE-2EC9148D2A62}"/>
      </w:docPartPr>
      <w:docPartBody>
        <w:p w:rsidR="009A7BBA" w:rsidRDefault="00B15BD3">
          <w:pPr>
            <w:pStyle w:val="B3ABD9D23F7F418494DCC26550C74B9A"/>
          </w:pPr>
          <w:r>
            <w:t xml:space="preserve">               </w:t>
          </w:r>
        </w:p>
      </w:docPartBody>
    </w:docPart>
    <w:docPart>
      <w:docPartPr>
        <w:name w:val="27D09E2F8F2C468DBFC53905AC983AF6"/>
        <w:category>
          <w:name w:val="General"/>
          <w:gallery w:val="placeholder"/>
        </w:category>
        <w:types>
          <w:type w:val="bbPlcHdr"/>
        </w:types>
        <w:behaviors>
          <w:behavior w:val="content"/>
        </w:behaviors>
        <w:guid w:val="{194069E8-F3C8-49D0-8B1B-D09AE0955639}"/>
      </w:docPartPr>
      <w:docPartBody>
        <w:p w:rsidR="009A7BBA" w:rsidRDefault="00B15BD3">
          <w:pPr>
            <w:pStyle w:val="27D09E2F8F2C468DBFC53905AC983AF6"/>
          </w:pPr>
          <w:r>
            <w:t xml:space="preserve">               </w:t>
          </w:r>
        </w:p>
      </w:docPartBody>
    </w:docPart>
    <w:docPart>
      <w:docPartPr>
        <w:name w:val="91E3545F96634013A4C23492C32E959C"/>
        <w:category>
          <w:name w:val="General"/>
          <w:gallery w:val="placeholder"/>
        </w:category>
        <w:types>
          <w:type w:val="bbPlcHdr"/>
        </w:types>
        <w:behaviors>
          <w:behavior w:val="content"/>
        </w:behaviors>
        <w:guid w:val="{8614C76F-2BB8-453C-89B7-F7834969FB1D}"/>
      </w:docPartPr>
      <w:docPartBody>
        <w:p w:rsidR="009A7BBA" w:rsidRDefault="00B15BD3">
          <w:pPr>
            <w:pStyle w:val="91E3545F96634013A4C23492C32E959C"/>
          </w:pPr>
          <w:r>
            <w:t xml:space="preserve">               </w:t>
          </w:r>
        </w:p>
      </w:docPartBody>
    </w:docPart>
    <w:docPart>
      <w:docPartPr>
        <w:name w:val="D3AFE2F32C684CEEA99BB08DCECF534A"/>
        <w:category>
          <w:name w:val="General"/>
          <w:gallery w:val="placeholder"/>
        </w:category>
        <w:types>
          <w:type w:val="bbPlcHdr"/>
        </w:types>
        <w:behaviors>
          <w:behavior w:val="content"/>
        </w:behaviors>
        <w:guid w:val="{B9944A98-AD34-4E53-9CA8-0F9CECEEF3FA}"/>
      </w:docPartPr>
      <w:docPartBody>
        <w:p w:rsidR="009A7BBA" w:rsidRDefault="00B15BD3">
          <w:pPr>
            <w:pStyle w:val="D3AFE2F32C684CEEA99BB08DCECF534A"/>
          </w:pPr>
          <w:r>
            <w:t xml:space="preserve">               </w:t>
          </w:r>
        </w:p>
      </w:docPartBody>
    </w:docPart>
    <w:docPart>
      <w:docPartPr>
        <w:name w:val="9F48A3B2808F4BD79681F68BED1D7A2B"/>
        <w:category>
          <w:name w:val="General"/>
          <w:gallery w:val="placeholder"/>
        </w:category>
        <w:types>
          <w:type w:val="bbPlcHdr"/>
        </w:types>
        <w:behaviors>
          <w:behavior w:val="content"/>
        </w:behaviors>
        <w:guid w:val="{420BF895-2B9D-4CB4-8BFB-5591F430626C}"/>
      </w:docPartPr>
      <w:docPartBody>
        <w:p w:rsidR="009A7BBA" w:rsidRDefault="00B15BD3">
          <w:pPr>
            <w:pStyle w:val="9F48A3B2808F4BD79681F68BED1D7A2B"/>
          </w:pPr>
          <w:r>
            <w:t xml:space="preserve">               </w:t>
          </w:r>
        </w:p>
      </w:docPartBody>
    </w:docPart>
    <w:docPart>
      <w:docPartPr>
        <w:name w:val="88F4B4BB6BA94E2DBB9095340D08EB78"/>
        <w:category>
          <w:name w:val="General"/>
          <w:gallery w:val="placeholder"/>
        </w:category>
        <w:types>
          <w:type w:val="bbPlcHdr"/>
        </w:types>
        <w:behaviors>
          <w:behavior w:val="content"/>
        </w:behaviors>
        <w:guid w:val="{9D1E9D57-DF54-4B80-8A75-19D997BCD4C1}"/>
      </w:docPartPr>
      <w:docPartBody>
        <w:p w:rsidR="009A7BBA" w:rsidRDefault="00B15BD3" w:rsidP="00B15BD3">
          <w:pPr>
            <w:pStyle w:val="88F4B4BB6BA94E2DBB9095340D08EB784"/>
          </w:pPr>
          <w:r>
            <w:rPr>
              <w:rStyle w:val="PlaceholderText"/>
            </w:rPr>
            <w:t>Enter appropriate explanation in this space or reference applicable attachment(s)</w:t>
          </w:r>
        </w:p>
      </w:docPartBody>
    </w:docPart>
    <w:docPart>
      <w:docPartPr>
        <w:name w:val="A40161AB4A45481296107F3EE4801DA4"/>
        <w:category>
          <w:name w:val="General"/>
          <w:gallery w:val="placeholder"/>
        </w:category>
        <w:types>
          <w:type w:val="bbPlcHdr"/>
        </w:types>
        <w:behaviors>
          <w:behavior w:val="content"/>
        </w:behaviors>
        <w:guid w:val="{2242A001-8393-415E-9EAC-2242A723B252}"/>
      </w:docPartPr>
      <w:docPartBody>
        <w:p w:rsidR="009A7BBA" w:rsidRDefault="00B15BD3" w:rsidP="00B15BD3">
          <w:pPr>
            <w:pStyle w:val="A40161AB4A45481296107F3EE4801DA44"/>
          </w:pPr>
          <w:r>
            <w:rPr>
              <w:rStyle w:val="PlaceholderText"/>
            </w:rPr>
            <w:t>Enter appropriate explanation in this space or reference applicable attachment(s)</w:t>
          </w:r>
        </w:p>
      </w:docPartBody>
    </w:docPart>
    <w:docPart>
      <w:docPartPr>
        <w:name w:val="D2818F2D767E457AA6F5B9F1760AF090"/>
        <w:category>
          <w:name w:val="General"/>
          <w:gallery w:val="placeholder"/>
        </w:category>
        <w:types>
          <w:type w:val="bbPlcHdr"/>
        </w:types>
        <w:behaviors>
          <w:behavior w:val="content"/>
        </w:behaviors>
        <w:guid w:val="{66D2080D-BAEC-4B02-BCEB-3FE26B22CA1E}"/>
      </w:docPartPr>
      <w:docPartBody>
        <w:p w:rsidR="009A7BBA" w:rsidRDefault="00B15BD3" w:rsidP="00B15BD3">
          <w:pPr>
            <w:pStyle w:val="D2818F2D767E457AA6F5B9F1760AF0904"/>
          </w:pPr>
          <w:r>
            <w:rPr>
              <w:rStyle w:val="PlaceholderText"/>
            </w:rPr>
            <w:t>Enter appropriate explanation in this space or reference applicable attachment(s)</w:t>
          </w:r>
        </w:p>
      </w:docPartBody>
    </w:docPart>
    <w:docPart>
      <w:docPartPr>
        <w:name w:val="E3856A2CD65747D690D3A8CD14554FEF"/>
        <w:category>
          <w:name w:val="General"/>
          <w:gallery w:val="placeholder"/>
        </w:category>
        <w:types>
          <w:type w:val="bbPlcHdr"/>
        </w:types>
        <w:behaviors>
          <w:behavior w:val="content"/>
        </w:behaviors>
        <w:guid w:val="{43C2E23A-A91B-47C9-BA73-9E9F4E1A6913}"/>
      </w:docPartPr>
      <w:docPartBody>
        <w:p w:rsidR="009A7BBA" w:rsidRDefault="00B15BD3" w:rsidP="00B15BD3">
          <w:pPr>
            <w:pStyle w:val="E3856A2CD65747D690D3A8CD14554FEF4"/>
          </w:pPr>
          <w:r>
            <w:rPr>
              <w:rStyle w:val="PlaceholderText"/>
            </w:rPr>
            <w:t>Enter appropriate explanation in this space or reference applicable attachment(s)</w:t>
          </w:r>
        </w:p>
      </w:docPartBody>
    </w:docPart>
    <w:docPart>
      <w:docPartPr>
        <w:name w:val="03B79E7F0B7441538BC84278BDED75F5"/>
        <w:category>
          <w:name w:val="General"/>
          <w:gallery w:val="placeholder"/>
        </w:category>
        <w:types>
          <w:type w:val="bbPlcHdr"/>
        </w:types>
        <w:behaviors>
          <w:behavior w:val="content"/>
        </w:behaviors>
        <w:guid w:val="{E5D1D962-39C1-468B-95E4-875E5AF440FA}"/>
      </w:docPartPr>
      <w:docPartBody>
        <w:p w:rsidR="009A7BBA" w:rsidRDefault="00B15BD3" w:rsidP="00B15BD3">
          <w:pPr>
            <w:pStyle w:val="03B79E7F0B7441538BC84278BDED75F54"/>
          </w:pPr>
          <w:r>
            <w:rPr>
              <w:rStyle w:val="PlaceholderText"/>
            </w:rPr>
            <w:t>Enter appropriate explanation in this space or reference applicable attachment(s)</w:t>
          </w:r>
        </w:p>
      </w:docPartBody>
    </w:docPart>
    <w:docPart>
      <w:docPartPr>
        <w:name w:val="9FBD8F82B02F458DB63D23C01F2CC2AF"/>
        <w:category>
          <w:name w:val="General"/>
          <w:gallery w:val="placeholder"/>
        </w:category>
        <w:types>
          <w:type w:val="bbPlcHdr"/>
        </w:types>
        <w:behaviors>
          <w:behavior w:val="content"/>
        </w:behaviors>
        <w:guid w:val="{9CEB9844-6225-4A9B-A993-F822B0C8302D}"/>
      </w:docPartPr>
      <w:docPartBody>
        <w:p w:rsidR="009A7BBA" w:rsidRDefault="00B15BD3" w:rsidP="00B15BD3">
          <w:pPr>
            <w:pStyle w:val="9FBD8F82B02F458DB63D23C01F2CC2AF4"/>
          </w:pPr>
          <w:r>
            <w:rPr>
              <w:rStyle w:val="PlaceholderText"/>
            </w:rPr>
            <w:t>Enter appropriate explanation in this space or reference applicable attachment(s)</w:t>
          </w:r>
        </w:p>
      </w:docPartBody>
    </w:docPart>
    <w:docPart>
      <w:docPartPr>
        <w:name w:val="70EF8D9C9AAE4D84A444A6A066F63494"/>
        <w:category>
          <w:name w:val="General"/>
          <w:gallery w:val="placeholder"/>
        </w:category>
        <w:types>
          <w:type w:val="bbPlcHdr"/>
        </w:types>
        <w:behaviors>
          <w:behavior w:val="content"/>
        </w:behaviors>
        <w:guid w:val="{57859324-E8D7-4578-AE6C-313BDB31ECF6}"/>
      </w:docPartPr>
      <w:docPartBody>
        <w:p w:rsidR="009A7BBA" w:rsidRDefault="00B15BD3" w:rsidP="00B15BD3">
          <w:pPr>
            <w:pStyle w:val="70EF8D9C9AAE4D84A444A6A066F634944"/>
          </w:pPr>
          <w:r>
            <w:rPr>
              <w:rStyle w:val="PlaceholderText"/>
            </w:rPr>
            <w:t>Enter appropriate explanation in this space or reference applicable attachment(s)</w:t>
          </w:r>
        </w:p>
      </w:docPartBody>
    </w:docPart>
    <w:docPart>
      <w:docPartPr>
        <w:name w:val="EEA6A2F5DD80408DBF0F2E5A0984BA6D"/>
        <w:category>
          <w:name w:val="General"/>
          <w:gallery w:val="placeholder"/>
        </w:category>
        <w:types>
          <w:type w:val="bbPlcHdr"/>
        </w:types>
        <w:behaviors>
          <w:behavior w:val="content"/>
        </w:behaviors>
        <w:guid w:val="{C4EAD083-4854-49FE-BB5B-00E319138F6E}"/>
      </w:docPartPr>
      <w:docPartBody>
        <w:p w:rsidR="009A7BBA" w:rsidRDefault="00B15BD3" w:rsidP="00B15BD3">
          <w:pPr>
            <w:pStyle w:val="EEA6A2F5DD80408DBF0F2E5A0984BA6D4"/>
          </w:pPr>
          <w:r>
            <w:rPr>
              <w:rStyle w:val="PlaceholderText"/>
            </w:rPr>
            <w:t>Enter appropriate explanation in this space or reference applicable attachment(s)</w:t>
          </w:r>
        </w:p>
      </w:docPartBody>
    </w:docPart>
    <w:docPart>
      <w:docPartPr>
        <w:name w:val="8DCB12458550488DB031D41B0DF9DC59"/>
        <w:category>
          <w:name w:val="General"/>
          <w:gallery w:val="placeholder"/>
        </w:category>
        <w:types>
          <w:type w:val="bbPlcHdr"/>
        </w:types>
        <w:behaviors>
          <w:behavior w:val="content"/>
        </w:behaviors>
        <w:guid w:val="{2EB9B2BC-D97E-4DAA-A5ED-2F888D5A7814}"/>
      </w:docPartPr>
      <w:docPartBody>
        <w:p w:rsidR="009A7BBA" w:rsidRDefault="00B15BD3" w:rsidP="00B15BD3">
          <w:pPr>
            <w:pStyle w:val="8DCB12458550488DB031D41B0DF9DC594"/>
          </w:pPr>
          <w:r>
            <w:rPr>
              <w:rStyle w:val="PlaceholderText"/>
            </w:rPr>
            <w:t>Enter appropriate explanation in this space or reference applicable attachment(s)</w:t>
          </w:r>
        </w:p>
      </w:docPartBody>
    </w:docPart>
    <w:docPart>
      <w:docPartPr>
        <w:name w:val="D048306A3AD74CC695FBB74083F2AC73"/>
        <w:category>
          <w:name w:val="General"/>
          <w:gallery w:val="placeholder"/>
        </w:category>
        <w:types>
          <w:type w:val="bbPlcHdr"/>
        </w:types>
        <w:behaviors>
          <w:behavior w:val="content"/>
        </w:behaviors>
        <w:guid w:val="{A4781110-9CFC-4CFF-8BCC-358F0C431535}"/>
      </w:docPartPr>
      <w:docPartBody>
        <w:p w:rsidR="009A7BBA" w:rsidRDefault="00B15BD3" w:rsidP="00B15BD3">
          <w:pPr>
            <w:pStyle w:val="D048306A3AD74CC695FBB74083F2AC734"/>
          </w:pPr>
          <w:r>
            <w:rPr>
              <w:rStyle w:val="PlaceholderText"/>
            </w:rPr>
            <w:t>Enter appropriate explanation in this space or reference applicable attachment(s)</w:t>
          </w:r>
        </w:p>
      </w:docPartBody>
    </w:docPart>
    <w:docPart>
      <w:docPartPr>
        <w:name w:val="24B3A4DCCFA24C96A8242D4FA43362AA"/>
        <w:category>
          <w:name w:val="General"/>
          <w:gallery w:val="placeholder"/>
        </w:category>
        <w:types>
          <w:type w:val="bbPlcHdr"/>
        </w:types>
        <w:behaviors>
          <w:behavior w:val="content"/>
        </w:behaviors>
        <w:guid w:val="{9F81110A-9842-4A47-A679-B90FA0309C70}"/>
      </w:docPartPr>
      <w:docPartBody>
        <w:p w:rsidR="00544D73" w:rsidRDefault="00544D73" w:rsidP="00544D73">
          <w:pPr>
            <w:pStyle w:val="24B3A4DCCFA24C96A8242D4FA43362AA"/>
          </w:pPr>
          <w:r>
            <w:rPr>
              <w:rStyle w:val="PlaceholderText"/>
            </w:rPr>
            <w:t>Enter executive summary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BBA"/>
    <w:rsid w:val="001A5440"/>
    <w:rsid w:val="00544D73"/>
    <w:rsid w:val="0099392C"/>
    <w:rsid w:val="009A7BBA"/>
    <w:rsid w:val="00B15BD3"/>
    <w:rsid w:val="00B93011"/>
    <w:rsid w:val="00D54309"/>
    <w:rsid w:val="00DB60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5440"/>
    <w:rPr>
      <w:color w:val="808080"/>
    </w:rPr>
  </w:style>
  <w:style w:type="paragraph" w:customStyle="1" w:styleId="9A62BCA75FA84C8BB754A160CA9E95F7">
    <w:name w:val="9A62BCA75FA84C8BB754A160CA9E95F7"/>
  </w:style>
  <w:style w:type="paragraph" w:customStyle="1" w:styleId="839069DCAAE94B48B28D0DBF9D8C36BE">
    <w:name w:val="839069DCAAE94B48B28D0DBF9D8C36BE"/>
  </w:style>
  <w:style w:type="paragraph" w:customStyle="1" w:styleId="3A8583BAE3934F66B791A5EF64123AA0">
    <w:name w:val="3A8583BAE3934F66B791A5EF64123AA0"/>
  </w:style>
  <w:style w:type="paragraph" w:customStyle="1" w:styleId="7385C034ADF2446CB2C8B4E111A7EFA9">
    <w:name w:val="7385C034ADF2446CB2C8B4E111A7EFA9"/>
  </w:style>
  <w:style w:type="paragraph" w:customStyle="1" w:styleId="2786D31623914959A917E46A2F3639C4">
    <w:name w:val="2786D31623914959A917E46A2F3639C4"/>
  </w:style>
  <w:style w:type="paragraph" w:customStyle="1" w:styleId="43CB450B1DE4446E8676258EFAF525C2">
    <w:name w:val="43CB450B1DE4446E8676258EFAF525C2"/>
  </w:style>
  <w:style w:type="paragraph" w:customStyle="1" w:styleId="5E65E3A4D7134865BD92A8FADD0632C8">
    <w:name w:val="5E65E3A4D7134865BD92A8FADD0632C8"/>
  </w:style>
  <w:style w:type="paragraph" w:customStyle="1" w:styleId="9D1ADE788F724B4B9B80FBB4BD88DC64">
    <w:name w:val="9D1ADE788F724B4B9B80FBB4BD88DC64"/>
  </w:style>
  <w:style w:type="paragraph" w:customStyle="1" w:styleId="23B5EC3CB4374630AE509D89015000C4">
    <w:name w:val="23B5EC3CB4374630AE509D89015000C4"/>
  </w:style>
  <w:style w:type="paragraph" w:customStyle="1" w:styleId="37B7EB02271A4CC08A51E18DFB18FD79">
    <w:name w:val="37B7EB02271A4CC08A51E18DFB18FD79"/>
  </w:style>
  <w:style w:type="paragraph" w:customStyle="1" w:styleId="E431314645284D54BA05B8A49257BDA3">
    <w:name w:val="E431314645284D54BA05B8A49257BDA3"/>
  </w:style>
  <w:style w:type="paragraph" w:customStyle="1" w:styleId="DB1F9EA1CA804FED85977BEB51210B5D">
    <w:name w:val="DB1F9EA1CA804FED85977BEB51210B5D"/>
  </w:style>
  <w:style w:type="paragraph" w:customStyle="1" w:styleId="C6AB8BA09E5746439D72E337A6755F50">
    <w:name w:val="C6AB8BA09E5746439D72E337A6755F50"/>
  </w:style>
  <w:style w:type="paragraph" w:customStyle="1" w:styleId="92CE97591CB44694956C6B6F0EE51875">
    <w:name w:val="92CE97591CB44694956C6B6F0EE51875"/>
  </w:style>
  <w:style w:type="paragraph" w:customStyle="1" w:styleId="C18AC73517A6470BAA68D464A7D428E8">
    <w:name w:val="C18AC73517A6470BAA68D464A7D428E8"/>
  </w:style>
  <w:style w:type="paragraph" w:customStyle="1" w:styleId="6BBB0CE5344B478280131EE32F04B47A">
    <w:name w:val="6BBB0CE5344B478280131EE32F04B47A"/>
  </w:style>
  <w:style w:type="paragraph" w:customStyle="1" w:styleId="D0C60D9CB949458085C7D2CC98FE2E52">
    <w:name w:val="D0C60D9CB949458085C7D2CC98FE2E52"/>
  </w:style>
  <w:style w:type="paragraph" w:customStyle="1" w:styleId="DD5123FEC194498789F4832874C74920">
    <w:name w:val="DD5123FEC194498789F4832874C74920"/>
  </w:style>
  <w:style w:type="paragraph" w:customStyle="1" w:styleId="DB9521FAAE754A93AB9053305BB02D68">
    <w:name w:val="DB9521FAAE754A93AB9053305BB02D68"/>
  </w:style>
  <w:style w:type="paragraph" w:customStyle="1" w:styleId="16C2437B8BE04FB0A9E92975D6B15F28">
    <w:name w:val="16C2437B8BE04FB0A9E92975D6B15F28"/>
  </w:style>
  <w:style w:type="paragraph" w:customStyle="1" w:styleId="925568E37AB947378FAFBE033825588B">
    <w:name w:val="925568E37AB947378FAFBE033825588B"/>
  </w:style>
  <w:style w:type="paragraph" w:customStyle="1" w:styleId="7FABB616BD7443C99EECAA7148C8E70F">
    <w:name w:val="7FABB616BD7443C99EECAA7148C8E70F"/>
  </w:style>
  <w:style w:type="paragraph" w:customStyle="1" w:styleId="5EC3F6AE4DFA4D4599D7CBB86F39CB9F">
    <w:name w:val="5EC3F6AE4DFA4D4599D7CBB86F39CB9F"/>
  </w:style>
  <w:style w:type="paragraph" w:customStyle="1" w:styleId="DAE4F097B6F8401690C730FDAB921FE5">
    <w:name w:val="DAE4F097B6F8401690C730FDAB921FE5"/>
  </w:style>
  <w:style w:type="paragraph" w:customStyle="1" w:styleId="269B167EE9834832B583F1431BAB932C">
    <w:name w:val="269B167EE9834832B583F1431BAB932C"/>
  </w:style>
  <w:style w:type="paragraph" w:customStyle="1" w:styleId="E7B8DC892EFE493AAB6F43E9ED960BC5">
    <w:name w:val="E7B8DC892EFE493AAB6F43E9ED960BC5"/>
  </w:style>
  <w:style w:type="paragraph" w:customStyle="1" w:styleId="BDF2952BF1834A74BD2F50140E38518D">
    <w:name w:val="BDF2952BF1834A74BD2F50140E38518D"/>
  </w:style>
  <w:style w:type="paragraph" w:customStyle="1" w:styleId="CFE4286753C349BD98BF46A383306277">
    <w:name w:val="CFE4286753C349BD98BF46A383306277"/>
  </w:style>
  <w:style w:type="paragraph" w:customStyle="1" w:styleId="E8EAF37F4E3C4FA4A8B4C167FCFC015D">
    <w:name w:val="E8EAF37F4E3C4FA4A8B4C167FCFC015D"/>
  </w:style>
  <w:style w:type="paragraph" w:customStyle="1" w:styleId="AD02E0BF3D5148FBBB53F1ADC35138B5">
    <w:name w:val="AD02E0BF3D5148FBBB53F1ADC35138B5"/>
  </w:style>
  <w:style w:type="paragraph" w:customStyle="1" w:styleId="3FA9DDA2E2374F379BC227912A2CFE3C">
    <w:name w:val="3FA9DDA2E2374F379BC227912A2CFE3C"/>
  </w:style>
  <w:style w:type="paragraph" w:customStyle="1" w:styleId="E2E3DC4BD9074470B589D936FA0293A4">
    <w:name w:val="E2E3DC4BD9074470B589D936FA0293A4"/>
  </w:style>
  <w:style w:type="paragraph" w:customStyle="1" w:styleId="5F256D7335F8448888B196BF6C294664">
    <w:name w:val="5F256D7335F8448888B196BF6C294664"/>
  </w:style>
  <w:style w:type="paragraph" w:customStyle="1" w:styleId="848966A681C342C599D945B77355F7AF">
    <w:name w:val="848966A681C342C599D945B77355F7AF"/>
  </w:style>
  <w:style w:type="paragraph" w:customStyle="1" w:styleId="1F50B103A1694B8781DE907412992FA8">
    <w:name w:val="1F50B103A1694B8781DE907412992FA8"/>
  </w:style>
  <w:style w:type="paragraph" w:customStyle="1" w:styleId="3DB65132EF3C4202B271049A6C72D4A8">
    <w:name w:val="3DB65132EF3C4202B271049A6C72D4A8"/>
  </w:style>
  <w:style w:type="paragraph" w:customStyle="1" w:styleId="F67B429D7CC042608854148DEE42B07C">
    <w:name w:val="F67B429D7CC042608854148DEE42B07C"/>
  </w:style>
  <w:style w:type="paragraph" w:customStyle="1" w:styleId="8454DA9756E64F88808F19C3646FF648">
    <w:name w:val="8454DA9756E64F88808F19C3646FF648"/>
  </w:style>
  <w:style w:type="paragraph" w:customStyle="1" w:styleId="5E9FD6B12AA742A4BBA73F7665B9E318">
    <w:name w:val="5E9FD6B12AA742A4BBA73F7665B9E318"/>
  </w:style>
  <w:style w:type="paragraph" w:customStyle="1" w:styleId="6D6167E751684D26AE2B6F837E15DE5B">
    <w:name w:val="6D6167E751684D26AE2B6F837E15DE5B"/>
  </w:style>
  <w:style w:type="paragraph" w:customStyle="1" w:styleId="20A02B14FF674C418B0CCD562869F809">
    <w:name w:val="20A02B14FF674C418B0CCD562869F809"/>
  </w:style>
  <w:style w:type="paragraph" w:customStyle="1" w:styleId="373FD76059964D2E87757F0891F77D74">
    <w:name w:val="373FD76059964D2E87757F0891F77D74"/>
  </w:style>
  <w:style w:type="paragraph" w:customStyle="1" w:styleId="8AC57DE9D9274078837C2C53E63022F8">
    <w:name w:val="8AC57DE9D9274078837C2C53E63022F8"/>
  </w:style>
  <w:style w:type="paragraph" w:customStyle="1" w:styleId="AA623819740C44FB95C77BAF1CDECC5C">
    <w:name w:val="AA623819740C44FB95C77BAF1CDECC5C"/>
  </w:style>
  <w:style w:type="paragraph" w:customStyle="1" w:styleId="94051163BD6E47E287FEE6A00233155E">
    <w:name w:val="94051163BD6E47E287FEE6A00233155E"/>
  </w:style>
  <w:style w:type="paragraph" w:customStyle="1" w:styleId="1AA89EBD71FA4956BB7E6432921DB244">
    <w:name w:val="1AA89EBD71FA4956BB7E6432921DB244"/>
  </w:style>
  <w:style w:type="paragraph" w:customStyle="1" w:styleId="B6812C295841422B86360ACBF9034FC1">
    <w:name w:val="B6812C295841422B86360ACBF9034FC1"/>
  </w:style>
  <w:style w:type="paragraph" w:customStyle="1" w:styleId="7FA57A35E5EA4BADA294F4236C83CE6A">
    <w:name w:val="7FA57A35E5EA4BADA294F4236C83CE6A"/>
  </w:style>
  <w:style w:type="paragraph" w:customStyle="1" w:styleId="15F59E8379B74B2585BBE25AFE3DBE0B">
    <w:name w:val="15F59E8379B74B2585BBE25AFE3DBE0B"/>
  </w:style>
  <w:style w:type="paragraph" w:customStyle="1" w:styleId="61B4AEDDE3364C499B30631ED120F5A6">
    <w:name w:val="61B4AEDDE3364C499B30631ED120F5A6"/>
  </w:style>
  <w:style w:type="paragraph" w:customStyle="1" w:styleId="CB948C0E2A684818876989A62F87BF7E">
    <w:name w:val="CB948C0E2A684818876989A62F87BF7E"/>
  </w:style>
  <w:style w:type="paragraph" w:customStyle="1" w:styleId="ED74986BFF5C4F779001289BF834C5DB">
    <w:name w:val="ED74986BFF5C4F779001289BF834C5DB"/>
  </w:style>
  <w:style w:type="paragraph" w:customStyle="1" w:styleId="5AD95F02DB914341BE6332E791AD069D">
    <w:name w:val="5AD95F02DB914341BE6332E791AD069D"/>
  </w:style>
  <w:style w:type="paragraph" w:customStyle="1" w:styleId="957AFBD1261442D9BED0B4A98B516638">
    <w:name w:val="957AFBD1261442D9BED0B4A98B516638"/>
  </w:style>
  <w:style w:type="paragraph" w:customStyle="1" w:styleId="6275F074E1324E8FA644FEAAD604B588">
    <w:name w:val="6275F074E1324E8FA644FEAAD604B588"/>
  </w:style>
  <w:style w:type="paragraph" w:customStyle="1" w:styleId="371A3ED8747C45E780759E557D720041">
    <w:name w:val="371A3ED8747C45E780759E557D720041"/>
  </w:style>
  <w:style w:type="paragraph" w:customStyle="1" w:styleId="86E01BAE122A4497B7984ED03DA4ED24">
    <w:name w:val="86E01BAE122A4497B7984ED03DA4ED24"/>
  </w:style>
  <w:style w:type="paragraph" w:customStyle="1" w:styleId="7A7A1821937940E888A765D8684E9EAD">
    <w:name w:val="7A7A1821937940E888A765D8684E9EAD"/>
  </w:style>
  <w:style w:type="paragraph" w:customStyle="1" w:styleId="E9D7577FE3DF473EB17881101C111DDE">
    <w:name w:val="E9D7577FE3DF473EB17881101C111DDE"/>
  </w:style>
  <w:style w:type="paragraph" w:customStyle="1" w:styleId="E5A03F5EEFD442A785B7199EA0F479B7">
    <w:name w:val="E5A03F5EEFD442A785B7199EA0F479B7"/>
  </w:style>
  <w:style w:type="paragraph" w:customStyle="1" w:styleId="FB326AB33BB142FAB465B8D6E414CDFC">
    <w:name w:val="FB326AB33BB142FAB465B8D6E414CDFC"/>
  </w:style>
  <w:style w:type="paragraph" w:customStyle="1" w:styleId="D12C600D43D54B97852F50F431981871">
    <w:name w:val="D12C600D43D54B97852F50F431981871"/>
  </w:style>
  <w:style w:type="paragraph" w:customStyle="1" w:styleId="71AD9823F789493A9165EE16657E8D65">
    <w:name w:val="71AD9823F789493A9165EE16657E8D65"/>
  </w:style>
  <w:style w:type="paragraph" w:customStyle="1" w:styleId="BBBFF616D6E44FABB350AD4289CF692C">
    <w:name w:val="BBBFF616D6E44FABB350AD4289CF692C"/>
  </w:style>
  <w:style w:type="paragraph" w:customStyle="1" w:styleId="71B42E9408CD4AD2979403A0F23B78A7">
    <w:name w:val="71B42E9408CD4AD2979403A0F23B78A7"/>
  </w:style>
  <w:style w:type="paragraph" w:customStyle="1" w:styleId="E4E5EFA0F07E49A18C05E340E00975B3">
    <w:name w:val="E4E5EFA0F07E49A18C05E340E00975B3"/>
  </w:style>
  <w:style w:type="paragraph" w:customStyle="1" w:styleId="897C3640D31E4E55AD32E7FECD6A2371">
    <w:name w:val="897C3640D31E4E55AD32E7FECD6A2371"/>
  </w:style>
  <w:style w:type="paragraph" w:customStyle="1" w:styleId="5BCB286C9F1D42D0AED07B4253418B24">
    <w:name w:val="5BCB286C9F1D42D0AED07B4253418B24"/>
  </w:style>
  <w:style w:type="paragraph" w:customStyle="1" w:styleId="8C83B5B7C8794BCBB756076CAE4C6B4B">
    <w:name w:val="8C83B5B7C8794BCBB756076CAE4C6B4B"/>
  </w:style>
  <w:style w:type="paragraph" w:customStyle="1" w:styleId="09F68FFCD4DB495D801EACE3ACB203AD">
    <w:name w:val="09F68FFCD4DB495D801EACE3ACB203AD"/>
  </w:style>
  <w:style w:type="paragraph" w:customStyle="1" w:styleId="18DBB0B06D714F9D8BD9F2F753C9B01D">
    <w:name w:val="18DBB0B06D714F9D8BD9F2F753C9B01D"/>
  </w:style>
  <w:style w:type="paragraph" w:customStyle="1" w:styleId="500A31ADBAC64E3298D2962A0384F9CC">
    <w:name w:val="500A31ADBAC64E3298D2962A0384F9CC"/>
  </w:style>
  <w:style w:type="paragraph" w:customStyle="1" w:styleId="D7857B0A4E9841F39DB42D5EB8F57BF5">
    <w:name w:val="D7857B0A4E9841F39DB42D5EB8F57BF5"/>
  </w:style>
  <w:style w:type="paragraph" w:customStyle="1" w:styleId="4DB5DDD8E5414968A12DD98AA69AB6D0">
    <w:name w:val="4DB5DDD8E5414968A12DD98AA69AB6D0"/>
  </w:style>
  <w:style w:type="paragraph" w:customStyle="1" w:styleId="310CE6360A43407DBC734FDC80C543B0">
    <w:name w:val="310CE6360A43407DBC734FDC80C543B0"/>
  </w:style>
  <w:style w:type="paragraph" w:customStyle="1" w:styleId="29730E2351E94F76B9FF702EDA779555">
    <w:name w:val="29730E2351E94F76B9FF702EDA779555"/>
  </w:style>
  <w:style w:type="paragraph" w:customStyle="1" w:styleId="F64E53A6C20E4228B38F9C6877FE15B4">
    <w:name w:val="F64E53A6C20E4228B38F9C6877FE15B4"/>
  </w:style>
  <w:style w:type="paragraph" w:customStyle="1" w:styleId="EE76C7558BF04CBB988C7E0B2CC98D4E">
    <w:name w:val="EE76C7558BF04CBB988C7E0B2CC98D4E"/>
  </w:style>
  <w:style w:type="paragraph" w:customStyle="1" w:styleId="7A9EE2EBC9154C0E830F36472CEFF32D">
    <w:name w:val="7A9EE2EBC9154C0E830F36472CEFF32D"/>
  </w:style>
  <w:style w:type="paragraph" w:customStyle="1" w:styleId="502C45571E80465880593CA3B6120FD5">
    <w:name w:val="502C45571E80465880593CA3B6120FD5"/>
  </w:style>
  <w:style w:type="paragraph" w:customStyle="1" w:styleId="C9B5D34538DC4A7488A43ECB218B75B5">
    <w:name w:val="C9B5D34538DC4A7488A43ECB218B75B5"/>
  </w:style>
  <w:style w:type="paragraph" w:customStyle="1" w:styleId="A2C89EB2954D489DB84943CA7248386B">
    <w:name w:val="A2C89EB2954D489DB84943CA7248386B"/>
  </w:style>
  <w:style w:type="paragraph" w:customStyle="1" w:styleId="8FD3E653271A41299CCA0F76BCDA130D">
    <w:name w:val="8FD3E653271A41299CCA0F76BCDA130D"/>
  </w:style>
  <w:style w:type="paragraph" w:customStyle="1" w:styleId="B5043272B9334D0CAA701D5C84C1736B">
    <w:name w:val="B5043272B9334D0CAA701D5C84C1736B"/>
  </w:style>
  <w:style w:type="paragraph" w:customStyle="1" w:styleId="29E79E8637AB44B7B79E0F2FB3B9423E">
    <w:name w:val="29E79E8637AB44B7B79E0F2FB3B9423E"/>
  </w:style>
  <w:style w:type="paragraph" w:customStyle="1" w:styleId="45ECB215CD7C4B7F9D0A3F2FE47E2B10">
    <w:name w:val="45ECB215CD7C4B7F9D0A3F2FE47E2B10"/>
  </w:style>
  <w:style w:type="paragraph" w:customStyle="1" w:styleId="88F16CE953DE49F6A49F18F1E5104C99">
    <w:name w:val="88F16CE953DE49F6A49F18F1E5104C99"/>
  </w:style>
  <w:style w:type="paragraph" w:customStyle="1" w:styleId="00CC0157616C47FABAF1BDC4971BD1D9">
    <w:name w:val="00CC0157616C47FABAF1BDC4971BD1D9"/>
  </w:style>
  <w:style w:type="paragraph" w:customStyle="1" w:styleId="F8907D6D105640A8AFF9DE90384B96DA">
    <w:name w:val="F8907D6D105640A8AFF9DE90384B96DA"/>
  </w:style>
  <w:style w:type="paragraph" w:customStyle="1" w:styleId="3BB9CE17C26849F3B5E988C6C79A8475">
    <w:name w:val="3BB9CE17C26849F3B5E988C6C79A8475"/>
  </w:style>
  <w:style w:type="paragraph" w:customStyle="1" w:styleId="6593BA6762D14ECAB391967F20CA4464">
    <w:name w:val="6593BA6762D14ECAB391967F20CA4464"/>
  </w:style>
  <w:style w:type="paragraph" w:customStyle="1" w:styleId="FAF6C5274D8E4E77B220D607BD855372">
    <w:name w:val="FAF6C5274D8E4E77B220D607BD855372"/>
  </w:style>
  <w:style w:type="paragraph" w:customStyle="1" w:styleId="5C95A742CA7441CBBFC85B53463B9C18">
    <w:name w:val="5C95A742CA7441CBBFC85B53463B9C18"/>
  </w:style>
  <w:style w:type="paragraph" w:customStyle="1" w:styleId="EAF3F8479CF14016955A017A50CC5542">
    <w:name w:val="EAF3F8479CF14016955A017A50CC5542"/>
  </w:style>
  <w:style w:type="paragraph" w:customStyle="1" w:styleId="45F3653A31BE4AB4979009F2A2E10405">
    <w:name w:val="45F3653A31BE4AB4979009F2A2E10405"/>
  </w:style>
  <w:style w:type="paragraph" w:customStyle="1" w:styleId="779BB3A6477E432F9C31272FFA495E95">
    <w:name w:val="779BB3A6477E432F9C31272FFA495E95"/>
  </w:style>
  <w:style w:type="paragraph" w:customStyle="1" w:styleId="4206557B3744480E9DCB47A8194B52AC">
    <w:name w:val="4206557B3744480E9DCB47A8194B52AC"/>
  </w:style>
  <w:style w:type="paragraph" w:customStyle="1" w:styleId="27D238AF62CE465FB28566A7CD38FA9A">
    <w:name w:val="27D238AF62CE465FB28566A7CD38FA9A"/>
  </w:style>
  <w:style w:type="paragraph" w:customStyle="1" w:styleId="B11C48835840418F8676165AFEBE6B45">
    <w:name w:val="B11C48835840418F8676165AFEBE6B45"/>
  </w:style>
  <w:style w:type="paragraph" w:customStyle="1" w:styleId="76EC2C4D4DB449C6A0B75309BE90AB3A">
    <w:name w:val="76EC2C4D4DB449C6A0B75309BE90AB3A"/>
  </w:style>
  <w:style w:type="paragraph" w:customStyle="1" w:styleId="B3ABD9D23F7F418494DCC26550C74B9A">
    <w:name w:val="B3ABD9D23F7F418494DCC26550C74B9A"/>
  </w:style>
  <w:style w:type="paragraph" w:customStyle="1" w:styleId="27D09E2F8F2C468DBFC53905AC983AF6">
    <w:name w:val="27D09E2F8F2C468DBFC53905AC983AF6"/>
  </w:style>
  <w:style w:type="paragraph" w:customStyle="1" w:styleId="91E3545F96634013A4C23492C32E959C">
    <w:name w:val="91E3545F96634013A4C23492C32E959C"/>
  </w:style>
  <w:style w:type="paragraph" w:customStyle="1" w:styleId="D3AFE2F32C684CEEA99BB08DCECF534A">
    <w:name w:val="D3AFE2F32C684CEEA99BB08DCECF534A"/>
  </w:style>
  <w:style w:type="paragraph" w:customStyle="1" w:styleId="9F48A3B2808F4BD79681F68BED1D7A2B">
    <w:name w:val="9F48A3B2808F4BD79681F68BED1D7A2B"/>
  </w:style>
  <w:style w:type="paragraph" w:customStyle="1" w:styleId="88F4B4BB6BA94E2DBB9095340D08EB78">
    <w:name w:val="88F4B4BB6BA94E2DBB9095340D08EB78"/>
  </w:style>
  <w:style w:type="paragraph" w:customStyle="1" w:styleId="A40161AB4A45481296107F3EE4801DA4">
    <w:name w:val="A40161AB4A45481296107F3EE4801DA4"/>
  </w:style>
  <w:style w:type="paragraph" w:customStyle="1" w:styleId="D2818F2D767E457AA6F5B9F1760AF090">
    <w:name w:val="D2818F2D767E457AA6F5B9F1760AF090"/>
  </w:style>
  <w:style w:type="paragraph" w:customStyle="1" w:styleId="E3856A2CD65747D690D3A8CD14554FEF">
    <w:name w:val="E3856A2CD65747D690D3A8CD14554FEF"/>
  </w:style>
  <w:style w:type="paragraph" w:customStyle="1" w:styleId="03B79E7F0B7441538BC84278BDED75F5">
    <w:name w:val="03B79E7F0B7441538BC84278BDED75F5"/>
  </w:style>
  <w:style w:type="paragraph" w:customStyle="1" w:styleId="9FBD8F82B02F458DB63D23C01F2CC2AF">
    <w:name w:val="9FBD8F82B02F458DB63D23C01F2CC2AF"/>
  </w:style>
  <w:style w:type="paragraph" w:customStyle="1" w:styleId="70EF8D9C9AAE4D84A444A6A066F63494">
    <w:name w:val="70EF8D9C9AAE4D84A444A6A066F63494"/>
  </w:style>
  <w:style w:type="paragraph" w:customStyle="1" w:styleId="EEA6A2F5DD80408DBF0F2E5A0984BA6D">
    <w:name w:val="EEA6A2F5DD80408DBF0F2E5A0984BA6D"/>
  </w:style>
  <w:style w:type="paragraph" w:customStyle="1" w:styleId="8DCB12458550488DB031D41B0DF9DC59">
    <w:name w:val="8DCB12458550488DB031D41B0DF9DC59"/>
  </w:style>
  <w:style w:type="paragraph" w:customStyle="1" w:styleId="D048306A3AD74CC695FBB74083F2AC73">
    <w:name w:val="D048306A3AD74CC695FBB74083F2AC73"/>
  </w:style>
  <w:style w:type="paragraph" w:customStyle="1" w:styleId="CB9D1858FD21465D9808B6BE37389311">
    <w:name w:val="CB9D1858FD21465D9808B6BE37389311"/>
  </w:style>
  <w:style w:type="paragraph" w:customStyle="1" w:styleId="C06E30419EED4F46B8CDBCDDEE529F7D">
    <w:name w:val="C06E30419EED4F46B8CDBCDDEE529F7D"/>
  </w:style>
  <w:style w:type="paragraph" w:customStyle="1" w:styleId="39DF56AB6B2F4FD99F81A1E90245B5B6">
    <w:name w:val="39DF56AB6B2F4FD99F81A1E90245B5B6"/>
  </w:style>
  <w:style w:type="paragraph" w:customStyle="1" w:styleId="8DDA70A813C046E1B3FF1384AFA50549">
    <w:name w:val="8DDA70A813C046E1B3FF1384AFA50549"/>
  </w:style>
  <w:style w:type="paragraph" w:customStyle="1" w:styleId="BE0BFEA0374844CE9A10F7DBCA756453">
    <w:name w:val="BE0BFEA0374844CE9A10F7DBCA756453"/>
  </w:style>
  <w:style w:type="paragraph" w:customStyle="1" w:styleId="00F49E21FEAF4F5F9E2C485A6646A557">
    <w:name w:val="00F49E21FEAF4F5F9E2C485A6646A557"/>
  </w:style>
  <w:style w:type="paragraph" w:customStyle="1" w:styleId="9DC4ED455FF943DCB9CED3822B6CF1E9">
    <w:name w:val="9DC4ED455FF943DCB9CED3822B6CF1E9"/>
  </w:style>
  <w:style w:type="paragraph" w:customStyle="1" w:styleId="24090364C60A499DB4EBA5650EADA92A">
    <w:name w:val="24090364C60A499DB4EBA5650EADA92A"/>
  </w:style>
  <w:style w:type="paragraph" w:customStyle="1" w:styleId="F6C951A3C8214A238904D2998D53C8B2">
    <w:name w:val="F6C951A3C8214A238904D2998D53C8B2"/>
  </w:style>
  <w:style w:type="paragraph" w:customStyle="1" w:styleId="81CF0F20F6394353B379C0C3D0A976E8">
    <w:name w:val="81CF0F20F6394353B379C0C3D0A976E8"/>
  </w:style>
  <w:style w:type="paragraph" w:customStyle="1" w:styleId="E8633C233E3F4C9A80EC9AD1CDB3F591">
    <w:name w:val="E8633C233E3F4C9A80EC9AD1CDB3F591"/>
  </w:style>
  <w:style w:type="paragraph" w:customStyle="1" w:styleId="8646D02D4332496790BC4953BC332E8B">
    <w:name w:val="8646D02D4332496790BC4953BC332E8B"/>
  </w:style>
  <w:style w:type="paragraph" w:customStyle="1" w:styleId="ADCB6FCD55824BE4A9FE0D479B2F9869">
    <w:name w:val="ADCB6FCD55824BE4A9FE0D479B2F9869"/>
  </w:style>
  <w:style w:type="paragraph" w:customStyle="1" w:styleId="289E570A5A1F4D23AE7F75C51C41D93D">
    <w:name w:val="289E570A5A1F4D23AE7F75C51C41D93D"/>
  </w:style>
  <w:style w:type="paragraph" w:customStyle="1" w:styleId="164FBA3B0DEB4CD89F3180BDCF0762E7">
    <w:name w:val="164FBA3B0DEB4CD89F3180BDCF0762E7"/>
  </w:style>
  <w:style w:type="paragraph" w:customStyle="1" w:styleId="100FD55AB2E9438AAE52D75898E54573">
    <w:name w:val="100FD55AB2E9438AAE52D75898E54573"/>
  </w:style>
  <w:style w:type="paragraph" w:customStyle="1" w:styleId="ACE2DB83D9EE4C32BB5BF9ED3808FBE1">
    <w:name w:val="ACE2DB83D9EE4C32BB5BF9ED3808FBE1"/>
  </w:style>
  <w:style w:type="paragraph" w:customStyle="1" w:styleId="6990A3D74DD04C75ABB11F81EADBD31C">
    <w:name w:val="6990A3D74DD04C75ABB11F81EADBD31C"/>
  </w:style>
  <w:style w:type="paragraph" w:customStyle="1" w:styleId="014D5DAD64584CCE8F8C27867B4F949E">
    <w:name w:val="014D5DAD64584CCE8F8C27867B4F949E"/>
  </w:style>
  <w:style w:type="paragraph" w:customStyle="1" w:styleId="6680A21E74B947429EAB19A6150CE6C1">
    <w:name w:val="6680A21E74B947429EAB19A6150CE6C1"/>
  </w:style>
  <w:style w:type="paragraph" w:customStyle="1" w:styleId="15A1CDEAA7324DEA90DDBF19D3F2AC2E">
    <w:name w:val="15A1CDEAA7324DEA90DDBF19D3F2AC2E"/>
  </w:style>
  <w:style w:type="paragraph" w:customStyle="1" w:styleId="28A7D52E3C4B4700866C6E6AE5E6DDD9">
    <w:name w:val="28A7D52E3C4B4700866C6E6AE5E6DDD9"/>
  </w:style>
  <w:style w:type="paragraph" w:customStyle="1" w:styleId="23D731674A194660B45325277557AE26">
    <w:name w:val="23D731674A194660B45325277557AE26"/>
  </w:style>
  <w:style w:type="paragraph" w:customStyle="1" w:styleId="B8789D66D6B049A1B44E8EEBE5ADB497">
    <w:name w:val="B8789D66D6B049A1B44E8EEBE5ADB497"/>
  </w:style>
  <w:style w:type="paragraph" w:customStyle="1" w:styleId="013C661B1BC844138EEB002AD872E5FA">
    <w:name w:val="013C661B1BC844138EEB002AD872E5FA"/>
  </w:style>
  <w:style w:type="paragraph" w:customStyle="1" w:styleId="572017E25ECB430F92F8705F0E7DDC57">
    <w:name w:val="572017E25ECB430F92F8705F0E7DDC57"/>
  </w:style>
  <w:style w:type="paragraph" w:customStyle="1" w:styleId="F3BF7FA3C75E46F9A4893C4B9B0E5422">
    <w:name w:val="F3BF7FA3C75E46F9A4893C4B9B0E5422"/>
  </w:style>
  <w:style w:type="paragraph" w:customStyle="1" w:styleId="66816212A808457DBE33C20CA4BC9A34">
    <w:name w:val="66816212A808457DBE33C20CA4BC9A34"/>
  </w:style>
  <w:style w:type="paragraph" w:customStyle="1" w:styleId="E54E82B79DD347D5AC90A44CA6735A57">
    <w:name w:val="E54E82B79DD347D5AC90A44CA6735A57"/>
  </w:style>
  <w:style w:type="paragraph" w:customStyle="1" w:styleId="2FAB451EF8B64704BF6EDA104480E7A8">
    <w:name w:val="2FAB451EF8B64704BF6EDA104480E7A8"/>
  </w:style>
  <w:style w:type="paragraph" w:customStyle="1" w:styleId="6D157D2EF3FD487EACA412B888680D79">
    <w:name w:val="6D157D2EF3FD487EACA412B888680D79"/>
  </w:style>
  <w:style w:type="paragraph" w:customStyle="1" w:styleId="BE1B1B70258A46B58EE8BAFCAF45D85A">
    <w:name w:val="BE1B1B70258A46B58EE8BAFCAF45D85A"/>
  </w:style>
  <w:style w:type="paragraph" w:customStyle="1" w:styleId="A12D9C3230D94301BE7D205325EF4D27">
    <w:name w:val="A12D9C3230D94301BE7D205325EF4D27"/>
  </w:style>
  <w:style w:type="paragraph" w:customStyle="1" w:styleId="3A761D58508040B9BA8ABAC82F96C9FC">
    <w:name w:val="3A761D58508040B9BA8ABAC82F96C9FC"/>
  </w:style>
  <w:style w:type="paragraph" w:customStyle="1" w:styleId="A2A87ABA0E264230B56DECC6EBB2BF77">
    <w:name w:val="A2A87ABA0E264230B56DECC6EBB2BF77"/>
  </w:style>
  <w:style w:type="paragraph" w:customStyle="1" w:styleId="5BB4C26192344F6D8887B247F01DEB7C">
    <w:name w:val="5BB4C26192344F6D8887B247F01DEB7C"/>
  </w:style>
  <w:style w:type="paragraph" w:customStyle="1" w:styleId="0F95F6A1F13E474B89DA92478F6AA8B3">
    <w:name w:val="0F95F6A1F13E474B89DA92478F6AA8B3"/>
  </w:style>
  <w:style w:type="paragraph" w:customStyle="1" w:styleId="0C6F4CB1B7A043C8BA326C546360A704">
    <w:name w:val="0C6F4CB1B7A043C8BA326C546360A704"/>
  </w:style>
  <w:style w:type="paragraph" w:customStyle="1" w:styleId="C4125EC2F3EE4B54B444B268F6D0588F">
    <w:name w:val="C4125EC2F3EE4B54B444B268F6D0588F"/>
  </w:style>
  <w:style w:type="paragraph" w:customStyle="1" w:styleId="CCF9BF0AE3A84202A774FA5D6D525D44">
    <w:name w:val="CCF9BF0AE3A84202A774FA5D6D525D44"/>
  </w:style>
  <w:style w:type="paragraph" w:customStyle="1" w:styleId="3DBC75DFE0494D2AA757182829E62703">
    <w:name w:val="3DBC75DFE0494D2AA757182829E62703"/>
  </w:style>
  <w:style w:type="paragraph" w:customStyle="1" w:styleId="299A51692E8C4C9AA2E226F0064E98DC">
    <w:name w:val="299A51692E8C4C9AA2E226F0064E98DC"/>
  </w:style>
  <w:style w:type="paragraph" w:customStyle="1" w:styleId="C5FBE8BF7A724380831FD1BAAC5CBFB4">
    <w:name w:val="C5FBE8BF7A724380831FD1BAAC5CBFB4"/>
  </w:style>
  <w:style w:type="paragraph" w:customStyle="1" w:styleId="3B46772D5FF545D7A880F442B546D077">
    <w:name w:val="3B46772D5FF545D7A880F442B546D077"/>
  </w:style>
  <w:style w:type="paragraph" w:customStyle="1" w:styleId="0C966F03CF344239AD49841F800D1D61">
    <w:name w:val="0C966F03CF344239AD49841F800D1D61"/>
  </w:style>
  <w:style w:type="paragraph" w:customStyle="1" w:styleId="46362DF12F7840A380E3664EE3754917">
    <w:name w:val="46362DF12F7840A380E3664EE3754917"/>
  </w:style>
  <w:style w:type="paragraph" w:customStyle="1" w:styleId="52D9265E5B574546B41E0A388128DA13">
    <w:name w:val="52D9265E5B574546B41E0A388128DA13"/>
  </w:style>
  <w:style w:type="paragraph" w:customStyle="1" w:styleId="3387BCAF11C04E2CAFA302EC0D81C219">
    <w:name w:val="3387BCAF11C04E2CAFA302EC0D81C219"/>
  </w:style>
  <w:style w:type="paragraph" w:customStyle="1" w:styleId="37F80D48FA6B496F99AB0C4FE105C287">
    <w:name w:val="37F80D48FA6B496F99AB0C4FE105C287"/>
  </w:style>
  <w:style w:type="paragraph" w:customStyle="1" w:styleId="F115967111264E608A4F4EC4D850A179">
    <w:name w:val="F115967111264E608A4F4EC4D850A179"/>
  </w:style>
  <w:style w:type="paragraph" w:customStyle="1" w:styleId="264375DD02804BF2872914D400118513">
    <w:name w:val="264375DD02804BF2872914D400118513"/>
  </w:style>
  <w:style w:type="paragraph" w:customStyle="1" w:styleId="28C39D8482684CF2B8CAE0E9709FCD8E">
    <w:name w:val="28C39D8482684CF2B8CAE0E9709FCD8E"/>
  </w:style>
  <w:style w:type="paragraph" w:customStyle="1" w:styleId="0A3A26CAD4A6403486282DB25DD48117">
    <w:name w:val="0A3A26CAD4A6403486282DB25DD48117"/>
  </w:style>
  <w:style w:type="paragraph" w:customStyle="1" w:styleId="E6ED297269324DF5BE325AAAB5EC4051">
    <w:name w:val="E6ED297269324DF5BE325AAAB5EC4051"/>
  </w:style>
  <w:style w:type="paragraph" w:customStyle="1" w:styleId="B28B465C78054EAAAEFDC894EC8D9435">
    <w:name w:val="B28B465C78054EAAAEFDC894EC8D9435"/>
  </w:style>
  <w:style w:type="paragraph" w:customStyle="1" w:styleId="A0A6BE671DBB441D8A5D4A23E373622D">
    <w:name w:val="A0A6BE671DBB441D8A5D4A23E373622D"/>
  </w:style>
  <w:style w:type="paragraph" w:customStyle="1" w:styleId="6ECC7802385A42079B8AA9E1401A3F09">
    <w:name w:val="6ECC7802385A42079B8AA9E1401A3F09"/>
  </w:style>
  <w:style w:type="paragraph" w:customStyle="1" w:styleId="4D2BB90688304BB88B965B9AF28F7C9A">
    <w:name w:val="4D2BB90688304BB88B965B9AF28F7C9A"/>
  </w:style>
  <w:style w:type="paragraph" w:customStyle="1" w:styleId="313D75EFCA0D440FA2B3682915B15089">
    <w:name w:val="313D75EFCA0D440FA2B3682915B15089"/>
  </w:style>
  <w:style w:type="paragraph" w:customStyle="1" w:styleId="1C272827EAB84574B05873BE15819C78">
    <w:name w:val="1C272827EAB84574B05873BE15819C78"/>
  </w:style>
  <w:style w:type="paragraph" w:customStyle="1" w:styleId="485654FAB8204763A3E3042A16C770FB">
    <w:name w:val="485654FAB8204763A3E3042A16C770FB"/>
  </w:style>
  <w:style w:type="paragraph" w:customStyle="1" w:styleId="9E51062C25874EB79987C9E8F3D1AC63">
    <w:name w:val="9E51062C25874EB79987C9E8F3D1AC63"/>
  </w:style>
  <w:style w:type="paragraph" w:customStyle="1" w:styleId="9BE323E949484085B23D689B527F79A7">
    <w:name w:val="9BE323E949484085B23D689B527F79A7"/>
  </w:style>
  <w:style w:type="paragraph" w:customStyle="1" w:styleId="D768DA73B5464E0AB7E204A5C37A272C">
    <w:name w:val="D768DA73B5464E0AB7E204A5C37A272C"/>
  </w:style>
  <w:style w:type="paragraph" w:customStyle="1" w:styleId="11E939477B1C4B9D8BF4FE8BECABE45B">
    <w:name w:val="11E939477B1C4B9D8BF4FE8BECABE45B"/>
  </w:style>
  <w:style w:type="paragraph" w:customStyle="1" w:styleId="A844B0C4AD9447CCAB55A1FAD0A845A2">
    <w:name w:val="A844B0C4AD9447CCAB55A1FAD0A845A2"/>
  </w:style>
  <w:style w:type="paragraph" w:customStyle="1" w:styleId="E00F51774EEB41D7A5200CEB692E608F">
    <w:name w:val="E00F51774EEB41D7A5200CEB692E608F"/>
  </w:style>
  <w:style w:type="paragraph" w:customStyle="1" w:styleId="73AE543DC06A44698D0D8CF88F67B35C">
    <w:name w:val="73AE543DC06A44698D0D8CF88F67B35C"/>
  </w:style>
  <w:style w:type="paragraph" w:customStyle="1" w:styleId="1C550FAEBACF451A8EE9179DCC5E4CDC">
    <w:name w:val="1C550FAEBACF451A8EE9179DCC5E4CDC"/>
  </w:style>
  <w:style w:type="paragraph" w:customStyle="1" w:styleId="CE510A12960D492290B69B9F86C90308">
    <w:name w:val="CE510A12960D492290B69B9F86C90308"/>
  </w:style>
  <w:style w:type="paragraph" w:customStyle="1" w:styleId="42BD4B74623C4EFDBF201624C689AB8E">
    <w:name w:val="42BD4B74623C4EFDBF201624C689AB8E"/>
  </w:style>
  <w:style w:type="paragraph" w:customStyle="1" w:styleId="C81623339BDE456F8E9127FBB65999FE">
    <w:name w:val="C81623339BDE456F8E9127FBB65999FE"/>
  </w:style>
  <w:style w:type="paragraph" w:customStyle="1" w:styleId="DE29D37E5C324AFDB1B24FD10FA03CB9">
    <w:name w:val="DE29D37E5C324AFDB1B24FD10FA03CB9"/>
  </w:style>
  <w:style w:type="paragraph" w:customStyle="1" w:styleId="2BAD7E2B020347D2AEA23D6368E0F6DF">
    <w:name w:val="2BAD7E2B020347D2AEA23D6368E0F6DF"/>
  </w:style>
  <w:style w:type="paragraph" w:customStyle="1" w:styleId="5C195DBF04CE48FA9D6CF361CA1C93CA">
    <w:name w:val="5C195DBF04CE48FA9D6CF361CA1C93CA"/>
  </w:style>
  <w:style w:type="paragraph" w:customStyle="1" w:styleId="FC8A119B6A9A4D1C9D389C1131E1DC2E">
    <w:name w:val="FC8A119B6A9A4D1C9D389C1131E1DC2E"/>
  </w:style>
  <w:style w:type="paragraph" w:customStyle="1" w:styleId="02303709D9514FC0BF1C9EF0FF48BB90">
    <w:name w:val="02303709D9514FC0BF1C9EF0FF48BB90"/>
  </w:style>
  <w:style w:type="paragraph" w:customStyle="1" w:styleId="420A40EFB10F48D2A0CC0064B5CEFD6B">
    <w:name w:val="420A40EFB10F48D2A0CC0064B5CEFD6B"/>
  </w:style>
  <w:style w:type="paragraph" w:customStyle="1" w:styleId="9A62BCA75FA84C8BB754A160CA9E95F71">
    <w:name w:val="9A62BCA75FA84C8BB754A160CA9E95F71"/>
    <w:rsid w:val="009A7BBA"/>
    <w:pPr>
      <w:spacing w:line="252" w:lineRule="auto"/>
    </w:pPr>
    <w:rPr>
      <w:rFonts w:asciiTheme="majorHAnsi" w:eastAsiaTheme="majorEastAsia" w:hAnsiTheme="majorHAnsi" w:cstheme="majorBidi"/>
    </w:rPr>
  </w:style>
  <w:style w:type="paragraph" w:customStyle="1" w:styleId="839069DCAAE94B48B28D0DBF9D8C36BE1">
    <w:name w:val="839069DCAAE94B48B28D0DBF9D8C36BE1"/>
    <w:rsid w:val="009A7BBA"/>
    <w:pPr>
      <w:spacing w:line="252" w:lineRule="auto"/>
    </w:pPr>
    <w:rPr>
      <w:rFonts w:asciiTheme="majorHAnsi" w:eastAsiaTheme="majorEastAsia" w:hAnsiTheme="majorHAnsi" w:cstheme="majorBidi"/>
    </w:rPr>
  </w:style>
  <w:style w:type="paragraph" w:customStyle="1" w:styleId="3A8583BAE3934F66B791A5EF64123AA01">
    <w:name w:val="3A8583BAE3934F66B791A5EF64123AA01"/>
    <w:rsid w:val="009A7BBA"/>
    <w:pPr>
      <w:spacing w:line="252" w:lineRule="auto"/>
    </w:pPr>
    <w:rPr>
      <w:rFonts w:asciiTheme="majorHAnsi" w:eastAsiaTheme="majorEastAsia" w:hAnsiTheme="majorHAnsi" w:cstheme="majorBidi"/>
    </w:rPr>
  </w:style>
  <w:style w:type="paragraph" w:customStyle="1" w:styleId="7385C034ADF2446CB2C8B4E111A7EFA91">
    <w:name w:val="7385C034ADF2446CB2C8B4E111A7EFA91"/>
    <w:rsid w:val="009A7BBA"/>
    <w:pPr>
      <w:spacing w:line="252" w:lineRule="auto"/>
    </w:pPr>
    <w:rPr>
      <w:rFonts w:asciiTheme="majorHAnsi" w:eastAsiaTheme="majorEastAsia" w:hAnsiTheme="majorHAnsi" w:cstheme="majorBidi"/>
    </w:rPr>
  </w:style>
  <w:style w:type="paragraph" w:customStyle="1" w:styleId="2786D31623914959A917E46A2F3639C41">
    <w:name w:val="2786D31623914959A917E46A2F3639C41"/>
    <w:rsid w:val="009A7BBA"/>
    <w:pPr>
      <w:spacing w:line="252" w:lineRule="auto"/>
    </w:pPr>
    <w:rPr>
      <w:rFonts w:asciiTheme="majorHAnsi" w:eastAsiaTheme="majorEastAsia" w:hAnsiTheme="majorHAnsi" w:cstheme="majorBidi"/>
    </w:rPr>
  </w:style>
  <w:style w:type="paragraph" w:customStyle="1" w:styleId="43CB450B1DE4446E8676258EFAF525C21">
    <w:name w:val="43CB450B1DE4446E8676258EFAF525C21"/>
    <w:rsid w:val="009A7BBA"/>
    <w:pPr>
      <w:spacing w:line="252" w:lineRule="auto"/>
    </w:pPr>
    <w:rPr>
      <w:rFonts w:asciiTheme="majorHAnsi" w:eastAsiaTheme="majorEastAsia" w:hAnsiTheme="majorHAnsi" w:cstheme="majorBidi"/>
    </w:rPr>
  </w:style>
  <w:style w:type="paragraph" w:customStyle="1" w:styleId="5E65E3A4D7134865BD92A8FADD0632C81">
    <w:name w:val="5E65E3A4D7134865BD92A8FADD0632C81"/>
    <w:rsid w:val="009A7BBA"/>
    <w:pPr>
      <w:spacing w:line="252" w:lineRule="auto"/>
    </w:pPr>
    <w:rPr>
      <w:rFonts w:asciiTheme="majorHAnsi" w:eastAsiaTheme="majorEastAsia" w:hAnsiTheme="majorHAnsi" w:cstheme="majorBidi"/>
    </w:rPr>
  </w:style>
  <w:style w:type="paragraph" w:customStyle="1" w:styleId="9D1ADE788F724B4B9B80FBB4BD88DC641">
    <w:name w:val="9D1ADE788F724B4B9B80FBB4BD88DC641"/>
    <w:rsid w:val="009A7BBA"/>
    <w:pPr>
      <w:spacing w:line="252" w:lineRule="auto"/>
    </w:pPr>
    <w:rPr>
      <w:rFonts w:asciiTheme="majorHAnsi" w:eastAsiaTheme="majorEastAsia" w:hAnsiTheme="majorHAnsi" w:cstheme="majorBidi"/>
    </w:rPr>
  </w:style>
  <w:style w:type="paragraph" w:customStyle="1" w:styleId="37B7EB02271A4CC08A51E18DFB18FD791">
    <w:name w:val="37B7EB02271A4CC08A51E18DFB18FD791"/>
    <w:rsid w:val="009A7BBA"/>
    <w:pPr>
      <w:spacing w:line="252" w:lineRule="auto"/>
    </w:pPr>
    <w:rPr>
      <w:rFonts w:asciiTheme="majorHAnsi" w:eastAsiaTheme="majorEastAsia" w:hAnsiTheme="majorHAnsi" w:cstheme="majorBidi"/>
    </w:rPr>
  </w:style>
  <w:style w:type="paragraph" w:customStyle="1" w:styleId="E431314645284D54BA05B8A49257BDA31">
    <w:name w:val="E431314645284D54BA05B8A49257BDA31"/>
    <w:rsid w:val="009A7BBA"/>
    <w:pPr>
      <w:spacing w:line="252" w:lineRule="auto"/>
    </w:pPr>
    <w:rPr>
      <w:rFonts w:asciiTheme="majorHAnsi" w:eastAsiaTheme="majorEastAsia" w:hAnsiTheme="majorHAnsi" w:cstheme="majorBidi"/>
    </w:rPr>
  </w:style>
  <w:style w:type="paragraph" w:customStyle="1" w:styleId="DB1F9EA1CA804FED85977BEB51210B5D1">
    <w:name w:val="DB1F9EA1CA804FED85977BEB51210B5D1"/>
    <w:rsid w:val="009A7BBA"/>
    <w:pPr>
      <w:spacing w:line="252" w:lineRule="auto"/>
    </w:pPr>
    <w:rPr>
      <w:rFonts w:asciiTheme="majorHAnsi" w:eastAsiaTheme="majorEastAsia" w:hAnsiTheme="majorHAnsi" w:cstheme="majorBidi"/>
    </w:rPr>
  </w:style>
  <w:style w:type="paragraph" w:customStyle="1" w:styleId="C6AB8BA09E5746439D72E337A6755F501">
    <w:name w:val="C6AB8BA09E5746439D72E337A6755F501"/>
    <w:rsid w:val="009A7BBA"/>
    <w:pPr>
      <w:spacing w:line="252" w:lineRule="auto"/>
    </w:pPr>
    <w:rPr>
      <w:rFonts w:asciiTheme="majorHAnsi" w:eastAsiaTheme="majorEastAsia" w:hAnsiTheme="majorHAnsi" w:cstheme="majorBidi"/>
    </w:rPr>
  </w:style>
  <w:style w:type="paragraph" w:customStyle="1" w:styleId="92CE97591CB44694956C6B6F0EE518751">
    <w:name w:val="92CE97591CB44694956C6B6F0EE518751"/>
    <w:rsid w:val="009A7BBA"/>
    <w:pPr>
      <w:spacing w:line="252" w:lineRule="auto"/>
    </w:pPr>
    <w:rPr>
      <w:rFonts w:asciiTheme="majorHAnsi" w:eastAsiaTheme="majorEastAsia" w:hAnsiTheme="majorHAnsi" w:cstheme="majorBidi"/>
    </w:rPr>
  </w:style>
  <w:style w:type="paragraph" w:customStyle="1" w:styleId="C18AC73517A6470BAA68D464A7D428E81">
    <w:name w:val="C18AC73517A6470BAA68D464A7D428E81"/>
    <w:rsid w:val="009A7BBA"/>
    <w:pPr>
      <w:spacing w:line="252" w:lineRule="auto"/>
    </w:pPr>
    <w:rPr>
      <w:rFonts w:asciiTheme="majorHAnsi" w:eastAsiaTheme="majorEastAsia" w:hAnsiTheme="majorHAnsi" w:cstheme="majorBidi"/>
    </w:rPr>
  </w:style>
  <w:style w:type="paragraph" w:customStyle="1" w:styleId="6BBB0CE5344B478280131EE32F04B47A1">
    <w:name w:val="6BBB0CE5344B478280131EE32F04B47A1"/>
    <w:rsid w:val="009A7BBA"/>
    <w:pPr>
      <w:spacing w:line="252" w:lineRule="auto"/>
    </w:pPr>
    <w:rPr>
      <w:rFonts w:asciiTheme="majorHAnsi" w:eastAsiaTheme="majorEastAsia" w:hAnsiTheme="majorHAnsi" w:cstheme="majorBidi"/>
    </w:rPr>
  </w:style>
  <w:style w:type="paragraph" w:customStyle="1" w:styleId="D0C60D9CB949458085C7D2CC98FE2E521">
    <w:name w:val="D0C60D9CB949458085C7D2CC98FE2E521"/>
    <w:rsid w:val="009A7BBA"/>
    <w:pPr>
      <w:spacing w:line="252" w:lineRule="auto"/>
    </w:pPr>
    <w:rPr>
      <w:rFonts w:asciiTheme="majorHAnsi" w:eastAsiaTheme="majorEastAsia" w:hAnsiTheme="majorHAnsi" w:cstheme="majorBidi"/>
    </w:rPr>
  </w:style>
  <w:style w:type="paragraph" w:customStyle="1" w:styleId="DD5123FEC194498789F4832874C749201">
    <w:name w:val="DD5123FEC194498789F4832874C749201"/>
    <w:rsid w:val="009A7BBA"/>
    <w:pPr>
      <w:spacing w:line="252" w:lineRule="auto"/>
    </w:pPr>
    <w:rPr>
      <w:rFonts w:asciiTheme="majorHAnsi" w:eastAsiaTheme="majorEastAsia" w:hAnsiTheme="majorHAnsi" w:cstheme="majorBidi"/>
    </w:rPr>
  </w:style>
  <w:style w:type="paragraph" w:customStyle="1" w:styleId="DB9521FAAE754A93AB9053305BB02D681">
    <w:name w:val="DB9521FAAE754A93AB9053305BB02D681"/>
    <w:rsid w:val="009A7BBA"/>
    <w:pPr>
      <w:spacing w:line="252" w:lineRule="auto"/>
    </w:pPr>
    <w:rPr>
      <w:rFonts w:asciiTheme="majorHAnsi" w:eastAsiaTheme="majorEastAsia" w:hAnsiTheme="majorHAnsi" w:cstheme="majorBidi"/>
    </w:rPr>
  </w:style>
  <w:style w:type="paragraph" w:customStyle="1" w:styleId="16C2437B8BE04FB0A9E92975D6B15F281">
    <w:name w:val="16C2437B8BE04FB0A9E92975D6B15F281"/>
    <w:rsid w:val="009A7BBA"/>
    <w:pPr>
      <w:spacing w:line="252" w:lineRule="auto"/>
    </w:pPr>
    <w:rPr>
      <w:rFonts w:asciiTheme="majorHAnsi" w:eastAsiaTheme="majorEastAsia" w:hAnsiTheme="majorHAnsi" w:cstheme="majorBidi"/>
    </w:rPr>
  </w:style>
  <w:style w:type="paragraph" w:customStyle="1" w:styleId="925568E37AB947378FAFBE033825588B1">
    <w:name w:val="925568E37AB947378FAFBE033825588B1"/>
    <w:rsid w:val="009A7BBA"/>
    <w:pPr>
      <w:spacing w:line="252" w:lineRule="auto"/>
    </w:pPr>
    <w:rPr>
      <w:rFonts w:asciiTheme="majorHAnsi" w:eastAsiaTheme="majorEastAsia" w:hAnsiTheme="majorHAnsi" w:cstheme="majorBidi"/>
    </w:rPr>
  </w:style>
  <w:style w:type="paragraph" w:customStyle="1" w:styleId="7FABB616BD7443C99EECAA7148C8E70F1">
    <w:name w:val="7FABB616BD7443C99EECAA7148C8E70F1"/>
    <w:rsid w:val="009A7BBA"/>
    <w:pPr>
      <w:spacing w:line="252" w:lineRule="auto"/>
    </w:pPr>
    <w:rPr>
      <w:rFonts w:asciiTheme="majorHAnsi" w:eastAsiaTheme="majorEastAsia" w:hAnsiTheme="majorHAnsi" w:cstheme="majorBidi"/>
    </w:rPr>
  </w:style>
  <w:style w:type="paragraph" w:customStyle="1" w:styleId="5EC3F6AE4DFA4D4599D7CBB86F39CB9F1">
    <w:name w:val="5EC3F6AE4DFA4D4599D7CBB86F39CB9F1"/>
    <w:rsid w:val="009A7BBA"/>
    <w:pPr>
      <w:spacing w:line="252" w:lineRule="auto"/>
    </w:pPr>
    <w:rPr>
      <w:rFonts w:asciiTheme="majorHAnsi" w:eastAsiaTheme="majorEastAsia" w:hAnsiTheme="majorHAnsi" w:cstheme="majorBidi"/>
    </w:rPr>
  </w:style>
  <w:style w:type="paragraph" w:customStyle="1" w:styleId="DAE4F097B6F8401690C730FDAB921FE51">
    <w:name w:val="DAE4F097B6F8401690C730FDAB921FE51"/>
    <w:rsid w:val="009A7BBA"/>
    <w:pPr>
      <w:spacing w:line="252" w:lineRule="auto"/>
    </w:pPr>
    <w:rPr>
      <w:rFonts w:asciiTheme="majorHAnsi" w:eastAsiaTheme="majorEastAsia" w:hAnsiTheme="majorHAnsi" w:cstheme="majorBidi"/>
    </w:rPr>
  </w:style>
  <w:style w:type="paragraph" w:customStyle="1" w:styleId="269B167EE9834832B583F1431BAB932C1">
    <w:name w:val="269B167EE9834832B583F1431BAB932C1"/>
    <w:rsid w:val="009A7BBA"/>
    <w:pPr>
      <w:spacing w:line="252" w:lineRule="auto"/>
    </w:pPr>
    <w:rPr>
      <w:rFonts w:asciiTheme="majorHAnsi" w:eastAsiaTheme="majorEastAsia" w:hAnsiTheme="majorHAnsi" w:cstheme="majorBidi"/>
    </w:rPr>
  </w:style>
  <w:style w:type="paragraph" w:customStyle="1" w:styleId="E7B8DC892EFE493AAB6F43E9ED960BC51">
    <w:name w:val="E7B8DC892EFE493AAB6F43E9ED960BC51"/>
    <w:rsid w:val="009A7BBA"/>
    <w:pPr>
      <w:spacing w:line="252" w:lineRule="auto"/>
    </w:pPr>
    <w:rPr>
      <w:rFonts w:asciiTheme="majorHAnsi" w:eastAsiaTheme="majorEastAsia" w:hAnsiTheme="majorHAnsi" w:cstheme="majorBidi"/>
    </w:rPr>
  </w:style>
  <w:style w:type="paragraph" w:customStyle="1" w:styleId="BDF2952BF1834A74BD2F50140E38518D1">
    <w:name w:val="BDF2952BF1834A74BD2F50140E38518D1"/>
    <w:rsid w:val="009A7BBA"/>
    <w:pPr>
      <w:spacing w:line="252" w:lineRule="auto"/>
    </w:pPr>
    <w:rPr>
      <w:rFonts w:asciiTheme="majorHAnsi" w:eastAsiaTheme="majorEastAsia" w:hAnsiTheme="majorHAnsi" w:cstheme="majorBidi"/>
    </w:rPr>
  </w:style>
  <w:style w:type="paragraph" w:customStyle="1" w:styleId="CFE4286753C349BD98BF46A3833062771">
    <w:name w:val="CFE4286753C349BD98BF46A3833062771"/>
    <w:rsid w:val="009A7BBA"/>
    <w:pPr>
      <w:spacing w:line="252" w:lineRule="auto"/>
    </w:pPr>
    <w:rPr>
      <w:rFonts w:asciiTheme="majorHAnsi" w:eastAsiaTheme="majorEastAsia" w:hAnsiTheme="majorHAnsi" w:cstheme="majorBidi"/>
    </w:rPr>
  </w:style>
  <w:style w:type="paragraph" w:customStyle="1" w:styleId="E8EAF37F4E3C4FA4A8B4C167FCFC015D1">
    <w:name w:val="E8EAF37F4E3C4FA4A8B4C167FCFC015D1"/>
    <w:rsid w:val="009A7BBA"/>
    <w:pPr>
      <w:spacing w:line="252" w:lineRule="auto"/>
    </w:pPr>
    <w:rPr>
      <w:rFonts w:asciiTheme="majorHAnsi" w:eastAsiaTheme="majorEastAsia" w:hAnsiTheme="majorHAnsi" w:cstheme="majorBidi"/>
    </w:rPr>
  </w:style>
  <w:style w:type="paragraph" w:customStyle="1" w:styleId="AD02E0BF3D5148FBBB53F1ADC35138B51">
    <w:name w:val="AD02E0BF3D5148FBBB53F1ADC35138B51"/>
    <w:rsid w:val="009A7BBA"/>
    <w:pPr>
      <w:spacing w:line="252" w:lineRule="auto"/>
    </w:pPr>
    <w:rPr>
      <w:rFonts w:asciiTheme="majorHAnsi" w:eastAsiaTheme="majorEastAsia" w:hAnsiTheme="majorHAnsi" w:cstheme="majorBidi"/>
    </w:rPr>
  </w:style>
  <w:style w:type="paragraph" w:customStyle="1" w:styleId="3FA9DDA2E2374F379BC227912A2CFE3C1">
    <w:name w:val="3FA9DDA2E2374F379BC227912A2CFE3C1"/>
    <w:rsid w:val="009A7BBA"/>
    <w:pPr>
      <w:spacing w:line="252" w:lineRule="auto"/>
    </w:pPr>
    <w:rPr>
      <w:rFonts w:asciiTheme="majorHAnsi" w:eastAsiaTheme="majorEastAsia" w:hAnsiTheme="majorHAnsi" w:cstheme="majorBidi"/>
    </w:rPr>
  </w:style>
  <w:style w:type="paragraph" w:customStyle="1" w:styleId="E2E3DC4BD9074470B589D936FA0293A41">
    <w:name w:val="E2E3DC4BD9074470B589D936FA0293A41"/>
    <w:rsid w:val="009A7BBA"/>
    <w:pPr>
      <w:spacing w:line="252" w:lineRule="auto"/>
    </w:pPr>
    <w:rPr>
      <w:rFonts w:asciiTheme="majorHAnsi" w:eastAsiaTheme="majorEastAsia" w:hAnsiTheme="majorHAnsi" w:cstheme="majorBidi"/>
    </w:rPr>
  </w:style>
  <w:style w:type="paragraph" w:customStyle="1" w:styleId="5F256D7335F8448888B196BF6C2946641">
    <w:name w:val="5F256D7335F8448888B196BF6C2946641"/>
    <w:rsid w:val="009A7BBA"/>
    <w:pPr>
      <w:spacing w:line="252" w:lineRule="auto"/>
    </w:pPr>
    <w:rPr>
      <w:rFonts w:asciiTheme="majorHAnsi" w:eastAsiaTheme="majorEastAsia" w:hAnsiTheme="majorHAnsi" w:cstheme="majorBidi"/>
    </w:rPr>
  </w:style>
  <w:style w:type="paragraph" w:customStyle="1" w:styleId="848966A681C342C599D945B77355F7AF1">
    <w:name w:val="848966A681C342C599D945B77355F7AF1"/>
    <w:rsid w:val="009A7BBA"/>
    <w:pPr>
      <w:spacing w:line="252" w:lineRule="auto"/>
    </w:pPr>
    <w:rPr>
      <w:rFonts w:asciiTheme="majorHAnsi" w:eastAsiaTheme="majorEastAsia" w:hAnsiTheme="majorHAnsi" w:cstheme="majorBidi"/>
    </w:rPr>
  </w:style>
  <w:style w:type="paragraph" w:customStyle="1" w:styleId="1F50B103A1694B8781DE907412992FA81">
    <w:name w:val="1F50B103A1694B8781DE907412992FA81"/>
    <w:rsid w:val="009A7BBA"/>
    <w:pPr>
      <w:spacing w:line="252" w:lineRule="auto"/>
    </w:pPr>
    <w:rPr>
      <w:rFonts w:asciiTheme="majorHAnsi" w:eastAsiaTheme="majorEastAsia" w:hAnsiTheme="majorHAnsi" w:cstheme="majorBidi"/>
    </w:rPr>
  </w:style>
  <w:style w:type="paragraph" w:customStyle="1" w:styleId="3DB65132EF3C4202B271049A6C72D4A81">
    <w:name w:val="3DB65132EF3C4202B271049A6C72D4A81"/>
    <w:rsid w:val="009A7BBA"/>
    <w:pPr>
      <w:spacing w:line="252" w:lineRule="auto"/>
    </w:pPr>
    <w:rPr>
      <w:rFonts w:asciiTheme="majorHAnsi" w:eastAsiaTheme="majorEastAsia" w:hAnsiTheme="majorHAnsi" w:cstheme="majorBidi"/>
    </w:rPr>
  </w:style>
  <w:style w:type="paragraph" w:customStyle="1" w:styleId="F67B429D7CC042608854148DEE42B07C1">
    <w:name w:val="F67B429D7CC042608854148DEE42B07C1"/>
    <w:rsid w:val="009A7BBA"/>
    <w:pPr>
      <w:spacing w:line="252" w:lineRule="auto"/>
    </w:pPr>
    <w:rPr>
      <w:rFonts w:asciiTheme="majorHAnsi" w:eastAsiaTheme="majorEastAsia" w:hAnsiTheme="majorHAnsi" w:cstheme="majorBidi"/>
    </w:rPr>
  </w:style>
  <w:style w:type="paragraph" w:customStyle="1" w:styleId="8454DA9756E64F88808F19C3646FF6481">
    <w:name w:val="8454DA9756E64F88808F19C3646FF6481"/>
    <w:rsid w:val="009A7BBA"/>
    <w:pPr>
      <w:spacing w:line="252" w:lineRule="auto"/>
    </w:pPr>
    <w:rPr>
      <w:rFonts w:asciiTheme="majorHAnsi" w:eastAsiaTheme="majorEastAsia" w:hAnsiTheme="majorHAnsi" w:cstheme="majorBidi"/>
    </w:rPr>
  </w:style>
  <w:style w:type="paragraph" w:customStyle="1" w:styleId="5E9FD6B12AA742A4BBA73F7665B9E3181">
    <w:name w:val="5E9FD6B12AA742A4BBA73F7665B9E3181"/>
    <w:rsid w:val="009A7BBA"/>
    <w:pPr>
      <w:spacing w:line="252" w:lineRule="auto"/>
    </w:pPr>
    <w:rPr>
      <w:rFonts w:asciiTheme="majorHAnsi" w:eastAsiaTheme="majorEastAsia" w:hAnsiTheme="majorHAnsi" w:cstheme="majorBidi"/>
    </w:rPr>
  </w:style>
  <w:style w:type="paragraph" w:customStyle="1" w:styleId="6D6167E751684D26AE2B6F837E15DE5B1">
    <w:name w:val="6D6167E751684D26AE2B6F837E15DE5B1"/>
    <w:rsid w:val="009A7BBA"/>
    <w:pPr>
      <w:spacing w:line="252" w:lineRule="auto"/>
    </w:pPr>
    <w:rPr>
      <w:rFonts w:asciiTheme="majorHAnsi" w:eastAsiaTheme="majorEastAsia" w:hAnsiTheme="majorHAnsi" w:cstheme="majorBidi"/>
    </w:rPr>
  </w:style>
  <w:style w:type="paragraph" w:customStyle="1" w:styleId="20A02B14FF674C418B0CCD562869F8091">
    <w:name w:val="20A02B14FF674C418B0CCD562869F8091"/>
    <w:rsid w:val="009A7BBA"/>
    <w:pPr>
      <w:spacing w:line="252" w:lineRule="auto"/>
    </w:pPr>
    <w:rPr>
      <w:rFonts w:asciiTheme="majorHAnsi" w:eastAsiaTheme="majorEastAsia" w:hAnsiTheme="majorHAnsi" w:cstheme="majorBidi"/>
    </w:rPr>
  </w:style>
  <w:style w:type="paragraph" w:customStyle="1" w:styleId="373FD76059964D2E87757F0891F77D741">
    <w:name w:val="373FD76059964D2E87757F0891F77D741"/>
    <w:rsid w:val="009A7BBA"/>
    <w:pPr>
      <w:spacing w:line="252" w:lineRule="auto"/>
    </w:pPr>
    <w:rPr>
      <w:rFonts w:asciiTheme="majorHAnsi" w:eastAsiaTheme="majorEastAsia" w:hAnsiTheme="majorHAnsi" w:cstheme="majorBidi"/>
    </w:rPr>
  </w:style>
  <w:style w:type="paragraph" w:customStyle="1" w:styleId="8AC57DE9D9274078837C2C53E63022F81">
    <w:name w:val="8AC57DE9D9274078837C2C53E63022F81"/>
    <w:rsid w:val="009A7BBA"/>
    <w:pPr>
      <w:spacing w:line="252" w:lineRule="auto"/>
    </w:pPr>
    <w:rPr>
      <w:rFonts w:asciiTheme="majorHAnsi" w:eastAsiaTheme="majorEastAsia" w:hAnsiTheme="majorHAnsi" w:cstheme="majorBidi"/>
    </w:rPr>
  </w:style>
  <w:style w:type="paragraph" w:customStyle="1" w:styleId="AA623819740C44FB95C77BAF1CDECC5C1">
    <w:name w:val="AA623819740C44FB95C77BAF1CDECC5C1"/>
    <w:rsid w:val="009A7BBA"/>
    <w:pPr>
      <w:spacing w:line="252" w:lineRule="auto"/>
    </w:pPr>
    <w:rPr>
      <w:rFonts w:asciiTheme="majorHAnsi" w:eastAsiaTheme="majorEastAsia" w:hAnsiTheme="majorHAnsi" w:cstheme="majorBidi"/>
    </w:rPr>
  </w:style>
  <w:style w:type="paragraph" w:customStyle="1" w:styleId="94051163BD6E47E287FEE6A00233155E1">
    <w:name w:val="94051163BD6E47E287FEE6A00233155E1"/>
    <w:rsid w:val="009A7BBA"/>
    <w:pPr>
      <w:spacing w:line="252" w:lineRule="auto"/>
    </w:pPr>
    <w:rPr>
      <w:rFonts w:asciiTheme="majorHAnsi" w:eastAsiaTheme="majorEastAsia" w:hAnsiTheme="majorHAnsi" w:cstheme="majorBidi"/>
    </w:rPr>
  </w:style>
  <w:style w:type="paragraph" w:customStyle="1" w:styleId="1AA89EBD71FA4956BB7E6432921DB2441">
    <w:name w:val="1AA89EBD71FA4956BB7E6432921DB2441"/>
    <w:rsid w:val="009A7BBA"/>
    <w:pPr>
      <w:spacing w:line="252" w:lineRule="auto"/>
    </w:pPr>
    <w:rPr>
      <w:rFonts w:asciiTheme="majorHAnsi" w:eastAsiaTheme="majorEastAsia" w:hAnsiTheme="majorHAnsi" w:cstheme="majorBidi"/>
    </w:rPr>
  </w:style>
  <w:style w:type="paragraph" w:customStyle="1" w:styleId="B6812C295841422B86360ACBF9034FC11">
    <w:name w:val="B6812C295841422B86360ACBF9034FC11"/>
    <w:rsid w:val="009A7BBA"/>
    <w:pPr>
      <w:spacing w:line="252" w:lineRule="auto"/>
    </w:pPr>
    <w:rPr>
      <w:rFonts w:asciiTheme="majorHAnsi" w:eastAsiaTheme="majorEastAsia" w:hAnsiTheme="majorHAnsi" w:cstheme="majorBidi"/>
    </w:rPr>
  </w:style>
  <w:style w:type="paragraph" w:customStyle="1" w:styleId="7FA57A35E5EA4BADA294F4236C83CE6A1">
    <w:name w:val="7FA57A35E5EA4BADA294F4236C83CE6A1"/>
    <w:rsid w:val="009A7BBA"/>
    <w:pPr>
      <w:spacing w:line="252" w:lineRule="auto"/>
    </w:pPr>
    <w:rPr>
      <w:rFonts w:asciiTheme="majorHAnsi" w:eastAsiaTheme="majorEastAsia" w:hAnsiTheme="majorHAnsi" w:cstheme="majorBidi"/>
    </w:rPr>
  </w:style>
  <w:style w:type="paragraph" w:customStyle="1" w:styleId="15F59E8379B74B2585BBE25AFE3DBE0B1">
    <w:name w:val="15F59E8379B74B2585BBE25AFE3DBE0B1"/>
    <w:rsid w:val="009A7BBA"/>
    <w:pPr>
      <w:spacing w:line="252" w:lineRule="auto"/>
    </w:pPr>
    <w:rPr>
      <w:rFonts w:asciiTheme="majorHAnsi" w:eastAsiaTheme="majorEastAsia" w:hAnsiTheme="majorHAnsi" w:cstheme="majorBidi"/>
    </w:rPr>
  </w:style>
  <w:style w:type="paragraph" w:customStyle="1" w:styleId="61B4AEDDE3364C499B30631ED120F5A61">
    <w:name w:val="61B4AEDDE3364C499B30631ED120F5A61"/>
    <w:rsid w:val="009A7BBA"/>
    <w:pPr>
      <w:spacing w:line="252" w:lineRule="auto"/>
    </w:pPr>
    <w:rPr>
      <w:rFonts w:asciiTheme="majorHAnsi" w:eastAsiaTheme="majorEastAsia" w:hAnsiTheme="majorHAnsi" w:cstheme="majorBidi"/>
    </w:rPr>
  </w:style>
  <w:style w:type="paragraph" w:customStyle="1" w:styleId="CB948C0E2A684818876989A62F87BF7E1">
    <w:name w:val="CB948C0E2A684818876989A62F87BF7E1"/>
    <w:rsid w:val="009A7BBA"/>
    <w:pPr>
      <w:spacing w:line="252" w:lineRule="auto"/>
    </w:pPr>
    <w:rPr>
      <w:rFonts w:asciiTheme="majorHAnsi" w:eastAsiaTheme="majorEastAsia" w:hAnsiTheme="majorHAnsi" w:cstheme="majorBidi"/>
    </w:rPr>
  </w:style>
  <w:style w:type="paragraph" w:customStyle="1" w:styleId="ED74986BFF5C4F779001289BF834C5DB1">
    <w:name w:val="ED74986BFF5C4F779001289BF834C5DB1"/>
    <w:rsid w:val="009A7BBA"/>
    <w:pPr>
      <w:spacing w:line="252" w:lineRule="auto"/>
    </w:pPr>
    <w:rPr>
      <w:rFonts w:asciiTheme="majorHAnsi" w:eastAsiaTheme="majorEastAsia" w:hAnsiTheme="majorHAnsi" w:cstheme="majorBidi"/>
    </w:rPr>
  </w:style>
  <w:style w:type="paragraph" w:customStyle="1" w:styleId="5AD95F02DB914341BE6332E791AD069D1">
    <w:name w:val="5AD95F02DB914341BE6332E791AD069D1"/>
    <w:rsid w:val="009A7BBA"/>
    <w:pPr>
      <w:spacing w:line="252" w:lineRule="auto"/>
    </w:pPr>
    <w:rPr>
      <w:rFonts w:asciiTheme="majorHAnsi" w:eastAsiaTheme="majorEastAsia" w:hAnsiTheme="majorHAnsi" w:cstheme="majorBidi"/>
    </w:rPr>
  </w:style>
  <w:style w:type="paragraph" w:customStyle="1" w:styleId="957AFBD1261442D9BED0B4A98B5166381">
    <w:name w:val="957AFBD1261442D9BED0B4A98B5166381"/>
    <w:rsid w:val="009A7BBA"/>
    <w:pPr>
      <w:spacing w:line="252" w:lineRule="auto"/>
    </w:pPr>
    <w:rPr>
      <w:rFonts w:asciiTheme="majorHAnsi" w:eastAsiaTheme="majorEastAsia" w:hAnsiTheme="majorHAnsi" w:cstheme="majorBidi"/>
    </w:rPr>
  </w:style>
  <w:style w:type="paragraph" w:customStyle="1" w:styleId="6275F074E1324E8FA644FEAAD604B5881">
    <w:name w:val="6275F074E1324E8FA644FEAAD604B5881"/>
    <w:rsid w:val="009A7BBA"/>
    <w:pPr>
      <w:spacing w:line="252" w:lineRule="auto"/>
    </w:pPr>
    <w:rPr>
      <w:rFonts w:asciiTheme="majorHAnsi" w:eastAsiaTheme="majorEastAsia" w:hAnsiTheme="majorHAnsi" w:cstheme="majorBidi"/>
    </w:rPr>
  </w:style>
  <w:style w:type="paragraph" w:customStyle="1" w:styleId="371A3ED8747C45E780759E557D7200411">
    <w:name w:val="371A3ED8747C45E780759E557D7200411"/>
    <w:rsid w:val="009A7BBA"/>
    <w:pPr>
      <w:spacing w:line="252" w:lineRule="auto"/>
    </w:pPr>
    <w:rPr>
      <w:rFonts w:asciiTheme="majorHAnsi" w:eastAsiaTheme="majorEastAsia" w:hAnsiTheme="majorHAnsi" w:cstheme="majorBidi"/>
    </w:rPr>
  </w:style>
  <w:style w:type="paragraph" w:customStyle="1" w:styleId="86E01BAE122A4497B7984ED03DA4ED241">
    <w:name w:val="86E01BAE122A4497B7984ED03DA4ED241"/>
    <w:rsid w:val="009A7BBA"/>
    <w:pPr>
      <w:spacing w:line="252" w:lineRule="auto"/>
    </w:pPr>
    <w:rPr>
      <w:rFonts w:asciiTheme="majorHAnsi" w:eastAsiaTheme="majorEastAsia" w:hAnsiTheme="majorHAnsi" w:cstheme="majorBidi"/>
    </w:rPr>
  </w:style>
  <w:style w:type="paragraph" w:customStyle="1" w:styleId="7A7A1821937940E888A765D8684E9EAD1">
    <w:name w:val="7A7A1821937940E888A765D8684E9EAD1"/>
    <w:rsid w:val="009A7BBA"/>
    <w:pPr>
      <w:spacing w:line="252" w:lineRule="auto"/>
    </w:pPr>
    <w:rPr>
      <w:rFonts w:asciiTheme="majorHAnsi" w:eastAsiaTheme="majorEastAsia" w:hAnsiTheme="majorHAnsi" w:cstheme="majorBidi"/>
    </w:rPr>
  </w:style>
  <w:style w:type="paragraph" w:customStyle="1" w:styleId="E9D7577FE3DF473EB17881101C111DDE1">
    <w:name w:val="E9D7577FE3DF473EB17881101C111DDE1"/>
    <w:rsid w:val="009A7BBA"/>
    <w:pPr>
      <w:spacing w:line="252" w:lineRule="auto"/>
    </w:pPr>
    <w:rPr>
      <w:rFonts w:asciiTheme="majorHAnsi" w:eastAsiaTheme="majorEastAsia" w:hAnsiTheme="majorHAnsi" w:cstheme="majorBidi"/>
    </w:rPr>
  </w:style>
  <w:style w:type="paragraph" w:customStyle="1" w:styleId="E5A03F5EEFD442A785B7199EA0F479B71">
    <w:name w:val="E5A03F5EEFD442A785B7199EA0F479B71"/>
    <w:rsid w:val="009A7BBA"/>
    <w:pPr>
      <w:spacing w:line="252" w:lineRule="auto"/>
    </w:pPr>
    <w:rPr>
      <w:rFonts w:asciiTheme="majorHAnsi" w:eastAsiaTheme="majorEastAsia" w:hAnsiTheme="majorHAnsi" w:cstheme="majorBidi"/>
    </w:rPr>
  </w:style>
  <w:style w:type="paragraph" w:customStyle="1" w:styleId="FB326AB33BB142FAB465B8D6E414CDFC1">
    <w:name w:val="FB326AB33BB142FAB465B8D6E414CDFC1"/>
    <w:rsid w:val="009A7BBA"/>
    <w:pPr>
      <w:spacing w:line="252" w:lineRule="auto"/>
    </w:pPr>
    <w:rPr>
      <w:rFonts w:asciiTheme="majorHAnsi" w:eastAsiaTheme="majorEastAsia" w:hAnsiTheme="majorHAnsi" w:cstheme="majorBidi"/>
    </w:rPr>
  </w:style>
  <w:style w:type="paragraph" w:customStyle="1" w:styleId="D12C600D43D54B97852F50F4319818711">
    <w:name w:val="D12C600D43D54B97852F50F4319818711"/>
    <w:rsid w:val="009A7BBA"/>
    <w:pPr>
      <w:spacing w:line="252" w:lineRule="auto"/>
    </w:pPr>
    <w:rPr>
      <w:rFonts w:asciiTheme="majorHAnsi" w:eastAsiaTheme="majorEastAsia" w:hAnsiTheme="majorHAnsi" w:cstheme="majorBidi"/>
    </w:rPr>
  </w:style>
  <w:style w:type="paragraph" w:customStyle="1" w:styleId="71AD9823F789493A9165EE16657E8D651">
    <w:name w:val="71AD9823F789493A9165EE16657E8D651"/>
    <w:rsid w:val="009A7BBA"/>
    <w:pPr>
      <w:spacing w:line="252" w:lineRule="auto"/>
    </w:pPr>
    <w:rPr>
      <w:rFonts w:asciiTheme="majorHAnsi" w:eastAsiaTheme="majorEastAsia" w:hAnsiTheme="majorHAnsi" w:cstheme="majorBidi"/>
    </w:rPr>
  </w:style>
  <w:style w:type="paragraph" w:customStyle="1" w:styleId="BBBFF616D6E44FABB350AD4289CF692C1">
    <w:name w:val="BBBFF616D6E44FABB350AD4289CF692C1"/>
    <w:rsid w:val="009A7BBA"/>
    <w:pPr>
      <w:spacing w:line="252" w:lineRule="auto"/>
    </w:pPr>
    <w:rPr>
      <w:rFonts w:asciiTheme="majorHAnsi" w:eastAsiaTheme="majorEastAsia" w:hAnsiTheme="majorHAnsi" w:cstheme="majorBidi"/>
    </w:rPr>
  </w:style>
  <w:style w:type="paragraph" w:customStyle="1" w:styleId="71B42E9408CD4AD2979403A0F23B78A71">
    <w:name w:val="71B42E9408CD4AD2979403A0F23B78A71"/>
    <w:rsid w:val="009A7BBA"/>
    <w:pPr>
      <w:spacing w:line="252" w:lineRule="auto"/>
    </w:pPr>
    <w:rPr>
      <w:rFonts w:asciiTheme="majorHAnsi" w:eastAsiaTheme="majorEastAsia" w:hAnsiTheme="majorHAnsi" w:cstheme="majorBidi"/>
    </w:rPr>
  </w:style>
  <w:style w:type="paragraph" w:customStyle="1" w:styleId="E4E5EFA0F07E49A18C05E340E00975B31">
    <w:name w:val="E4E5EFA0F07E49A18C05E340E00975B31"/>
    <w:rsid w:val="009A7BBA"/>
    <w:pPr>
      <w:spacing w:line="252" w:lineRule="auto"/>
    </w:pPr>
    <w:rPr>
      <w:rFonts w:asciiTheme="majorHAnsi" w:eastAsiaTheme="majorEastAsia" w:hAnsiTheme="majorHAnsi" w:cstheme="majorBidi"/>
    </w:rPr>
  </w:style>
  <w:style w:type="paragraph" w:customStyle="1" w:styleId="897C3640D31E4E55AD32E7FECD6A23711">
    <w:name w:val="897C3640D31E4E55AD32E7FECD6A23711"/>
    <w:rsid w:val="009A7BBA"/>
    <w:pPr>
      <w:spacing w:line="252" w:lineRule="auto"/>
    </w:pPr>
    <w:rPr>
      <w:rFonts w:asciiTheme="majorHAnsi" w:eastAsiaTheme="majorEastAsia" w:hAnsiTheme="majorHAnsi" w:cstheme="majorBidi"/>
    </w:rPr>
  </w:style>
  <w:style w:type="paragraph" w:customStyle="1" w:styleId="5BCB286C9F1D42D0AED07B4253418B241">
    <w:name w:val="5BCB286C9F1D42D0AED07B4253418B241"/>
    <w:rsid w:val="009A7BBA"/>
    <w:pPr>
      <w:spacing w:line="252" w:lineRule="auto"/>
    </w:pPr>
    <w:rPr>
      <w:rFonts w:asciiTheme="majorHAnsi" w:eastAsiaTheme="majorEastAsia" w:hAnsiTheme="majorHAnsi" w:cstheme="majorBidi"/>
    </w:rPr>
  </w:style>
  <w:style w:type="paragraph" w:customStyle="1" w:styleId="8C83B5B7C8794BCBB756076CAE4C6B4B1">
    <w:name w:val="8C83B5B7C8794BCBB756076CAE4C6B4B1"/>
    <w:rsid w:val="009A7BBA"/>
    <w:pPr>
      <w:spacing w:line="252" w:lineRule="auto"/>
    </w:pPr>
    <w:rPr>
      <w:rFonts w:asciiTheme="majorHAnsi" w:eastAsiaTheme="majorEastAsia" w:hAnsiTheme="majorHAnsi" w:cstheme="majorBidi"/>
    </w:rPr>
  </w:style>
  <w:style w:type="paragraph" w:customStyle="1" w:styleId="09F68FFCD4DB495D801EACE3ACB203AD1">
    <w:name w:val="09F68FFCD4DB495D801EACE3ACB203AD1"/>
    <w:rsid w:val="009A7BBA"/>
    <w:pPr>
      <w:spacing w:line="252" w:lineRule="auto"/>
    </w:pPr>
    <w:rPr>
      <w:rFonts w:asciiTheme="majorHAnsi" w:eastAsiaTheme="majorEastAsia" w:hAnsiTheme="majorHAnsi" w:cstheme="majorBidi"/>
    </w:rPr>
  </w:style>
  <w:style w:type="paragraph" w:customStyle="1" w:styleId="18DBB0B06D714F9D8BD9F2F753C9B01D1">
    <w:name w:val="18DBB0B06D714F9D8BD9F2F753C9B01D1"/>
    <w:rsid w:val="009A7BBA"/>
    <w:pPr>
      <w:spacing w:line="252" w:lineRule="auto"/>
    </w:pPr>
    <w:rPr>
      <w:rFonts w:asciiTheme="majorHAnsi" w:eastAsiaTheme="majorEastAsia" w:hAnsiTheme="majorHAnsi" w:cstheme="majorBidi"/>
    </w:rPr>
  </w:style>
  <w:style w:type="paragraph" w:customStyle="1" w:styleId="500A31ADBAC64E3298D2962A0384F9CC1">
    <w:name w:val="500A31ADBAC64E3298D2962A0384F9CC1"/>
    <w:rsid w:val="009A7BBA"/>
    <w:pPr>
      <w:spacing w:line="252" w:lineRule="auto"/>
    </w:pPr>
    <w:rPr>
      <w:rFonts w:asciiTheme="majorHAnsi" w:eastAsiaTheme="majorEastAsia" w:hAnsiTheme="majorHAnsi" w:cstheme="majorBidi"/>
    </w:rPr>
  </w:style>
  <w:style w:type="paragraph" w:customStyle="1" w:styleId="D7857B0A4E9841F39DB42D5EB8F57BF51">
    <w:name w:val="D7857B0A4E9841F39DB42D5EB8F57BF51"/>
    <w:rsid w:val="009A7BBA"/>
    <w:pPr>
      <w:spacing w:line="252" w:lineRule="auto"/>
    </w:pPr>
    <w:rPr>
      <w:rFonts w:asciiTheme="majorHAnsi" w:eastAsiaTheme="majorEastAsia" w:hAnsiTheme="majorHAnsi" w:cstheme="majorBidi"/>
    </w:rPr>
  </w:style>
  <w:style w:type="paragraph" w:customStyle="1" w:styleId="4DB5DDD8E5414968A12DD98AA69AB6D01">
    <w:name w:val="4DB5DDD8E5414968A12DD98AA69AB6D01"/>
    <w:rsid w:val="009A7BBA"/>
    <w:pPr>
      <w:spacing w:line="252" w:lineRule="auto"/>
    </w:pPr>
    <w:rPr>
      <w:rFonts w:asciiTheme="majorHAnsi" w:eastAsiaTheme="majorEastAsia" w:hAnsiTheme="majorHAnsi" w:cstheme="majorBidi"/>
    </w:rPr>
  </w:style>
  <w:style w:type="paragraph" w:customStyle="1" w:styleId="310CE6360A43407DBC734FDC80C543B01">
    <w:name w:val="310CE6360A43407DBC734FDC80C543B01"/>
    <w:rsid w:val="009A7BBA"/>
    <w:pPr>
      <w:spacing w:line="252" w:lineRule="auto"/>
    </w:pPr>
    <w:rPr>
      <w:rFonts w:asciiTheme="majorHAnsi" w:eastAsiaTheme="majorEastAsia" w:hAnsiTheme="majorHAnsi" w:cstheme="majorBidi"/>
    </w:rPr>
  </w:style>
  <w:style w:type="paragraph" w:customStyle="1" w:styleId="29730E2351E94F76B9FF702EDA7795551">
    <w:name w:val="29730E2351E94F76B9FF702EDA7795551"/>
    <w:rsid w:val="009A7BBA"/>
    <w:pPr>
      <w:spacing w:line="252" w:lineRule="auto"/>
    </w:pPr>
    <w:rPr>
      <w:rFonts w:asciiTheme="majorHAnsi" w:eastAsiaTheme="majorEastAsia" w:hAnsiTheme="majorHAnsi" w:cstheme="majorBidi"/>
    </w:rPr>
  </w:style>
  <w:style w:type="paragraph" w:customStyle="1" w:styleId="F64E53A6C20E4228B38F9C6877FE15B41">
    <w:name w:val="F64E53A6C20E4228B38F9C6877FE15B41"/>
    <w:rsid w:val="009A7BBA"/>
    <w:pPr>
      <w:spacing w:line="252" w:lineRule="auto"/>
    </w:pPr>
    <w:rPr>
      <w:rFonts w:asciiTheme="majorHAnsi" w:eastAsiaTheme="majorEastAsia" w:hAnsiTheme="majorHAnsi" w:cstheme="majorBidi"/>
    </w:rPr>
  </w:style>
  <w:style w:type="paragraph" w:customStyle="1" w:styleId="EE76C7558BF04CBB988C7E0B2CC98D4E1">
    <w:name w:val="EE76C7558BF04CBB988C7E0B2CC98D4E1"/>
    <w:rsid w:val="009A7BBA"/>
    <w:pPr>
      <w:spacing w:line="252" w:lineRule="auto"/>
    </w:pPr>
    <w:rPr>
      <w:rFonts w:asciiTheme="majorHAnsi" w:eastAsiaTheme="majorEastAsia" w:hAnsiTheme="majorHAnsi" w:cstheme="majorBidi"/>
    </w:rPr>
  </w:style>
  <w:style w:type="paragraph" w:customStyle="1" w:styleId="7A9EE2EBC9154C0E830F36472CEFF32D1">
    <w:name w:val="7A9EE2EBC9154C0E830F36472CEFF32D1"/>
    <w:rsid w:val="009A7BBA"/>
    <w:pPr>
      <w:spacing w:line="252" w:lineRule="auto"/>
    </w:pPr>
    <w:rPr>
      <w:rFonts w:asciiTheme="majorHAnsi" w:eastAsiaTheme="majorEastAsia" w:hAnsiTheme="majorHAnsi" w:cstheme="majorBidi"/>
    </w:rPr>
  </w:style>
  <w:style w:type="paragraph" w:customStyle="1" w:styleId="502C45571E80465880593CA3B6120FD51">
    <w:name w:val="502C45571E80465880593CA3B6120FD51"/>
    <w:rsid w:val="009A7BBA"/>
    <w:pPr>
      <w:spacing w:line="252" w:lineRule="auto"/>
    </w:pPr>
    <w:rPr>
      <w:rFonts w:asciiTheme="majorHAnsi" w:eastAsiaTheme="majorEastAsia" w:hAnsiTheme="majorHAnsi" w:cstheme="majorBidi"/>
    </w:rPr>
  </w:style>
  <w:style w:type="paragraph" w:customStyle="1" w:styleId="8FD3E653271A41299CCA0F76BCDA130D1">
    <w:name w:val="8FD3E653271A41299CCA0F76BCDA130D1"/>
    <w:rsid w:val="009A7BBA"/>
    <w:pPr>
      <w:spacing w:line="252" w:lineRule="auto"/>
    </w:pPr>
    <w:rPr>
      <w:rFonts w:asciiTheme="majorHAnsi" w:eastAsiaTheme="majorEastAsia" w:hAnsiTheme="majorHAnsi" w:cstheme="majorBidi"/>
    </w:rPr>
  </w:style>
  <w:style w:type="paragraph" w:customStyle="1" w:styleId="B5043272B9334D0CAA701D5C84C1736B1">
    <w:name w:val="B5043272B9334D0CAA701D5C84C1736B1"/>
    <w:rsid w:val="009A7BBA"/>
    <w:pPr>
      <w:spacing w:line="252" w:lineRule="auto"/>
    </w:pPr>
    <w:rPr>
      <w:rFonts w:asciiTheme="majorHAnsi" w:eastAsiaTheme="majorEastAsia" w:hAnsiTheme="majorHAnsi" w:cstheme="majorBidi"/>
    </w:rPr>
  </w:style>
  <w:style w:type="paragraph" w:customStyle="1" w:styleId="29E79E8637AB44B7B79E0F2FB3B9423E1">
    <w:name w:val="29E79E8637AB44B7B79E0F2FB3B9423E1"/>
    <w:rsid w:val="009A7BBA"/>
    <w:pPr>
      <w:spacing w:line="252" w:lineRule="auto"/>
    </w:pPr>
    <w:rPr>
      <w:rFonts w:asciiTheme="majorHAnsi" w:eastAsiaTheme="majorEastAsia" w:hAnsiTheme="majorHAnsi" w:cstheme="majorBidi"/>
    </w:rPr>
  </w:style>
  <w:style w:type="paragraph" w:customStyle="1" w:styleId="45ECB215CD7C4B7F9D0A3F2FE47E2B101">
    <w:name w:val="45ECB215CD7C4B7F9D0A3F2FE47E2B101"/>
    <w:rsid w:val="009A7BBA"/>
    <w:pPr>
      <w:spacing w:line="252" w:lineRule="auto"/>
    </w:pPr>
    <w:rPr>
      <w:rFonts w:asciiTheme="majorHAnsi" w:eastAsiaTheme="majorEastAsia" w:hAnsiTheme="majorHAnsi" w:cstheme="majorBidi"/>
    </w:rPr>
  </w:style>
  <w:style w:type="paragraph" w:customStyle="1" w:styleId="88F16CE953DE49F6A49F18F1E5104C991">
    <w:name w:val="88F16CE953DE49F6A49F18F1E5104C991"/>
    <w:rsid w:val="009A7BBA"/>
    <w:pPr>
      <w:spacing w:line="252" w:lineRule="auto"/>
    </w:pPr>
    <w:rPr>
      <w:rFonts w:asciiTheme="majorHAnsi" w:eastAsiaTheme="majorEastAsia" w:hAnsiTheme="majorHAnsi" w:cstheme="majorBidi"/>
    </w:rPr>
  </w:style>
  <w:style w:type="paragraph" w:customStyle="1" w:styleId="00CC0157616C47FABAF1BDC4971BD1D91">
    <w:name w:val="00CC0157616C47FABAF1BDC4971BD1D91"/>
    <w:rsid w:val="009A7BBA"/>
    <w:pPr>
      <w:spacing w:line="252" w:lineRule="auto"/>
    </w:pPr>
    <w:rPr>
      <w:rFonts w:asciiTheme="majorHAnsi" w:eastAsiaTheme="majorEastAsia" w:hAnsiTheme="majorHAnsi" w:cstheme="majorBidi"/>
    </w:rPr>
  </w:style>
  <w:style w:type="paragraph" w:customStyle="1" w:styleId="F8907D6D105640A8AFF9DE90384B96DA1">
    <w:name w:val="F8907D6D105640A8AFF9DE90384B96DA1"/>
    <w:rsid w:val="009A7BBA"/>
    <w:pPr>
      <w:spacing w:line="252" w:lineRule="auto"/>
    </w:pPr>
    <w:rPr>
      <w:rFonts w:asciiTheme="majorHAnsi" w:eastAsiaTheme="majorEastAsia" w:hAnsiTheme="majorHAnsi" w:cstheme="majorBidi"/>
    </w:rPr>
  </w:style>
  <w:style w:type="paragraph" w:customStyle="1" w:styleId="3BB9CE17C26849F3B5E988C6C79A84751">
    <w:name w:val="3BB9CE17C26849F3B5E988C6C79A84751"/>
    <w:rsid w:val="009A7BBA"/>
    <w:pPr>
      <w:spacing w:line="252" w:lineRule="auto"/>
    </w:pPr>
    <w:rPr>
      <w:rFonts w:asciiTheme="majorHAnsi" w:eastAsiaTheme="majorEastAsia" w:hAnsiTheme="majorHAnsi" w:cstheme="majorBidi"/>
    </w:rPr>
  </w:style>
  <w:style w:type="paragraph" w:customStyle="1" w:styleId="6593BA6762D14ECAB391967F20CA44641">
    <w:name w:val="6593BA6762D14ECAB391967F20CA44641"/>
    <w:rsid w:val="009A7BBA"/>
    <w:pPr>
      <w:spacing w:line="252" w:lineRule="auto"/>
    </w:pPr>
    <w:rPr>
      <w:rFonts w:asciiTheme="majorHAnsi" w:eastAsiaTheme="majorEastAsia" w:hAnsiTheme="majorHAnsi" w:cstheme="majorBidi"/>
    </w:rPr>
  </w:style>
  <w:style w:type="paragraph" w:customStyle="1" w:styleId="FAF6C5274D8E4E77B220D607BD8553721">
    <w:name w:val="FAF6C5274D8E4E77B220D607BD8553721"/>
    <w:rsid w:val="009A7BBA"/>
    <w:pPr>
      <w:spacing w:line="252" w:lineRule="auto"/>
    </w:pPr>
    <w:rPr>
      <w:rFonts w:asciiTheme="majorHAnsi" w:eastAsiaTheme="majorEastAsia" w:hAnsiTheme="majorHAnsi" w:cstheme="majorBidi"/>
    </w:rPr>
  </w:style>
  <w:style w:type="paragraph" w:customStyle="1" w:styleId="5C95A742CA7441CBBFC85B53463B9C181">
    <w:name w:val="5C95A742CA7441CBBFC85B53463B9C181"/>
    <w:rsid w:val="009A7BBA"/>
    <w:pPr>
      <w:spacing w:line="252" w:lineRule="auto"/>
    </w:pPr>
    <w:rPr>
      <w:rFonts w:asciiTheme="majorHAnsi" w:eastAsiaTheme="majorEastAsia" w:hAnsiTheme="majorHAnsi" w:cstheme="majorBidi"/>
    </w:rPr>
  </w:style>
  <w:style w:type="paragraph" w:customStyle="1" w:styleId="EAF3F8479CF14016955A017A50CC55421">
    <w:name w:val="EAF3F8479CF14016955A017A50CC55421"/>
    <w:rsid w:val="009A7BBA"/>
    <w:pPr>
      <w:spacing w:line="252" w:lineRule="auto"/>
    </w:pPr>
    <w:rPr>
      <w:rFonts w:asciiTheme="majorHAnsi" w:eastAsiaTheme="majorEastAsia" w:hAnsiTheme="majorHAnsi" w:cstheme="majorBidi"/>
    </w:rPr>
  </w:style>
  <w:style w:type="paragraph" w:customStyle="1" w:styleId="76EC2C4D4DB449C6A0B75309BE90AB3A1">
    <w:name w:val="76EC2C4D4DB449C6A0B75309BE90AB3A1"/>
    <w:rsid w:val="009A7BBA"/>
    <w:pPr>
      <w:spacing w:line="252" w:lineRule="auto"/>
    </w:pPr>
    <w:rPr>
      <w:rFonts w:asciiTheme="majorHAnsi" w:eastAsiaTheme="majorEastAsia" w:hAnsiTheme="majorHAnsi" w:cstheme="majorBidi"/>
    </w:rPr>
  </w:style>
  <w:style w:type="paragraph" w:customStyle="1" w:styleId="88F4B4BB6BA94E2DBB9095340D08EB781">
    <w:name w:val="88F4B4BB6BA94E2DBB9095340D08EB781"/>
    <w:rsid w:val="009A7BBA"/>
    <w:pPr>
      <w:spacing w:line="252" w:lineRule="auto"/>
    </w:pPr>
    <w:rPr>
      <w:rFonts w:asciiTheme="majorHAnsi" w:eastAsiaTheme="majorEastAsia" w:hAnsiTheme="majorHAnsi" w:cstheme="majorBidi"/>
    </w:rPr>
  </w:style>
  <w:style w:type="paragraph" w:customStyle="1" w:styleId="A40161AB4A45481296107F3EE4801DA41">
    <w:name w:val="A40161AB4A45481296107F3EE4801DA41"/>
    <w:rsid w:val="009A7BBA"/>
    <w:pPr>
      <w:spacing w:line="252" w:lineRule="auto"/>
    </w:pPr>
    <w:rPr>
      <w:rFonts w:asciiTheme="majorHAnsi" w:eastAsiaTheme="majorEastAsia" w:hAnsiTheme="majorHAnsi" w:cstheme="majorBidi"/>
    </w:rPr>
  </w:style>
  <w:style w:type="paragraph" w:customStyle="1" w:styleId="D2818F2D767E457AA6F5B9F1760AF0901">
    <w:name w:val="D2818F2D767E457AA6F5B9F1760AF0901"/>
    <w:rsid w:val="009A7BBA"/>
    <w:pPr>
      <w:spacing w:line="252" w:lineRule="auto"/>
    </w:pPr>
    <w:rPr>
      <w:rFonts w:asciiTheme="majorHAnsi" w:eastAsiaTheme="majorEastAsia" w:hAnsiTheme="majorHAnsi" w:cstheme="majorBidi"/>
    </w:rPr>
  </w:style>
  <w:style w:type="paragraph" w:customStyle="1" w:styleId="E3856A2CD65747D690D3A8CD14554FEF1">
    <w:name w:val="E3856A2CD65747D690D3A8CD14554FEF1"/>
    <w:rsid w:val="009A7BBA"/>
    <w:pPr>
      <w:spacing w:line="252" w:lineRule="auto"/>
    </w:pPr>
    <w:rPr>
      <w:rFonts w:asciiTheme="majorHAnsi" w:eastAsiaTheme="majorEastAsia" w:hAnsiTheme="majorHAnsi" w:cstheme="majorBidi"/>
    </w:rPr>
  </w:style>
  <w:style w:type="paragraph" w:customStyle="1" w:styleId="03B79E7F0B7441538BC84278BDED75F51">
    <w:name w:val="03B79E7F0B7441538BC84278BDED75F51"/>
    <w:rsid w:val="009A7BBA"/>
    <w:pPr>
      <w:spacing w:line="252" w:lineRule="auto"/>
    </w:pPr>
    <w:rPr>
      <w:rFonts w:asciiTheme="majorHAnsi" w:eastAsiaTheme="majorEastAsia" w:hAnsiTheme="majorHAnsi" w:cstheme="majorBidi"/>
    </w:rPr>
  </w:style>
  <w:style w:type="paragraph" w:customStyle="1" w:styleId="9FBD8F82B02F458DB63D23C01F2CC2AF1">
    <w:name w:val="9FBD8F82B02F458DB63D23C01F2CC2AF1"/>
    <w:rsid w:val="009A7BBA"/>
    <w:pPr>
      <w:spacing w:line="252" w:lineRule="auto"/>
    </w:pPr>
    <w:rPr>
      <w:rFonts w:asciiTheme="majorHAnsi" w:eastAsiaTheme="majorEastAsia" w:hAnsiTheme="majorHAnsi" w:cstheme="majorBidi"/>
    </w:rPr>
  </w:style>
  <w:style w:type="paragraph" w:customStyle="1" w:styleId="70EF8D9C9AAE4D84A444A6A066F634941">
    <w:name w:val="70EF8D9C9AAE4D84A444A6A066F634941"/>
    <w:rsid w:val="009A7BBA"/>
    <w:pPr>
      <w:spacing w:line="252" w:lineRule="auto"/>
    </w:pPr>
    <w:rPr>
      <w:rFonts w:asciiTheme="majorHAnsi" w:eastAsiaTheme="majorEastAsia" w:hAnsiTheme="majorHAnsi" w:cstheme="majorBidi"/>
    </w:rPr>
  </w:style>
  <w:style w:type="paragraph" w:customStyle="1" w:styleId="EEA6A2F5DD80408DBF0F2E5A0984BA6D1">
    <w:name w:val="EEA6A2F5DD80408DBF0F2E5A0984BA6D1"/>
    <w:rsid w:val="009A7BBA"/>
    <w:pPr>
      <w:spacing w:line="252" w:lineRule="auto"/>
    </w:pPr>
    <w:rPr>
      <w:rFonts w:asciiTheme="majorHAnsi" w:eastAsiaTheme="majorEastAsia" w:hAnsiTheme="majorHAnsi" w:cstheme="majorBidi"/>
    </w:rPr>
  </w:style>
  <w:style w:type="paragraph" w:customStyle="1" w:styleId="8DCB12458550488DB031D41B0DF9DC591">
    <w:name w:val="8DCB12458550488DB031D41B0DF9DC591"/>
    <w:rsid w:val="009A7BBA"/>
    <w:pPr>
      <w:spacing w:line="252" w:lineRule="auto"/>
    </w:pPr>
    <w:rPr>
      <w:rFonts w:asciiTheme="majorHAnsi" w:eastAsiaTheme="majorEastAsia" w:hAnsiTheme="majorHAnsi" w:cstheme="majorBidi"/>
    </w:rPr>
  </w:style>
  <w:style w:type="paragraph" w:customStyle="1" w:styleId="D048306A3AD74CC695FBB74083F2AC731">
    <w:name w:val="D048306A3AD74CC695FBB74083F2AC731"/>
    <w:rsid w:val="009A7BBA"/>
    <w:pPr>
      <w:spacing w:line="252" w:lineRule="auto"/>
    </w:pPr>
    <w:rPr>
      <w:rFonts w:asciiTheme="majorHAnsi" w:eastAsiaTheme="majorEastAsia" w:hAnsiTheme="majorHAnsi" w:cstheme="majorBidi"/>
    </w:rPr>
  </w:style>
  <w:style w:type="paragraph" w:customStyle="1" w:styleId="CB9D1858FD21465D9808B6BE373893111">
    <w:name w:val="CB9D1858FD21465D9808B6BE373893111"/>
    <w:rsid w:val="009A7BBA"/>
    <w:pPr>
      <w:spacing w:line="252" w:lineRule="auto"/>
    </w:pPr>
    <w:rPr>
      <w:rFonts w:asciiTheme="majorHAnsi" w:eastAsiaTheme="majorEastAsia" w:hAnsiTheme="majorHAnsi" w:cstheme="majorBidi"/>
    </w:rPr>
  </w:style>
  <w:style w:type="paragraph" w:customStyle="1" w:styleId="C06E30419EED4F46B8CDBCDDEE529F7D1">
    <w:name w:val="C06E30419EED4F46B8CDBCDDEE529F7D1"/>
    <w:rsid w:val="009A7BBA"/>
    <w:pPr>
      <w:spacing w:line="252" w:lineRule="auto"/>
    </w:pPr>
    <w:rPr>
      <w:rFonts w:asciiTheme="majorHAnsi" w:eastAsiaTheme="majorEastAsia" w:hAnsiTheme="majorHAnsi" w:cstheme="majorBidi"/>
    </w:rPr>
  </w:style>
  <w:style w:type="paragraph" w:customStyle="1" w:styleId="39DF56AB6B2F4FD99F81A1E90245B5B61">
    <w:name w:val="39DF56AB6B2F4FD99F81A1E90245B5B61"/>
    <w:rsid w:val="009A7BBA"/>
    <w:pPr>
      <w:spacing w:line="252" w:lineRule="auto"/>
    </w:pPr>
    <w:rPr>
      <w:rFonts w:asciiTheme="majorHAnsi" w:eastAsiaTheme="majorEastAsia" w:hAnsiTheme="majorHAnsi" w:cstheme="majorBidi"/>
    </w:rPr>
  </w:style>
  <w:style w:type="paragraph" w:customStyle="1" w:styleId="8DDA70A813C046E1B3FF1384AFA505491">
    <w:name w:val="8DDA70A813C046E1B3FF1384AFA505491"/>
    <w:rsid w:val="009A7BBA"/>
    <w:pPr>
      <w:spacing w:line="252" w:lineRule="auto"/>
    </w:pPr>
    <w:rPr>
      <w:rFonts w:asciiTheme="majorHAnsi" w:eastAsiaTheme="majorEastAsia" w:hAnsiTheme="majorHAnsi" w:cstheme="majorBidi"/>
    </w:rPr>
  </w:style>
  <w:style w:type="paragraph" w:customStyle="1" w:styleId="BE0BFEA0374844CE9A10F7DBCA7564531">
    <w:name w:val="BE0BFEA0374844CE9A10F7DBCA7564531"/>
    <w:rsid w:val="009A7BBA"/>
    <w:pPr>
      <w:spacing w:line="252" w:lineRule="auto"/>
    </w:pPr>
    <w:rPr>
      <w:rFonts w:asciiTheme="majorHAnsi" w:eastAsiaTheme="majorEastAsia" w:hAnsiTheme="majorHAnsi" w:cstheme="majorBidi"/>
    </w:rPr>
  </w:style>
  <w:style w:type="paragraph" w:customStyle="1" w:styleId="00F49E21FEAF4F5F9E2C485A6646A5571">
    <w:name w:val="00F49E21FEAF4F5F9E2C485A6646A5571"/>
    <w:rsid w:val="009A7BBA"/>
    <w:pPr>
      <w:spacing w:line="252" w:lineRule="auto"/>
    </w:pPr>
    <w:rPr>
      <w:rFonts w:asciiTheme="majorHAnsi" w:eastAsiaTheme="majorEastAsia" w:hAnsiTheme="majorHAnsi" w:cstheme="majorBidi"/>
    </w:rPr>
  </w:style>
  <w:style w:type="paragraph" w:customStyle="1" w:styleId="9DC4ED455FF943DCB9CED3822B6CF1E91">
    <w:name w:val="9DC4ED455FF943DCB9CED3822B6CF1E91"/>
    <w:rsid w:val="009A7BBA"/>
    <w:pPr>
      <w:spacing w:line="252" w:lineRule="auto"/>
    </w:pPr>
    <w:rPr>
      <w:rFonts w:asciiTheme="majorHAnsi" w:eastAsiaTheme="majorEastAsia" w:hAnsiTheme="majorHAnsi" w:cstheme="majorBidi"/>
    </w:rPr>
  </w:style>
  <w:style w:type="paragraph" w:customStyle="1" w:styleId="24090364C60A499DB4EBA5650EADA92A1">
    <w:name w:val="24090364C60A499DB4EBA5650EADA92A1"/>
    <w:rsid w:val="009A7BBA"/>
    <w:pPr>
      <w:spacing w:line="252" w:lineRule="auto"/>
    </w:pPr>
    <w:rPr>
      <w:rFonts w:asciiTheme="majorHAnsi" w:eastAsiaTheme="majorEastAsia" w:hAnsiTheme="majorHAnsi" w:cstheme="majorBidi"/>
    </w:rPr>
  </w:style>
  <w:style w:type="paragraph" w:customStyle="1" w:styleId="F6C951A3C8214A238904D2998D53C8B21">
    <w:name w:val="F6C951A3C8214A238904D2998D53C8B21"/>
    <w:rsid w:val="009A7BBA"/>
    <w:pPr>
      <w:spacing w:line="252" w:lineRule="auto"/>
    </w:pPr>
    <w:rPr>
      <w:rFonts w:asciiTheme="majorHAnsi" w:eastAsiaTheme="majorEastAsia" w:hAnsiTheme="majorHAnsi" w:cstheme="majorBidi"/>
    </w:rPr>
  </w:style>
  <w:style w:type="paragraph" w:customStyle="1" w:styleId="81CF0F20F6394353B379C0C3D0A976E81">
    <w:name w:val="81CF0F20F6394353B379C0C3D0A976E81"/>
    <w:rsid w:val="009A7BBA"/>
    <w:pPr>
      <w:spacing w:line="252" w:lineRule="auto"/>
    </w:pPr>
    <w:rPr>
      <w:rFonts w:asciiTheme="majorHAnsi" w:eastAsiaTheme="majorEastAsia" w:hAnsiTheme="majorHAnsi" w:cstheme="majorBidi"/>
    </w:rPr>
  </w:style>
  <w:style w:type="paragraph" w:customStyle="1" w:styleId="E8633C233E3F4C9A80EC9AD1CDB3F5911">
    <w:name w:val="E8633C233E3F4C9A80EC9AD1CDB3F5911"/>
    <w:rsid w:val="009A7BBA"/>
    <w:pPr>
      <w:spacing w:line="252" w:lineRule="auto"/>
    </w:pPr>
    <w:rPr>
      <w:rFonts w:asciiTheme="majorHAnsi" w:eastAsiaTheme="majorEastAsia" w:hAnsiTheme="majorHAnsi" w:cstheme="majorBidi"/>
    </w:rPr>
  </w:style>
  <w:style w:type="paragraph" w:customStyle="1" w:styleId="8646D02D4332496790BC4953BC332E8B1">
    <w:name w:val="8646D02D4332496790BC4953BC332E8B1"/>
    <w:rsid w:val="009A7BBA"/>
    <w:pPr>
      <w:spacing w:line="252" w:lineRule="auto"/>
    </w:pPr>
    <w:rPr>
      <w:rFonts w:asciiTheme="majorHAnsi" w:eastAsiaTheme="majorEastAsia" w:hAnsiTheme="majorHAnsi" w:cstheme="majorBidi"/>
    </w:rPr>
  </w:style>
  <w:style w:type="paragraph" w:customStyle="1" w:styleId="ADCB6FCD55824BE4A9FE0D479B2F98691">
    <w:name w:val="ADCB6FCD55824BE4A9FE0D479B2F98691"/>
    <w:rsid w:val="009A7BBA"/>
    <w:pPr>
      <w:spacing w:line="252" w:lineRule="auto"/>
    </w:pPr>
    <w:rPr>
      <w:rFonts w:asciiTheme="majorHAnsi" w:eastAsiaTheme="majorEastAsia" w:hAnsiTheme="majorHAnsi" w:cstheme="majorBidi"/>
    </w:rPr>
  </w:style>
  <w:style w:type="paragraph" w:customStyle="1" w:styleId="289E570A5A1F4D23AE7F75C51C41D93D1">
    <w:name w:val="289E570A5A1F4D23AE7F75C51C41D93D1"/>
    <w:rsid w:val="009A7BBA"/>
    <w:pPr>
      <w:spacing w:line="252" w:lineRule="auto"/>
    </w:pPr>
    <w:rPr>
      <w:rFonts w:asciiTheme="majorHAnsi" w:eastAsiaTheme="majorEastAsia" w:hAnsiTheme="majorHAnsi" w:cstheme="majorBidi"/>
    </w:rPr>
  </w:style>
  <w:style w:type="paragraph" w:customStyle="1" w:styleId="164FBA3B0DEB4CD89F3180BDCF0762E71">
    <w:name w:val="164FBA3B0DEB4CD89F3180BDCF0762E71"/>
    <w:rsid w:val="009A7BBA"/>
    <w:pPr>
      <w:spacing w:line="252" w:lineRule="auto"/>
    </w:pPr>
    <w:rPr>
      <w:rFonts w:asciiTheme="majorHAnsi" w:eastAsiaTheme="majorEastAsia" w:hAnsiTheme="majorHAnsi" w:cstheme="majorBidi"/>
    </w:rPr>
  </w:style>
  <w:style w:type="paragraph" w:customStyle="1" w:styleId="100FD55AB2E9438AAE52D75898E545731">
    <w:name w:val="100FD55AB2E9438AAE52D75898E545731"/>
    <w:rsid w:val="009A7BBA"/>
    <w:pPr>
      <w:spacing w:line="252" w:lineRule="auto"/>
    </w:pPr>
    <w:rPr>
      <w:rFonts w:asciiTheme="majorHAnsi" w:eastAsiaTheme="majorEastAsia" w:hAnsiTheme="majorHAnsi" w:cstheme="majorBidi"/>
    </w:rPr>
  </w:style>
  <w:style w:type="paragraph" w:customStyle="1" w:styleId="ACE2DB83D9EE4C32BB5BF9ED3808FBE11">
    <w:name w:val="ACE2DB83D9EE4C32BB5BF9ED3808FBE11"/>
    <w:rsid w:val="009A7BBA"/>
    <w:pPr>
      <w:spacing w:line="252" w:lineRule="auto"/>
    </w:pPr>
    <w:rPr>
      <w:rFonts w:asciiTheme="majorHAnsi" w:eastAsiaTheme="majorEastAsia" w:hAnsiTheme="majorHAnsi" w:cstheme="majorBidi"/>
    </w:rPr>
  </w:style>
  <w:style w:type="paragraph" w:customStyle="1" w:styleId="6990A3D74DD04C75ABB11F81EADBD31C1">
    <w:name w:val="6990A3D74DD04C75ABB11F81EADBD31C1"/>
    <w:rsid w:val="009A7BBA"/>
    <w:pPr>
      <w:spacing w:line="252" w:lineRule="auto"/>
    </w:pPr>
    <w:rPr>
      <w:rFonts w:asciiTheme="majorHAnsi" w:eastAsiaTheme="majorEastAsia" w:hAnsiTheme="majorHAnsi" w:cstheme="majorBidi"/>
    </w:rPr>
  </w:style>
  <w:style w:type="paragraph" w:customStyle="1" w:styleId="014D5DAD64584CCE8F8C27867B4F949E1">
    <w:name w:val="014D5DAD64584CCE8F8C27867B4F949E1"/>
    <w:rsid w:val="009A7BBA"/>
    <w:pPr>
      <w:spacing w:line="252" w:lineRule="auto"/>
    </w:pPr>
    <w:rPr>
      <w:rFonts w:asciiTheme="majorHAnsi" w:eastAsiaTheme="majorEastAsia" w:hAnsiTheme="majorHAnsi" w:cstheme="majorBidi"/>
    </w:rPr>
  </w:style>
  <w:style w:type="paragraph" w:customStyle="1" w:styleId="6680A21E74B947429EAB19A6150CE6C11">
    <w:name w:val="6680A21E74B947429EAB19A6150CE6C11"/>
    <w:rsid w:val="009A7BBA"/>
    <w:pPr>
      <w:spacing w:line="252" w:lineRule="auto"/>
    </w:pPr>
    <w:rPr>
      <w:rFonts w:asciiTheme="majorHAnsi" w:eastAsiaTheme="majorEastAsia" w:hAnsiTheme="majorHAnsi" w:cstheme="majorBidi"/>
    </w:rPr>
  </w:style>
  <w:style w:type="paragraph" w:customStyle="1" w:styleId="15A1CDEAA7324DEA90DDBF19D3F2AC2E1">
    <w:name w:val="15A1CDEAA7324DEA90DDBF19D3F2AC2E1"/>
    <w:rsid w:val="009A7BBA"/>
    <w:pPr>
      <w:spacing w:line="252" w:lineRule="auto"/>
    </w:pPr>
    <w:rPr>
      <w:rFonts w:asciiTheme="majorHAnsi" w:eastAsiaTheme="majorEastAsia" w:hAnsiTheme="majorHAnsi" w:cstheme="majorBidi"/>
    </w:rPr>
  </w:style>
  <w:style w:type="paragraph" w:customStyle="1" w:styleId="28A7D52E3C4B4700866C6E6AE5E6DDD91">
    <w:name w:val="28A7D52E3C4B4700866C6E6AE5E6DDD91"/>
    <w:rsid w:val="009A7BBA"/>
    <w:pPr>
      <w:spacing w:line="252" w:lineRule="auto"/>
    </w:pPr>
    <w:rPr>
      <w:rFonts w:asciiTheme="majorHAnsi" w:eastAsiaTheme="majorEastAsia" w:hAnsiTheme="majorHAnsi" w:cstheme="majorBidi"/>
    </w:rPr>
  </w:style>
  <w:style w:type="paragraph" w:customStyle="1" w:styleId="23D731674A194660B45325277557AE261">
    <w:name w:val="23D731674A194660B45325277557AE261"/>
    <w:rsid w:val="009A7BBA"/>
    <w:pPr>
      <w:spacing w:line="252" w:lineRule="auto"/>
    </w:pPr>
    <w:rPr>
      <w:rFonts w:asciiTheme="majorHAnsi" w:eastAsiaTheme="majorEastAsia" w:hAnsiTheme="majorHAnsi" w:cstheme="majorBidi"/>
    </w:rPr>
  </w:style>
  <w:style w:type="paragraph" w:customStyle="1" w:styleId="B8789D66D6B049A1B44E8EEBE5ADB4971">
    <w:name w:val="B8789D66D6B049A1B44E8EEBE5ADB4971"/>
    <w:rsid w:val="009A7BBA"/>
    <w:pPr>
      <w:spacing w:line="252" w:lineRule="auto"/>
    </w:pPr>
    <w:rPr>
      <w:rFonts w:asciiTheme="majorHAnsi" w:eastAsiaTheme="majorEastAsia" w:hAnsiTheme="majorHAnsi" w:cstheme="majorBidi"/>
    </w:rPr>
  </w:style>
  <w:style w:type="paragraph" w:customStyle="1" w:styleId="013C661B1BC844138EEB002AD872E5FA1">
    <w:name w:val="013C661B1BC844138EEB002AD872E5FA1"/>
    <w:rsid w:val="009A7BBA"/>
    <w:pPr>
      <w:spacing w:line="252" w:lineRule="auto"/>
    </w:pPr>
    <w:rPr>
      <w:rFonts w:asciiTheme="majorHAnsi" w:eastAsiaTheme="majorEastAsia" w:hAnsiTheme="majorHAnsi" w:cstheme="majorBidi"/>
    </w:rPr>
  </w:style>
  <w:style w:type="paragraph" w:customStyle="1" w:styleId="572017E25ECB430F92F8705F0E7DDC571">
    <w:name w:val="572017E25ECB430F92F8705F0E7DDC571"/>
    <w:rsid w:val="009A7BBA"/>
    <w:pPr>
      <w:spacing w:line="252" w:lineRule="auto"/>
    </w:pPr>
    <w:rPr>
      <w:rFonts w:asciiTheme="majorHAnsi" w:eastAsiaTheme="majorEastAsia" w:hAnsiTheme="majorHAnsi" w:cstheme="majorBidi"/>
    </w:rPr>
  </w:style>
  <w:style w:type="paragraph" w:customStyle="1" w:styleId="F3BF7FA3C75E46F9A4893C4B9B0E54221">
    <w:name w:val="F3BF7FA3C75E46F9A4893C4B9B0E54221"/>
    <w:rsid w:val="009A7BBA"/>
    <w:pPr>
      <w:spacing w:line="252" w:lineRule="auto"/>
    </w:pPr>
    <w:rPr>
      <w:rFonts w:asciiTheme="majorHAnsi" w:eastAsiaTheme="majorEastAsia" w:hAnsiTheme="majorHAnsi" w:cstheme="majorBidi"/>
    </w:rPr>
  </w:style>
  <w:style w:type="paragraph" w:customStyle="1" w:styleId="66816212A808457DBE33C20CA4BC9A341">
    <w:name w:val="66816212A808457DBE33C20CA4BC9A341"/>
    <w:rsid w:val="009A7BBA"/>
    <w:pPr>
      <w:spacing w:line="252" w:lineRule="auto"/>
    </w:pPr>
    <w:rPr>
      <w:rFonts w:asciiTheme="majorHAnsi" w:eastAsiaTheme="majorEastAsia" w:hAnsiTheme="majorHAnsi" w:cstheme="majorBidi"/>
    </w:rPr>
  </w:style>
  <w:style w:type="paragraph" w:customStyle="1" w:styleId="E54E82B79DD347D5AC90A44CA6735A571">
    <w:name w:val="E54E82B79DD347D5AC90A44CA6735A571"/>
    <w:rsid w:val="009A7BBA"/>
    <w:pPr>
      <w:spacing w:line="252" w:lineRule="auto"/>
    </w:pPr>
    <w:rPr>
      <w:rFonts w:asciiTheme="majorHAnsi" w:eastAsiaTheme="majorEastAsia" w:hAnsiTheme="majorHAnsi" w:cstheme="majorBidi"/>
    </w:rPr>
  </w:style>
  <w:style w:type="paragraph" w:customStyle="1" w:styleId="2FAB451EF8B64704BF6EDA104480E7A81">
    <w:name w:val="2FAB451EF8B64704BF6EDA104480E7A81"/>
    <w:rsid w:val="009A7BBA"/>
    <w:pPr>
      <w:spacing w:line="252" w:lineRule="auto"/>
    </w:pPr>
    <w:rPr>
      <w:rFonts w:asciiTheme="majorHAnsi" w:eastAsiaTheme="majorEastAsia" w:hAnsiTheme="majorHAnsi" w:cstheme="majorBidi"/>
    </w:rPr>
  </w:style>
  <w:style w:type="paragraph" w:customStyle="1" w:styleId="6D157D2EF3FD487EACA412B888680D791">
    <w:name w:val="6D157D2EF3FD487EACA412B888680D791"/>
    <w:rsid w:val="009A7BBA"/>
    <w:pPr>
      <w:spacing w:line="252" w:lineRule="auto"/>
    </w:pPr>
    <w:rPr>
      <w:rFonts w:asciiTheme="majorHAnsi" w:eastAsiaTheme="majorEastAsia" w:hAnsiTheme="majorHAnsi" w:cstheme="majorBidi"/>
    </w:rPr>
  </w:style>
  <w:style w:type="paragraph" w:customStyle="1" w:styleId="BE1B1B70258A46B58EE8BAFCAF45D85A1">
    <w:name w:val="BE1B1B70258A46B58EE8BAFCAF45D85A1"/>
    <w:rsid w:val="009A7BBA"/>
    <w:pPr>
      <w:spacing w:line="252" w:lineRule="auto"/>
    </w:pPr>
    <w:rPr>
      <w:rFonts w:asciiTheme="majorHAnsi" w:eastAsiaTheme="majorEastAsia" w:hAnsiTheme="majorHAnsi" w:cstheme="majorBidi"/>
    </w:rPr>
  </w:style>
  <w:style w:type="paragraph" w:customStyle="1" w:styleId="A12D9C3230D94301BE7D205325EF4D271">
    <w:name w:val="A12D9C3230D94301BE7D205325EF4D271"/>
    <w:rsid w:val="009A7BBA"/>
    <w:pPr>
      <w:spacing w:line="252" w:lineRule="auto"/>
    </w:pPr>
    <w:rPr>
      <w:rFonts w:asciiTheme="majorHAnsi" w:eastAsiaTheme="majorEastAsia" w:hAnsiTheme="majorHAnsi" w:cstheme="majorBidi"/>
    </w:rPr>
  </w:style>
  <w:style w:type="paragraph" w:customStyle="1" w:styleId="3A761D58508040B9BA8ABAC82F96C9FC1">
    <w:name w:val="3A761D58508040B9BA8ABAC82F96C9FC1"/>
    <w:rsid w:val="009A7BBA"/>
    <w:pPr>
      <w:spacing w:line="252" w:lineRule="auto"/>
    </w:pPr>
    <w:rPr>
      <w:rFonts w:asciiTheme="majorHAnsi" w:eastAsiaTheme="majorEastAsia" w:hAnsiTheme="majorHAnsi" w:cstheme="majorBidi"/>
    </w:rPr>
  </w:style>
  <w:style w:type="paragraph" w:customStyle="1" w:styleId="A2A87ABA0E264230B56DECC6EBB2BF771">
    <w:name w:val="A2A87ABA0E264230B56DECC6EBB2BF771"/>
    <w:rsid w:val="009A7BBA"/>
    <w:pPr>
      <w:spacing w:line="252" w:lineRule="auto"/>
    </w:pPr>
    <w:rPr>
      <w:rFonts w:asciiTheme="majorHAnsi" w:eastAsiaTheme="majorEastAsia" w:hAnsiTheme="majorHAnsi" w:cstheme="majorBidi"/>
    </w:rPr>
  </w:style>
  <w:style w:type="paragraph" w:customStyle="1" w:styleId="5BB4C26192344F6D8887B247F01DEB7C1">
    <w:name w:val="5BB4C26192344F6D8887B247F01DEB7C1"/>
    <w:rsid w:val="009A7BBA"/>
    <w:pPr>
      <w:spacing w:line="252" w:lineRule="auto"/>
    </w:pPr>
    <w:rPr>
      <w:rFonts w:asciiTheme="majorHAnsi" w:eastAsiaTheme="majorEastAsia" w:hAnsiTheme="majorHAnsi" w:cstheme="majorBidi"/>
    </w:rPr>
  </w:style>
  <w:style w:type="paragraph" w:customStyle="1" w:styleId="0F95F6A1F13E474B89DA92478F6AA8B31">
    <w:name w:val="0F95F6A1F13E474B89DA92478F6AA8B31"/>
    <w:rsid w:val="009A7BBA"/>
    <w:pPr>
      <w:spacing w:line="252" w:lineRule="auto"/>
    </w:pPr>
    <w:rPr>
      <w:rFonts w:asciiTheme="majorHAnsi" w:eastAsiaTheme="majorEastAsia" w:hAnsiTheme="majorHAnsi" w:cstheme="majorBidi"/>
    </w:rPr>
  </w:style>
  <w:style w:type="paragraph" w:customStyle="1" w:styleId="0C6F4CB1B7A043C8BA326C546360A7041">
    <w:name w:val="0C6F4CB1B7A043C8BA326C546360A7041"/>
    <w:rsid w:val="009A7BBA"/>
    <w:pPr>
      <w:spacing w:line="252" w:lineRule="auto"/>
    </w:pPr>
    <w:rPr>
      <w:rFonts w:asciiTheme="majorHAnsi" w:eastAsiaTheme="majorEastAsia" w:hAnsiTheme="majorHAnsi" w:cstheme="majorBidi"/>
    </w:rPr>
  </w:style>
  <w:style w:type="paragraph" w:customStyle="1" w:styleId="C4125EC2F3EE4B54B444B268F6D0588F1">
    <w:name w:val="C4125EC2F3EE4B54B444B268F6D0588F1"/>
    <w:rsid w:val="009A7BBA"/>
    <w:pPr>
      <w:spacing w:line="252" w:lineRule="auto"/>
    </w:pPr>
    <w:rPr>
      <w:rFonts w:asciiTheme="majorHAnsi" w:eastAsiaTheme="majorEastAsia" w:hAnsiTheme="majorHAnsi" w:cstheme="majorBidi"/>
    </w:rPr>
  </w:style>
  <w:style w:type="paragraph" w:customStyle="1" w:styleId="CCF9BF0AE3A84202A774FA5D6D525D441">
    <w:name w:val="CCF9BF0AE3A84202A774FA5D6D525D441"/>
    <w:rsid w:val="009A7BBA"/>
    <w:pPr>
      <w:spacing w:line="252" w:lineRule="auto"/>
    </w:pPr>
    <w:rPr>
      <w:rFonts w:asciiTheme="majorHAnsi" w:eastAsiaTheme="majorEastAsia" w:hAnsiTheme="majorHAnsi" w:cstheme="majorBidi"/>
    </w:rPr>
  </w:style>
  <w:style w:type="paragraph" w:customStyle="1" w:styleId="3DBC75DFE0494D2AA757182829E627031">
    <w:name w:val="3DBC75DFE0494D2AA757182829E627031"/>
    <w:rsid w:val="009A7BBA"/>
    <w:pPr>
      <w:spacing w:line="252" w:lineRule="auto"/>
    </w:pPr>
    <w:rPr>
      <w:rFonts w:asciiTheme="majorHAnsi" w:eastAsiaTheme="majorEastAsia" w:hAnsiTheme="majorHAnsi" w:cstheme="majorBidi"/>
    </w:rPr>
  </w:style>
  <w:style w:type="paragraph" w:customStyle="1" w:styleId="C5FBE8BF7A724380831FD1BAAC5CBFB41">
    <w:name w:val="C5FBE8BF7A724380831FD1BAAC5CBFB41"/>
    <w:rsid w:val="009A7BBA"/>
    <w:pPr>
      <w:spacing w:line="252" w:lineRule="auto"/>
    </w:pPr>
    <w:rPr>
      <w:rFonts w:asciiTheme="majorHAnsi" w:eastAsiaTheme="majorEastAsia" w:hAnsiTheme="majorHAnsi" w:cstheme="majorBidi"/>
    </w:rPr>
  </w:style>
  <w:style w:type="paragraph" w:customStyle="1" w:styleId="46362DF12F7840A380E3664EE37549171">
    <w:name w:val="46362DF12F7840A380E3664EE37549171"/>
    <w:rsid w:val="009A7BBA"/>
    <w:pPr>
      <w:spacing w:line="252" w:lineRule="auto"/>
    </w:pPr>
    <w:rPr>
      <w:rFonts w:asciiTheme="majorHAnsi" w:eastAsiaTheme="majorEastAsia" w:hAnsiTheme="majorHAnsi" w:cstheme="majorBidi"/>
    </w:rPr>
  </w:style>
  <w:style w:type="paragraph" w:customStyle="1" w:styleId="52D9265E5B574546B41E0A388128DA131">
    <w:name w:val="52D9265E5B574546B41E0A388128DA131"/>
    <w:rsid w:val="009A7BBA"/>
    <w:pPr>
      <w:spacing w:line="252" w:lineRule="auto"/>
    </w:pPr>
    <w:rPr>
      <w:rFonts w:asciiTheme="majorHAnsi" w:eastAsiaTheme="majorEastAsia" w:hAnsiTheme="majorHAnsi" w:cstheme="majorBidi"/>
    </w:rPr>
  </w:style>
  <w:style w:type="paragraph" w:customStyle="1" w:styleId="3387BCAF11C04E2CAFA302EC0D81C2191">
    <w:name w:val="3387BCAF11C04E2CAFA302EC0D81C2191"/>
    <w:rsid w:val="009A7BBA"/>
    <w:pPr>
      <w:spacing w:line="252" w:lineRule="auto"/>
    </w:pPr>
    <w:rPr>
      <w:rFonts w:asciiTheme="majorHAnsi" w:eastAsiaTheme="majorEastAsia" w:hAnsiTheme="majorHAnsi" w:cstheme="majorBidi"/>
    </w:rPr>
  </w:style>
  <w:style w:type="paragraph" w:customStyle="1" w:styleId="37F80D48FA6B496F99AB0C4FE105C2871">
    <w:name w:val="37F80D48FA6B496F99AB0C4FE105C2871"/>
    <w:rsid w:val="009A7BBA"/>
    <w:pPr>
      <w:spacing w:line="252" w:lineRule="auto"/>
    </w:pPr>
    <w:rPr>
      <w:rFonts w:asciiTheme="majorHAnsi" w:eastAsiaTheme="majorEastAsia" w:hAnsiTheme="majorHAnsi" w:cstheme="majorBidi"/>
    </w:rPr>
  </w:style>
  <w:style w:type="paragraph" w:customStyle="1" w:styleId="F115967111264E608A4F4EC4D850A1791">
    <w:name w:val="F115967111264E608A4F4EC4D850A1791"/>
    <w:rsid w:val="009A7BBA"/>
    <w:pPr>
      <w:spacing w:line="252" w:lineRule="auto"/>
    </w:pPr>
    <w:rPr>
      <w:rFonts w:asciiTheme="majorHAnsi" w:eastAsiaTheme="majorEastAsia" w:hAnsiTheme="majorHAnsi" w:cstheme="majorBidi"/>
    </w:rPr>
  </w:style>
  <w:style w:type="paragraph" w:customStyle="1" w:styleId="264375DD02804BF2872914D4001185131">
    <w:name w:val="264375DD02804BF2872914D4001185131"/>
    <w:rsid w:val="009A7BBA"/>
    <w:pPr>
      <w:spacing w:line="252" w:lineRule="auto"/>
    </w:pPr>
    <w:rPr>
      <w:rFonts w:asciiTheme="majorHAnsi" w:eastAsiaTheme="majorEastAsia" w:hAnsiTheme="majorHAnsi" w:cstheme="majorBidi"/>
    </w:rPr>
  </w:style>
  <w:style w:type="paragraph" w:customStyle="1" w:styleId="28C39D8482684CF2B8CAE0E9709FCD8E1">
    <w:name w:val="28C39D8482684CF2B8CAE0E9709FCD8E1"/>
    <w:rsid w:val="009A7BBA"/>
    <w:pPr>
      <w:spacing w:line="252" w:lineRule="auto"/>
    </w:pPr>
    <w:rPr>
      <w:rFonts w:asciiTheme="majorHAnsi" w:eastAsiaTheme="majorEastAsia" w:hAnsiTheme="majorHAnsi" w:cstheme="majorBidi"/>
    </w:rPr>
  </w:style>
  <w:style w:type="paragraph" w:customStyle="1" w:styleId="0A3A26CAD4A6403486282DB25DD481171">
    <w:name w:val="0A3A26CAD4A6403486282DB25DD481171"/>
    <w:rsid w:val="009A7BBA"/>
    <w:pPr>
      <w:spacing w:line="252" w:lineRule="auto"/>
    </w:pPr>
    <w:rPr>
      <w:rFonts w:asciiTheme="majorHAnsi" w:eastAsiaTheme="majorEastAsia" w:hAnsiTheme="majorHAnsi" w:cstheme="majorBidi"/>
    </w:rPr>
  </w:style>
  <w:style w:type="paragraph" w:customStyle="1" w:styleId="E6ED297269324DF5BE325AAAB5EC40511">
    <w:name w:val="E6ED297269324DF5BE325AAAB5EC40511"/>
    <w:rsid w:val="009A7BBA"/>
    <w:pPr>
      <w:spacing w:line="252" w:lineRule="auto"/>
    </w:pPr>
    <w:rPr>
      <w:rFonts w:asciiTheme="majorHAnsi" w:eastAsiaTheme="majorEastAsia" w:hAnsiTheme="majorHAnsi" w:cstheme="majorBidi"/>
    </w:rPr>
  </w:style>
  <w:style w:type="paragraph" w:customStyle="1" w:styleId="B28B465C78054EAAAEFDC894EC8D94351">
    <w:name w:val="B28B465C78054EAAAEFDC894EC8D94351"/>
    <w:rsid w:val="009A7BBA"/>
    <w:pPr>
      <w:spacing w:line="252" w:lineRule="auto"/>
    </w:pPr>
    <w:rPr>
      <w:rFonts w:asciiTheme="majorHAnsi" w:eastAsiaTheme="majorEastAsia" w:hAnsiTheme="majorHAnsi" w:cstheme="majorBidi"/>
    </w:rPr>
  </w:style>
  <w:style w:type="paragraph" w:customStyle="1" w:styleId="A0A6BE671DBB441D8A5D4A23E373622D1">
    <w:name w:val="A0A6BE671DBB441D8A5D4A23E373622D1"/>
    <w:rsid w:val="009A7BBA"/>
    <w:pPr>
      <w:spacing w:line="252" w:lineRule="auto"/>
    </w:pPr>
    <w:rPr>
      <w:rFonts w:asciiTheme="majorHAnsi" w:eastAsiaTheme="majorEastAsia" w:hAnsiTheme="majorHAnsi" w:cstheme="majorBidi"/>
    </w:rPr>
  </w:style>
  <w:style w:type="paragraph" w:customStyle="1" w:styleId="6ECC7802385A42079B8AA9E1401A3F091">
    <w:name w:val="6ECC7802385A42079B8AA9E1401A3F091"/>
    <w:rsid w:val="009A7BBA"/>
    <w:pPr>
      <w:spacing w:line="252" w:lineRule="auto"/>
    </w:pPr>
    <w:rPr>
      <w:rFonts w:asciiTheme="majorHAnsi" w:eastAsiaTheme="majorEastAsia" w:hAnsiTheme="majorHAnsi" w:cstheme="majorBidi"/>
    </w:rPr>
  </w:style>
  <w:style w:type="paragraph" w:customStyle="1" w:styleId="4D2BB90688304BB88B965B9AF28F7C9A1">
    <w:name w:val="4D2BB90688304BB88B965B9AF28F7C9A1"/>
    <w:rsid w:val="009A7BBA"/>
    <w:pPr>
      <w:spacing w:line="252" w:lineRule="auto"/>
    </w:pPr>
    <w:rPr>
      <w:rFonts w:asciiTheme="majorHAnsi" w:eastAsiaTheme="majorEastAsia" w:hAnsiTheme="majorHAnsi" w:cstheme="majorBidi"/>
    </w:rPr>
  </w:style>
  <w:style w:type="paragraph" w:customStyle="1" w:styleId="313D75EFCA0D440FA2B3682915B150891">
    <w:name w:val="313D75EFCA0D440FA2B3682915B150891"/>
    <w:rsid w:val="009A7BBA"/>
    <w:pPr>
      <w:spacing w:line="252" w:lineRule="auto"/>
    </w:pPr>
    <w:rPr>
      <w:rFonts w:asciiTheme="majorHAnsi" w:eastAsiaTheme="majorEastAsia" w:hAnsiTheme="majorHAnsi" w:cstheme="majorBidi"/>
    </w:rPr>
  </w:style>
  <w:style w:type="paragraph" w:customStyle="1" w:styleId="1C272827EAB84574B05873BE15819C781">
    <w:name w:val="1C272827EAB84574B05873BE15819C781"/>
    <w:rsid w:val="009A7BBA"/>
    <w:pPr>
      <w:spacing w:line="252" w:lineRule="auto"/>
    </w:pPr>
    <w:rPr>
      <w:rFonts w:asciiTheme="majorHAnsi" w:eastAsiaTheme="majorEastAsia" w:hAnsiTheme="majorHAnsi" w:cstheme="majorBidi"/>
    </w:rPr>
  </w:style>
  <w:style w:type="paragraph" w:customStyle="1" w:styleId="485654FAB8204763A3E3042A16C770FB1">
    <w:name w:val="485654FAB8204763A3E3042A16C770FB1"/>
    <w:rsid w:val="009A7BBA"/>
    <w:pPr>
      <w:spacing w:line="252" w:lineRule="auto"/>
    </w:pPr>
    <w:rPr>
      <w:rFonts w:asciiTheme="majorHAnsi" w:eastAsiaTheme="majorEastAsia" w:hAnsiTheme="majorHAnsi" w:cstheme="majorBidi"/>
    </w:rPr>
  </w:style>
  <w:style w:type="paragraph" w:customStyle="1" w:styleId="9E51062C25874EB79987C9E8F3D1AC631">
    <w:name w:val="9E51062C25874EB79987C9E8F3D1AC631"/>
    <w:rsid w:val="009A7BBA"/>
    <w:pPr>
      <w:spacing w:line="252" w:lineRule="auto"/>
      <w:ind w:left="720"/>
      <w:contextualSpacing/>
    </w:pPr>
    <w:rPr>
      <w:rFonts w:asciiTheme="majorHAnsi" w:eastAsiaTheme="majorEastAsia" w:hAnsiTheme="majorHAnsi" w:cstheme="majorBidi"/>
    </w:rPr>
  </w:style>
  <w:style w:type="paragraph" w:customStyle="1" w:styleId="9BE323E949484085B23D689B527F79A71">
    <w:name w:val="9BE323E949484085B23D689B527F79A71"/>
    <w:rsid w:val="009A7BBA"/>
    <w:pPr>
      <w:spacing w:line="252" w:lineRule="auto"/>
    </w:pPr>
    <w:rPr>
      <w:rFonts w:asciiTheme="majorHAnsi" w:eastAsiaTheme="majorEastAsia" w:hAnsiTheme="majorHAnsi" w:cstheme="majorBidi"/>
    </w:rPr>
  </w:style>
  <w:style w:type="paragraph" w:customStyle="1" w:styleId="D768DA73B5464E0AB7E204A5C37A272C1">
    <w:name w:val="D768DA73B5464E0AB7E204A5C37A272C1"/>
    <w:rsid w:val="009A7BBA"/>
    <w:pPr>
      <w:spacing w:line="252" w:lineRule="auto"/>
    </w:pPr>
    <w:rPr>
      <w:rFonts w:asciiTheme="majorHAnsi" w:eastAsiaTheme="majorEastAsia" w:hAnsiTheme="majorHAnsi" w:cstheme="majorBidi"/>
    </w:rPr>
  </w:style>
  <w:style w:type="paragraph" w:customStyle="1" w:styleId="11E939477B1C4B9D8BF4FE8BECABE45B1">
    <w:name w:val="11E939477B1C4B9D8BF4FE8BECABE45B1"/>
    <w:rsid w:val="009A7BBA"/>
    <w:pPr>
      <w:spacing w:line="252" w:lineRule="auto"/>
    </w:pPr>
    <w:rPr>
      <w:rFonts w:asciiTheme="majorHAnsi" w:eastAsiaTheme="majorEastAsia" w:hAnsiTheme="majorHAnsi" w:cstheme="majorBidi"/>
    </w:rPr>
  </w:style>
  <w:style w:type="paragraph" w:customStyle="1" w:styleId="A844B0C4AD9447CCAB55A1FAD0A845A21">
    <w:name w:val="A844B0C4AD9447CCAB55A1FAD0A845A21"/>
    <w:rsid w:val="009A7BBA"/>
    <w:pPr>
      <w:spacing w:line="252" w:lineRule="auto"/>
    </w:pPr>
    <w:rPr>
      <w:rFonts w:asciiTheme="majorHAnsi" w:eastAsiaTheme="majorEastAsia" w:hAnsiTheme="majorHAnsi" w:cstheme="majorBidi"/>
    </w:rPr>
  </w:style>
  <w:style w:type="paragraph" w:customStyle="1" w:styleId="E00F51774EEB41D7A5200CEB692E608F1">
    <w:name w:val="E00F51774EEB41D7A5200CEB692E608F1"/>
    <w:rsid w:val="009A7BBA"/>
    <w:pPr>
      <w:spacing w:line="252" w:lineRule="auto"/>
    </w:pPr>
    <w:rPr>
      <w:rFonts w:asciiTheme="majorHAnsi" w:eastAsiaTheme="majorEastAsia" w:hAnsiTheme="majorHAnsi" w:cstheme="majorBidi"/>
    </w:rPr>
  </w:style>
  <w:style w:type="paragraph" w:customStyle="1" w:styleId="73AE543DC06A44698D0D8CF88F67B35C1">
    <w:name w:val="73AE543DC06A44698D0D8CF88F67B35C1"/>
    <w:rsid w:val="009A7BBA"/>
    <w:pPr>
      <w:spacing w:line="252" w:lineRule="auto"/>
    </w:pPr>
    <w:rPr>
      <w:rFonts w:asciiTheme="majorHAnsi" w:eastAsiaTheme="majorEastAsia" w:hAnsiTheme="majorHAnsi" w:cstheme="majorBidi"/>
    </w:rPr>
  </w:style>
  <w:style w:type="paragraph" w:customStyle="1" w:styleId="1C550FAEBACF451A8EE9179DCC5E4CDC1">
    <w:name w:val="1C550FAEBACF451A8EE9179DCC5E4CDC1"/>
    <w:rsid w:val="009A7BBA"/>
    <w:pPr>
      <w:spacing w:line="252" w:lineRule="auto"/>
    </w:pPr>
    <w:rPr>
      <w:rFonts w:asciiTheme="majorHAnsi" w:eastAsiaTheme="majorEastAsia" w:hAnsiTheme="majorHAnsi" w:cstheme="majorBidi"/>
    </w:rPr>
  </w:style>
  <w:style w:type="paragraph" w:customStyle="1" w:styleId="CE510A12960D492290B69B9F86C903081">
    <w:name w:val="CE510A12960D492290B69B9F86C903081"/>
    <w:rsid w:val="009A7BBA"/>
    <w:pPr>
      <w:spacing w:line="252" w:lineRule="auto"/>
    </w:pPr>
    <w:rPr>
      <w:rFonts w:asciiTheme="majorHAnsi" w:eastAsiaTheme="majorEastAsia" w:hAnsiTheme="majorHAnsi" w:cstheme="majorBidi"/>
    </w:rPr>
  </w:style>
  <w:style w:type="paragraph" w:customStyle="1" w:styleId="42BD4B74623C4EFDBF201624C689AB8E1">
    <w:name w:val="42BD4B74623C4EFDBF201624C689AB8E1"/>
    <w:rsid w:val="009A7BBA"/>
    <w:pPr>
      <w:spacing w:line="252" w:lineRule="auto"/>
    </w:pPr>
    <w:rPr>
      <w:rFonts w:asciiTheme="majorHAnsi" w:eastAsiaTheme="majorEastAsia" w:hAnsiTheme="majorHAnsi" w:cstheme="majorBidi"/>
    </w:rPr>
  </w:style>
  <w:style w:type="paragraph" w:customStyle="1" w:styleId="C81623339BDE456F8E9127FBB65999FE1">
    <w:name w:val="C81623339BDE456F8E9127FBB65999FE1"/>
    <w:rsid w:val="009A7BBA"/>
    <w:pPr>
      <w:spacing w:line="252" w:lineRule="auto"/>
    </w:pPr>
    <w:rPr>
      <w:rFonts w:asciiTheme="majorHAnsi" w:eastAsiaTheme="majorEastAsia" w:hAnsiTheme="majorHAnsi" w:cstheme="majorBidi"/>
    </w:rPr>
  </w:style>
  <w:style w:type="paragraph" w:customStyle="1" w:styleId="DE29D37E5C324AFDB1B24FD10FA03CB91">
    <w:name w:val="DE29D37E5C324AFDB1B24FD10FA03CB91"/>
    <w:rsid w:val="009A7BBA"/>
    <w:pPr>
      <w:spacing w:line="252" w:lineRule="auto"/>
    </w:pPr>
    <w:rPr>
      <w:rFonts w:asciiTheme="majorHAnsi" w:eastAsiaTheme="majorEastAsia" w:hAnsiTheme="majorHAnsi" w:cstheme="majorBidi"/>
    </w:rPr>
  </w:style>
  <w:style w:type="paragraph" w:customStyle="1" w:styleId="2BAD7E2B020347D2AEA23D6368E0F6DF1">
    <w:name w:val="2BAD7E2B020347D2AEA23D6368E0F6DF1"/>
    <w:rsid w:val="009A7BBA"/>
    <w:pPr>
      <w:spacing w:line="252" w:lineRule="auto"/>
    </w:pPr>
    <w:rPr>
      <w:rFonts w:asciiTheme="majorHAnsi" w:eastAsiaTheme="majorEastAsia" w:hAnsiTheme="majorHAnsi" w:cstheme="majorBidi"/>
    </w:rPr>
  </w:style>
  <w:style w:type="paragraph" w:customStyle="1" w:styleId="5C195DBF04CE48FA9D6CF361CA1C93CA1">
    <w:name w:val="5C195DBF04CE48FA9D6CF361CA1C93CA1"/>
    <w:rsid w:val="009A7BBA"/>
    <w:pPr>
      <w:spacing w:line="252" w:lineRule="auto"/>
    </w:pPr>
    <w:rPr>
      <w:rFonts w:asciiTheme="majorHAnsi" w:eastAsiaTheme="majorEastAsia" w:hAnsiTheme="majorHAnsi" w:cstheme="majorBidi"/>
    </w:rPr>
  </w:style>
  <w:style w:type="paragraph" w:customStyle="1" w:styleId="FC8A119B6A9A4D1C9D389C1131E1DC2E1">
    <w:name w:val="FC8A119B6A9A4D1C9D389C1131E1DC2E1"/>
    <w:rsid w:val="009A7BBA"/>
    <w:pPr>
      <w:spacing w:line="252" w:lineRule="auto"/>
    </w:pPr>
    <w:rPr>
      <w:rFonts w:asciiTheme="majorHAnsi" w:eastAsiaTheme="majorEastAsia" w:hAnsiTheme="majorHAnsi" w:cstheme="majorBidi"/>
    </w:rPr>
  </w:style>
  <w:style w:type="paragraph" w:customStyle="1" w:styleId="02303709D9514FC0BF1C9EF0FF48BB901">
    <w:name w:val="02303709D9514FC0BF1C9EF0FF48BB901"/>
    <w:rsid w:val="009A7BBA"/>
    <w:pPr>
      <w:spacing w:line="252" w:lineRule="auto"/>
    </w:pPr>
    <w:rPr>
      <w:rFonts w:asciiTheme="majorHAnsi" w:eastAsiaTheme="majorEastAsia" w:hAnsiTheme="majorHAnsi" w:cstheme="majorBidi"/>
    </w:rPr>
  </w:style>
  <w:style w:type="paragraph" w:customStyle="1" w:styleId="420A40EFB10F48D2A0CC0064B5CEFD6B1">
    <w:name w:val="420A40EFB10F48D2A0CC0064B5CEFD6B1"/>
    <w:rsid w:val="009A7BBA"/>
    <w:pPr>
      <w:spacing w:line="252" w:lineRule="auto"/>
    </w:pPr>
    <w:rPr>
      <w:rFonts w:asciiTheme="majorHAnsi" w:eastAsiaTheme="majorEastAsia" w:hAnsiTheme="majorHAnsi" w:cstheme="majorBidi"/>
    </w:rPr>
  </w:style>
  <w:style w:type="paragraph" w:customStyle="1" w:styleId="9A62BCA75FA84C8BB754A160CA9E95F72">
    <w:name w:val="9A62BCA75FA84C8BB754A160CA9E95F72"/>
    <w:rsid w:val="009A7BBA"/>
    <w:pPr>
      <w:spacing w:line="252" w:lineRule="auto"/>
    </w:pPr>
    <w:rPr>
      <w:rFonts w:asciiTheme="majorHAnsi" w:eastAsiaTheme="majorEastAsia" w:hAnsiTheme="majorHAnsi" w:cstheme="majorBidi"/>
    </w:rPr>
  </w:style>
  <w:style w:type="paragraph" w:customStyle="1" w:styleId="839069DCAAE94B48B28D0DBF9D8C36BE2">
    <w:name w:val="839069DCAAE94B48B28D0DBF9D8C36BE2"/>
    <w:rsid w:val="009A7BBA"/>
    <w:pPr>
      <w:spacing w:line="252" w:lineRule="auto"/>
    </w:pPr>
    <w:rPr>
      <w:rFonts w:asciiTheme="majorHAnsi" w:eastAsiaTheme="majorEastAsia" w:hAnsiTheme="majorHAnsi" w:cstheme="majorBidi"/>
    </w:rPr>
  </w:style>
  <w:style w:type="paragraph" w:customStyle="1" w:styleId="3A8583BAE3934F66B791A5EF64123AA02">
    <w:name w:val="3A8583BAE3934F66B791A5EF64123AA02"/>
    <w:rsid w:val="009A7BBA"/>
    <w:pPr>
      <w:spacing w:line="252" w:lineRule="auto"/>
    </w:pPr>
    <w:rPr>
      <w:rFonts w:asciiTheme="majorHAnsi" w:eastAsiaTheme="majorEastAsia" w:hAnsiTheme="majorHAnsi" w:cstheme="majorBidi"/>
    </w:rPr>
  </w:style>
  <w:style w:type="paragraph" w:customStyle="1" w:styleId="7385C034ADF2446CB2C8B4E111A7EFA92">
    <w:name w:val="7385C034ADF2446CB2C8B4E111A7EFA92"/>
    <w:rsid w:val="009A7BBA"/>
    <w:pPr>
      <w:spacing w:line="252" w:lineRule="auto"/>
    </w:pPr>
    <w:rPr>
      <w:rFonts w:asciiTheme="majorHAnsi" w:eastAsiaTheme="majorEastAsia" w:hAnsiTheme="majorHAnsi" w:cstheme="majorBidi"/>
    </w:rPr>
  </w:style>
  <w:style w:type="paragraph" w:customStyle="1" w:styleId="2786D31623914959A917E46A2F3639C42">
    <w:name w:val="2786D31623914959A917E46A2F3639C42"/>
    <w:rsid w:val="009A7BBA"/>
    <w:pPr>
      <w:spacing w:line="252" w:lineRule="auto"/>
    </w:pPr>
    <w:rPr>
      <w:rFonts w:asciiTheme="majorHAnsi" w:eastAsiaTheme="majorEastAsia" w:hAnsiTheme="majorHAnsi" w:cstheme="majorBidi"/>
    </w:rPr>
  </w:style>
  <w:style w:type="paragraph" w:customStyle="1" w:styleId="43CB450B1DE4446E8676258EFAF525C22">
    <w:name w:val="43CB450B1DE4446E8676258EFAF525C22"/>
    <w:rsid w:val="009A7BBA"/>
    <w:pPr>
      <w:spacing w:line="252" w:lineRule="auto"/>
    </w:pPr>
    <w:rPr>
      <w:rFonts w:asciiTheme="majorHAnsi" w:eastAsiaTheme="majorEastAsia" w:hAnsiTheme="majorHAnsi" w:cstheme="majorBidi"/>
    </w:rPr>
  </w:style>
  <w:style w:type="paragraph" w:customStyle="1" w:styleId="5E65E3A4D7134865BD92A8FADD0632C82">
    <w:name w:val="5E65E3A4D7134865BD92A8FADD0632C82"/>
    <w:rsid w:val="009A7BBA"/>
    <w:pPr>
      <w:spacing w:line="252" w:lineRule="auto"/>
    </w:pPr>
    <w:rPr>
      <w:rFonts w:asciiTheme="majorHAnsi" w:eastAsiaTheme="majorEastAsia" w:hAnsiTheme="majorHAnsi" w:cstheme="majorBidi"/>
    </w:rPr>
  </w:style>
  <w:style w:type="paragraph" w:customStyle="1" w:styleId="9D1ADE788F724B4B9B80FBB4BD88DC642">
    <w:name w:val="9D1ADE788F724B4B9B80FBB4BD88DC642"/>
    <w:rsid w:val="009A7BBA"/>
    <w:pPr>
      <w:spacing w:line="252" w:lineRule="auto"/>
    </w:pPr>
    <w:rPr>
      <w:rFonts w:asciiTheme="majorHAnsi" w:eastAsiaTheme="majorEastAsia" w:hAnsiTheme="majorHAnsi" w:cstheme="majorBidi"/>
    </w:rPr>
  </w:style>
  <w:style w:type="paragraph" w:customStyle="1" w:styleId="37B7EB02271A4CC08A51E18DFB18FD792">
    <w:name w:val="37B7EB02271A4CC08A51E18DFB18FD792"/>
    <w:rsid w:val="009A7BBA"/>
    <w:pPr>
      <w:spacing w:line="252" w:lineRule="auto"/>
    </w:pPr>
    <w:rPr>
      <w:rFonts w:asciiTheme="majorHAnsi" w:eastAsiaTheme="majorEastAsia" w:hAnsiTheme="majorHAnsi" w:cstheme="majorBidi"/>
    </w:rPr>
  </w:style>
  <w:style w:type="paragraph" w:customStyle="1" w:styleId="E431314645284D54BA05B8A49257BDA32">
    <w:name w:val="E431314645284D54BA05B8A49257BDA32"/>
    <w:rsid w:val="009A7BBA"/>
    <w:pPr>
      <w:spacing w:line="252" w:lineRule="auto"/>
    </w:pPr>
    <w:rPr>
      <w:rFonts w:asciiTheme="majorHAnsi" w:eastAsiaTheme="majorEastAsia" w:hAnsiTheme="majorHAnsi" w:cstheme="majorBidi"/>
    </w:rPr>
  </w:style>
  <w:style w:type="paragraph" w:customStyle="1" w:styleId="DB1F9EA1CA804FED85977BEB51210B5D2">
    <w:name w:val="DB1F9EA1CA804FED85977BEB51210B5D2"/>
    <w:rsid w:val="009A7BBA"/>
    <w:pPr>
      <w:spacing w:line="252" w:lineRule="auto"/>
    </w:pPr>
    <w:rPr>
      <w:rFonts w:asciiTheme="majorHAnsi" w:eastAsiaTheme="majorEastAsia" w:hAnsiTheme="majorHAnsi" w:cstheme="majorBidi"/>
    </w:rPr>
  </w:style>
  <w:style w:type="paragraph" w:customStyle="1" w:styleId="C6AB8BA09E5746439D72E337A6755F502">
    <w:name w:val="C6AB8BA09E5746439D72E337A6755F502"/>
    <w:rsid w:val="009A7BBA"/>
    <w:pPr>
      <w:spacing w:line="252" w:lineRule="auto"/>
    </w:pPr>
    <w:rPr>
      <w:rFonts w:asciiTheme="majorHAnsi" w:eastAsiaTheme="majorEastAsia" w:hAnsiTheme="majorHAnsi" w:cstheme="majorBidi"/>
    </w:rPr>
  </w:style>
  <w:style w:type="paragraph" w:customStyle="1" w:styleId="92CE97591CB44694956C6B6F0EE518752">
    <w:name w:val="92CE97591CB44694956C6B6F0EE518752"/>
    <w:rsid w:val="009A7BBA"/>
    <w:pPr>
      <w:spacing w:line="252" w:lineRule="auto"/>
    </w:pPr>
    <w:rPr>
      <w:rFonts w:asciiTheme="majorHAnsi" w:eastAsiaTheme="majorEastAsia" w:hAnsiTheme="majorHAnsi" w:cstheme="majorBidi"/>
    </w:rPr>
  </w:style>
  <w:style w:type="paragraph" w:customStyle="1" w:styleId="C18AC73517A6470BAA68D464A7D428E82">
    <w:name w:val="C18AC73517A6470BAA68D464A7D428E82"/>
    <w:rsid w:val="009A7BBA"/>
    <w:pPr>
      <w:spacing w:line="252" w:lineRule="auto"/>
    </w:pPr>
    <w:rPr>
      <w:rFonts w:asciiTheme="majorHAnsi" w:eastAsiaTheme="majorEastAsia" w:hAnsiTheme="majorHAnsi" w:cstheme="majorBidi"/>
    </w:rPr>
  </w:style>
  <w:style w:type="paragraph" w:customStyle="1" w:styleId="6BBB0CE5344B478280131EE32F04B47A2">
    <w:name w:val="6BBB0CE5344B478280131EE32F04B47A2"/>
    <w:rsid w:val="009A7BBA"/>
    <w:pPr>
      <w:spacing w:line="252" w:lineRule="auto"/>
    </w:pPr>
    <w:rPr>
      <w:rFonts w:asciiTheme="majorHAnsi" w:eastAsiaTheme="majorEastAsia" w:hAnsiTheme="majorHAnsi" w:cstheme="majorBidi"/>
    </w:rPr>
  </w:style>
  <w:style w:type="paragraph" w:customStyle="1" w:styleId="D0C60D9CB949458085C7D2CC98FE2E522">
    <w:name w:val="D0C60D9CB949458085C7D2CC98FE2E522"/>
    <w:rsid w:val="009A7BBA"/>
    <w:pPr>
      <w:spacing w:line="252" w:lineRule="auto"/>
    </w:pPr>
    <w:rPr>
      <w:rFonts w:asciiTheme="majorHAnsi" w:eastAsiaTheme="majorEastAsia" w:hAnsiTheme="majorHAnsi" w:cstheme="majorBidi"/>
    </w:rPr>
  </w:style>
  <w:style w:type="paragraph" w:customStyle="1" w:styleId="DD5123FEC194498789F4832874C749202">
    <w:name w:val="DD5123FEC194498789F4832874C749202"/>
    <w:rsid w:val="009A7BBA"/>
    <w:pPr>
      <w:spacing w:line="252" w:lineRule="auto"/>
    </w:pPr>
    <w:rPr>
      <w:rFonts w:asciiTheme="majorHAnsi" w:eastAsiaTheme="majorEastAsia" w:hAnsiTheme="majorHAnsi" w:cstheme="majorBidi"/>
    </w:rPr>
  </w:style>
  <w:style w:type="paragraph" w:customStyle="1" w:styleId="DB9521FAAE754A93AB9053305BB02D682">
    <w:name w:val="DB9521FAAE754A93AB9053305BB02D682"/>
    <w:rsid w:val="009A7BBA"/>
    <w:pPr>
      <w:spacing w:line="252" w:lineRule="auto"/>
    </w:pPr>
    <w:rPr>
      <w:rFonts w:asciiTheme="majorHAnsi" w:eastAsiaTheme="majorEastAsia" w:hAnsiTheme="majorHAnsi" w:cstheme="majorBidi"/>
    </w:rPr>
  </w:style>
  <w:style w:type="paragraph" w:customStyle="1" w:styleId="16C2437B8BE04FB0A9E92975D6B15F282">
    <w:name w:val="16C2437B8BE04FB0A9E92975D6B15F282"/>
    <w:rsid w:val="009A7BBA"/>
    <w:pPr>
      <w:spacing w:line="252" w:lineRule="auto"/>
    </w:pPr>
    <w:rPr>
      <w:rFonts w:asciiTheme="majorHAnsi" w:eastAsiaTheme="majorEastAsia" w:hAnsiTheme="majorHAnsi" w:cstheme="majorBidi"/>
    </w:rPr>
  </w:style>
  <w:style w:type="paragraph" w:customStyle="1" w:styleId="925568E37AB947378FAFBE033825588B2">
    <w:name w:val="925568E37AB947378FAFBE033825588B2"/>
    <w:rsid w:val="009A7BBA"/>
    <w:pPr>
      <w:spacing w:line="252" w:lineRule="auto"/>
    </w:pPr>
    <w:rPr>
      <w:rFonts w:asciiTheme="majorHAnsi" w:eastAsiaTheme="majorEastAsia" w:hAnsiTheme="majorHAnsi" w:cstheme="majorBidi"/>
    </w:rPr>
  </w:style>
  <w:style w:type="paragraph" w:customStyle="1" w:styleId="7FABB616BD7443C99EECAA7148C8E70F2">
    <w:name w:val="7FABB616BD7443C99EECAA7148C8E70F2"/>
    <w:rsid w:val="009A7BBA"/>
    <w:pPr>
      <w:spacing w:line="252" w:lineRule="auto"/>
    </w:pPr>
    <w:rPr>
      <w:rFonts w:asciiTheme="majorHAnsi" w:eastAsiaTheme="majorEastAsia" w:hAnsiTheme="majorHAnsi" w:cstheme="majorBidi"/>
    </w:rPr>
  </w:style>
  <w:style w:type="paragraph" w:customStyle="1" w:styleId="5EC3F6AE4DFA4D4599D7CBB86F39CB9F2">
    <w:name w:val="5EC3F6AE4DFA4D4599D7CBB86F39CB9F2"/>
    <w:rsid w:val="009A7BBA"/>
    <w:pPr>
      <w:spacing w:line="252" w:lineRule="auto"/>
    </w:pPr>
    <w:rPr>
      <w:rFonts w:asciiTheme="majorHAnsi" w:eastAsiaTheme="majorEastAsia" w:hAnsiTheme="majorHAnsi" w:cstheme="majorBidi"/>
    </w:rPr>
  </w:style>
  <w:style w:type="paragraph" w:customStyle="1" w:styleId="DAE4F097B6F8401690C730FDAB921FE52">
    <w:name w:val="DAE4F097B6F8401690C730FDAB921FE52"/>
    <w:rsid w:val="009A7BBA"/>
    <w:pPr>
      <w:spacing w:line="252" w:lineRule="auto"/>
    </w:pPr>
    <w:rPr>
      <w:rFonts w:asciiTheme="majorHAnsi" w:eastAsiaTheme="majorEastAsia" w:hAnsiTheme="majorHAnsi" w:cstheme="majorBidi"/>
    </w:rPr>
  </w:style>
  <w:style w:type="paragraph" w:customStyle="1" w:styleId="269B167EE9834832B583F1431BAB932C2">
    <w:name w:val="269B167EE9834832B583F1431BAB932C2"/>
    <w:rsid w:val="009A7BBA"/>
    <w:pPr>
      <w:spacing w:line="252" w:lineRule="auto"/>
    </w:pPr>
    <w:rPr>
      <w:rFonts w:asciiTheme="majorHAnsi" w:eastAsiaTheme="majorEastAsia" w:hAnsiTheme="majorHAnsi" w:cstheme="majorBidi"/>
    </w:rPr>
  </w:style>
  <w:style w:type="paragraph" w:customStyle="1" w:styleId="E7B8DC892EFE493AAB6F43E9ED960BC52">
    <w:name w:val="E7B8DC892EFE493AAB6F43E9ED960BC52"/>
    <w:rsid w:val="009A7BBA"/>
    <w:pPr>
      <w:spacing w:line="252" w:lineRule="auto"/>
    </w:pPr>
    <w:rPr>
      <w:rFonts w:asciiTheme="majorHAnsi" w:eastAsiaTheme="majorEastAsia" w:hAnsiTheme="majorHAnsi" w:cstheme="majorBidi"/>
    </w:rPr>
  </w:style>
  <w:style w:type="paragraph" w:customStyle="1" w:styleId="BDF2952BF1834A74BD2F50140E38518D2">
    <w:name w:val="BDF2952BF1834A74BD2F50140E38518D2"/>
    <w:rsid w:val="009A7BBA"/>
    <w:pPr>
      <w:spacing w:line="252" w:lineRule="auto"/>
    </w:pPr>
    <w:rPr>
      <w:rFonts w:asciiTheme="majorHAnsi" w:eastAsiaTheme="majorEastAsia" w:hAnsiTheme="majorHAnsi" w:cstheme="majorBidi"/>
    </w:rPr>
  </w:style>
  <w:style w:type="paragraph" w:customStyle="1" w:styleId="CFE4286753C349BD98BF46A3833062772">
    <w:name w:val="CFE4286753C349BD98BF46A3833062772"/>
    <w:rsid w:val="009A7BBA"/>
    <w:pPr>
      <w:spacing w:line="252" w:lineRule="auto"/>
    </w:pPr>
    <w:rPr>
      <w:rFonts w:asciiTheme="majorHAnsi" w:eastAsiaTheme="majorEastAsia" w:hAnsiTheme="majorHAnsi" w:cstheme="majorBidi"/>
    </w:rPr>
  </w:style>
  <w:style w:type="paragraph" w:customStyle="1" w:styleId="E8EAF37F4E3C4FA4A8B4C167FCFC015D2">
    <w:name w:val="E8EAF37F4E3C4FA4A8B4C167FCFC015D2"/>
    <w:rsid w:val="009A7BBA"/>
    <w:pPr>
      <w:spacing w:line="252" w:lineRule="auto"/>
    </w:pPr>
    <w:rPr>
      <w:rFonts w:asciiTheme="majorHAnsi" w:eastAsiaTheme="majorEastAsia" w:hAnsiTheme="majorHAnsi" w:cstheme="majorBidi"/>
    </w:rPr>
  </w:style>
  <w:style w:type="paragraph" w:customStyle="1" w:styleId="AD02E0BF3D5148FBBB53F1ADC35138B52">
    <w:name w:val="AD02E0BF3D5148FBBB53F1ADC35138B52"/>
    <w:rsid w:val="009A7BBA"/>
    <w:pPr>
      <w:spacing w:line="252" w:lineRule="auto"/>
    </w:pPr>
    <w:rPr>
      <w:rFonts w:asciiTheme="majorHAnsi" w:eastAsiaTheme="majorEastAsia" w:hAnsiTheme="majorHAnsi" w:cstheme="majorBidi"/>
    </w:rPr>
  </w:style>
  <w:style w:type="paragraph" w:customStyle="1" w:styleId="3FA9DDA2E2374F379BC227912A2CFE3C2">
    <w:name w:val="3FA9DDA2E2374F379BC227912A2CFE3C2"/>
    <w:rsid w:val="009A7BBA"/>
    <w:pPr>
      <w:spacing w:line="252" w:lineRule="auto"/>
    </w:pPr>
    <w:rPr>
      <w:rFonts w:asciiTheme="majorHAnsi" w:eastAsiaTheme="majorEastAsia" w:hAnsiTheme="majorHAnsi" w:cstheme="majorBidi"/>
    </w:rPr>
  </w:style>
  <w:style w:type="paragraph" w:customStyle="1" w:styleId="E2E3DC4BD9074470B589D936FA0293A42">
    <w:name w:val="E2E3DC4BD9074470B589D936FA0293A42"/>
    <w:rsid w:val="009A7BBA"/>
    <w:pPr>
      <w:spacing w:line="252" w:lineRule="auto"/>
    </w:pPr>
    <w:rPr>
      <w:rFonts w:asciiTheme="majorHAnsi" w:eastAsiaTheme="majorEastAsia" w:hAnsiTheme="majorHAnsi" w:cstheme="majorBidi"/>
    </w:rPr>
  </w:style>
  <w:style w:type="paragraph" w:customStyle="1" w:styleId="5F256D7335F8448888B196BF6C2946642">
    <w:name w:val="5F256D7335F8448888B196BF6C2946642"/>
    <w:rsid w:val="009A7BBA"/>
    <w:pPr>
      <w:spacing w:line="252" w:lineRule="auto"/>
    </w:pPr>
    <w:rPr>
      <w:rFonts w:asciiTheme="majorHAnsi" w:eastAsiaTheme="majorEastAsia" w:hAnsiTheme="majorHAnsi" w:cstheme="majorBidi"/>
    </w:rPr>
  </w:style>
  <w:style w:type="paragraph" w:customStyle="1" w:styleId="848966A681C342C599D945B77355F7AF2">
    <w:name w:val="848966A681C342C599D945B77355F7AF2"/>
    <w:rsid w:val="009A7BBA"/>
    <w:pPr>
      <w:spacing w:line="252" w:lineRule="auto"/>
    </w:pPr>
    <w:rPr>
      <w:rFonts w:asciiTheme="majorHAnsi" w:eastAsiaTheme="majorEastAsia" w:hAnsiTheme="majorHAnsi" w:cstheme="majorBidi"/>
    </w:rPr>
  </w:style>
  <w:style w:type="paragraph" w:customStyle="1" w:styleId="1F50B103A1694B8781DE907412992FA82">
    <w:name w:val="1F50B103A1694B8781DE907412992FA82"/>
    <w:rsid w:val="009A7BBA"/>
    <w:pPr>
      <w:spacing w:line="252" w:lineRule="auto"/>
    </w:pPr>
    <w:rPr>
      <w:rFonts w:asciiTheme="majorHAnsi" w:eastAsiaTheme="majorEastAsia" w:hAnsiTheme="majorHAnsi" w:cstheme="majorBidi"/>
    </w:rPr>
  </w:style>
  <w:style w:type="paragraph" w:customStyle="1" w:styleId="3DB65132EF3C4202B271049A6C72D4A82">
    <w:name w:val="3DB65132EF3C4202B271049A6C72D4A82"/>
    <w:rsid w:val="009A7BBA"/>
    <w:pPr>
      <w:spacing w:line="252" w:lineRule="auto"/>
    </w:pPr>
    <w:rPr>
      <w:rFonts w:asciiTheme="majorHAnsi" w:eastAsiaTheme="majorEastAsia" w:hAnsiTheme="majorHAnsi" w:cstheme="majorBidi"/>
    </w:rPr>
  </w:style>
  <w:style w:type="paragraph" w:customStyle="1" w:styleId="F67B429D7CC042608854148DEE42B07C2">
    <w:name w:val="F67B429D7CC042608854148DEE42B07C2"/>
    <w:rsid w:val="009A7BBA"/>
    <w:pPr>
      <w:spacing w:line="252" w:lineRule="auto"/>
    </w:pPr>
    <w:rPr>
      <w:rFonts w:asciiTheme="majorHAnsi" w:eastAsiaTheme="majorEastAsia" w:hAnsiTheme="majorHAnsi" w:cstheme="majorBidi"/>
    </w:rPr>
  </w:style>
  <w:style w:type="paragraph" w:customStyle="1" w:styleId="8454DA9756E64F88808F19C3646FF6482">
    <w:name w:val="8454DA9756E64F88808F19C3646FF6482"/>
    <w:rsid w:val="009A7BBA"/>
    <w:pPr>
      <w:spacing w:line="252" w:lineRule="auto"/>
    </w:pPr>
    <w:rPr>
      <w:rFonts w:asciiTheme="majorHAnsi" w:eastAsiaTheme="majorEastAsia" w:hAnsiTheme="majorHAnsi" w:cstheme="majorBidi"/>
    </w:rPr>
  </w:style>
  <w:style w:type="paragraph" w:customStyle="1" w:styleId="5E9FD6B12AA742A4BBA73F7665B9E3182">
    <w:name w:val="5E9FD6B12AA742A4BBA73F7665B9E3182"/>
    <w:rsid w:val="009A7BBA"/>
    <w:pPr>
      <w:spacing w:line="252" w:lineRule="auto"/>
    </w:pPr>
    <w:rPr>
      <w:rFonts w:asciiTheme="majorHAnsi" w:eastAsiaTheme="majorEastAsia" w:hAnsiTheme="majorHAnsi" w:cstheme="majorBidi"/>
    </w:rPr>
  </w:style>
  <w:style w:type="paragraph" w:customStyle="1" w:styleId="6D6167E751684D26AE2B6F837E15DE5B2">
    <w:name w:val="6D6167E751684D26AE2B6F837E15DE5B2"/>
    <w:rsid w:val="009A7BBA"/>
    <w:pPr>
      <w:spacing w:line="252" w:lineRule="auto"/>
    </w:pPr>
    <w:rPr>
      <w:rFonts w:asciiTheme="majorHAnsi" w:eastAsiaTheme="majorEastAsia" w:hAnsiTheme="majorHAnsi" w:cstheme="majorBidi"/>
    </w:rPr>
  </w:style>
  <w:style w:type="paragraph" w:customStyle="1" w:styleId="20A02B14FF674C418B0CCD562869F8092">
    <w:name w:val="20A02B14FF674C418B0CCD562869F8092"/>
    <w:rsid w:val="009A7BBA"/>
    <w:pPr>
      <w:spacing w:line="252" w:lineRule="auto"/>
    </w:pPr>
    <w:rPr>
      <w:rFonts w:asciiTheme="majorHAnsi" w:eastAsiaTheme="majorEastAsia" w:hAnsiTheme="majorHAnsi" w:cstheme="majorBidi"/>
    </w:rPr>
  </w:style>
  <w:style w:type="paragraph" w:customStyle="1" w:styleId="373FD76059964D2E87757F0891F77D742">
    <w:name w:val="373FD76059964D2E87757F0891F77D742"/>
    <w:rsid w:val="009A7BBA"/>
    <w:pPr>
      <w:spacing w:line="252" w:lineRule="auto"/>
    </w:pPr>
    <w:rPr>
      <w:rFonts w:asciiTheme="majorHAnsi" w:eastAsiaTheme="majorEastAsia" w:hAnsiTheme="majorHAnsi" w:cstheme="majorBidi"/>
    </w:rPr>
  </w:style>
  <w:style w:type="paragraph" w:customStyle="1" w:styleId="8AC57DE9D9274078837C2C53E63022F82">
    <w:name w:val="8AC57DE9D9274078837C2C53E63022F82"/>
    <w:rsid w:val="009A7BBA"/>
    <w:pPr>
      <w:spacing w:line="252" w:lineRule="auto"/>
    </w:pPr>
    <w:rPr>
      <w:rFonts w:asciiTheme="majorHAnsi" w:eastAsiaTheme="majorEastAsia" w:hAnsiTheme="majorHAnsi" w:cstheme="majorBidi"/>
    </w:rPr>
  </w:style>
  <w:style w:type="paragraph" w:customStyle="1" w:styleId="AA623819740C44FB95C77BAF1CDECC5C2">
    <w:name w:val="AA623819740C44FB95C77BAF1CDECC5C2"/>
    <w:rsid w:val="009A7BBA"/>
    <w:pPr>
      <w:spacing w:line="252" w:lineRule="auto"/>
    </w:pPr>
    <w:rPr>
      <w:rFonts w:asciiTheme="majorHAnsi" w:eastAsiaTheme="majorEastAsia" w:hAnsiTheme="majorHAnsi" w:cstheme="majorBidi"/>
    </w:rPr>
  </w:style>
  <w:style w:type="paragraph" w:customStyle="1" w:styleId="94051163BD6E47E287FEE6A00233155E2">
    <w:name w:val="94051163BD6E47E287FEE6A00233155E2"/>
    <w:rsid w:val="009A7BBA"/>
    <w:pPr>
      <w:spacing w:line="252" w:lineRule="auto"/>
    </w:pPr>
    <w:rPr>
      <w:rFonts w:asciiTheme="majorHAnsi" w:eastAsiaTheme="majorEastAsia" w:hAnsiTheme="majorHAnsi" w:cstheme="majorBidi"/>
    </w:rPr>
  </w:style>
  <w:style w:type="paragraph" w:customStyle="1" w:styleId="1AA89EBD71FA4956BB7E6432921DB2442">
    <w:name w:val="1AA89EBD71FA4956BB7E6432921DB2442"/>
    <w:rsid w:val="009A7BBA"/>
    <w:pPr>
      <w:spacing w:line="252" w:lineRule="auto"/>
    </w:pPr>
    <w:rPr>
      <w:rFonts w:asciiTheme="majorHAnsi" w:eastAsiaTheme="majorEastAsia" w:hAnsiTheme="majorHAnsi" w:cstheme="majorBidi"/>
    </w:rPr>
  </w:style>
  <w:style w:type="paragraph" w:customStyle="1" w:styleId="B6812C295841422B86360ACBF9034FC12">
    <w:name w:val="B6812C295841422B86360ACBF9034FC12"/>
    <w:rsid w:val="009A7BBA"/>
    <w:pPr>
      <w:spacing w:line="252" w:lineRule="auto"/>
    </w:pPr>
    <w:rPr>
      <w:rFonts w:asciiTheme="majorHAnsi" w:eastAsiaTheme="majorEastAsia" w:hAnsiTheme="majorHAnsi" w:cstheme="majorBidi"/>
    </w:rPr>
  </w:style>
  <w:style w:type="paragraph" w:customStyle="1" w:styleId="7FA57A35E5EA4BADA294F4236C83CE6A2">
    <w:name w:val="7FA57A35E5EA4BADA294F4236C83CE6A2"/>
    <w:rsid w:val="009A7BBA"/>
    <w:pPr>
      <w:spacing w:line="252" w:lineRule="auto"/>
    </w:pPr>
    <w:rPr>
      <w:rFonts w:asciiTheme="majorHAnsi" w:eastAsiaTheme="majorEastAsia" w:hAnsiTheme="majorHAnsi" w:cstheme="majorBidi"/>
    </w:rPr>
  </w:style>
  <w:style w:type="paragraph" w:customStyle="1" w:styleId="15F59E8379B74B2585BBE25AFE3DBE0B2">
    <w:name w:val="15F59E8379B74B2585BBE25AFE3DBE0B2"/>
    <w:rsid w:val="009A7BBA"/>
    <w:pPr>
      <w:spacing w:line="252" w:lineRule="auto"/>
    </w:pPr>
    <w:rPr>
      <w:rFonts w:asciiTheme="majorHAnsi" w:eastAsiaTheme="majorEastAsia" w:hAnsiTheme="majorHAnsi" w:cstheme="majorBidi"/>
    </w:rPr>
  </w:style>
  <w:style w:type="paragraph" w:customStyle="1" w:styleId="61B4AEDDE3364C499B30631ED120F5A62">
    <w:name w:val="61B4AEDDE3364C499B30631ED120F5A62"/>
    <w:rsid w:val="009A7BBA"/>
    <w:pPr>
      <w:spacing w:line="252" w:lineRule="auto"/>
    </w:pPr>
    <w:rPr>
      <w:rFonts w:asciiTheme="majorHAnsi" w:eastAsiaTheme="majorEastAsia" w:hAnsiTheme="majorHAnsi" w:cstheme="majorBidi"/>
    </w:rPr>
  </w:style>
  <w:style w:type="paragraph" w:customStyle="1" w:styleId="CB948C0E2A684818876989A62F87BF7E2">
    <w:name w:val="CB948C0E2A684818876989A62F87BF7E2"/>
    <w:rsid w:val="009A7BBA"/>
    <w:pPr>
      <w:spacing w:line="252" w:lineRule="auto"/>
    </w:pPr>
    <w:rPr>
      <w:rFonts w:asciiTheme="majorHAnsi" w:eastAsiaTheme="majorEastAsia" w:hAnsiTheme="majorHAnsi" w:cstheme="majorBidi"/>
    </w:rPr>
  </w:style>
  <w:style w:type="paragraph" w:customStyle="1" w:styleId="ED74986BFF5C4F779001289BF834C5DB2">
    <w:name w:val="ED74986BFF5C4F779001289BF834C5DB2"/>
    <w:rsid w:val="009A7BBA"/>
    <w:pPr>
      <w:spacing w:line="252" w:lineRule="auto"/>
    </w:pPr>
    <w:rPr>
      <w:rFonts w:asciiTheme="majorHAnsi" w:eastAsiaTheme="majorEastAsia" w:hAnsiTheme="majorHAnsi" w:cstheme="majorBidi"/>
    </w:rPr>
  </w:style>
  <w:style w:type="paragraph" w:customStyle="1" w:styleId="5AD95F02DB914341BE6332E791AD069D2">
    <w:name w:val="5AD95F02DB914341BE6332E791AD069D2"/>
    <w:rsid w:val="009A7BBA"/>
    <w:pPr>
      <w:spacing w:line="252" w:lineRule="auto"/>
    </w:pPr>
    <w:rPr>
      <w:rFonts w:asciiTheme="majorHAnsi" w:eastAsiaTheme="majorEastAsia" w:hAnsiTheme="majorHAnsi" w:cstheme="majorBidi"/>
    </w:rPr>
  </w:style>
  <w:style w:type="paragraph" w:customStyle="1" w:styleId="957AFBD1261442D9BED0B4A98B5166382">
    <w:name w:val="957AFBD1261442D9BED0B4A98B5166382"/>
    <w:rsid w:val="009A7BBA"/>
    <w:pPr>
      <w:spacing w:line="252" w:lineRule="auto"/>
    </w:pPr>
    <w:rPr>
      <w:rFonts w:asciiTheme="majorHAnsi" w:eastAsiaTheme="majorEastAsia" w:hAnsiTheme="majorHAnsi" w:cstheme="majorBidi"/>
    </w:rPr>
  </w:style>
  <w:style w:type="paragraph" w:customStyle="1" w:styleId="6275F074E1324E8FA644FEAAD604B5882">
    <w:name w:val="6275F074E1324E8FA644FEAAD604B5882"/>
    <w:rsid w:val="009A7BBA"/>
    <w:pPr>
      <w:spacing w:line="252" w:lineRule="auto"/>
    </w:pPr>
    <w:rPr>
      <w:rFonts w:asciiTheme="majorHAnsi" w:eastAsiaTheme="majorEastAsia" w:hAnsiTheme="majorHAnsi" w:cstheme="majorBidi"/>
    </w:rPr>
  </w:style>
  <w:style w:type="paragraph" w:customStyle="1" w:styleId="371A3ED8747C45E780759E557D7200412">
    <w:name w:val="371A3ED8747C45E780759E557D7200412"/>
    <w:rsid w:val="009A7BBA"/>
    <w:pPr>
      <w:spacing w:line="252" w:lineRule="auto"/>
    </w:pPr>
    <w:rPr>
      <w:rFonts w:asciiTheme="majorHAnsi" w:eastAsiaTheme="majorEastAsia" w:hAnsiTheme="majorHAnsi" w:cstheme="majorBidi"/>
    </w:rPr>
  </w:style>
  <w:style w:type="paragraph" w:customStyle="1" w:styleId="86E01BAE122A4497B7984ED03DA4ED242">
    <w:name w:val="86E01BAE122A4497B7984ED03DA4ED242"/>
    <w:rsid w:val="009A7BBA"/>
    <w:pPr>
      <w:spacing w:line="252" w:lineRule="auto"/>
    </w:pPr>
    <w:rPr>
      <w:rFonts w:asciiTheme="majorHAnsi" w:eastAsiaTheme="majorEastAsia" w:hAnsiTheme="majorHAnsi" w:cstheme="majorBidi"/>
    </w:rPr>
  </w:style>
  <w:style w:type="paragraph" w:customStyle="1" w:styleId="7A7A1821937940E888A765D8684E9EAD2">
    <w:name w:val="7A7A1821937940E888A765D8684E9EAD2"/>
    <w:rsid w:val="009A7BBA"/>
    <w:pPr>
      <w:spacing w:line="252" w:lineRule="auto"/>
    </w:pPr>
    <w:rPr>
      <w:rFonts w:asciiTheme="majorHAnsi" w:eastAsiaTheme="majorEastAsia" w:hAnsiTheme="majorHAnsi" w:cstheme="majorBidi"/>
    </w:rPr>
  </w:style>
  <w:style w:type="paragraph" w:customStyle="1" w:styleId="E9D7577FE3DF473EB17881101C111DDE2">
    <w:name w:val="E9D7577FE3DF473EB17881101C111DDE2"/>
    <w:rsid w:val="009A7BBA"/>
    <w:pPr>
      <w:spacing w:line="252" w:lineRule="auto"/>
    </w:pPr>
    <w:rPr>
      <w:rFonts w:asciiTheme="majorHAnsi" w:eastAsiaTheme="majorEastAsia" w:hAnsiTheme="majorHAnsi" w:cstheme="majorBidi"/>
    </w:rPr>
  </w:style>
  <w:style w:type="paragraph" w:customStyle="1" w:styleId="E5A03F5EEFD442A785B7199EA0F479B72">
    <w:name w:val="E5A03F5EEFD442A785B7199EA0F479B72"/>
    <w:rsid w:val="009A7BBA"/>
    <w:pPr>
      <w:spacing w:line="252" w:lineRule="auto"/>
    </w:pPr>
    <w:rPr>
      <w:rFonts w:asciiTheme="majorHAnsi" w:eastAsiaTheme="majorEastAsia" w:hAnsiTheme="majorHAnsi" w:cstheme="majorBidi"/>
    </w:rPr>
  </w:style>
  <w:style w:type="paragraph" w:customStyle="1" w:styleId="FB326AB33BB142FAB465B8D6E414CDFC2">
    <w:name w:val="FB326AB33BB142FAB465B8D6E414CDFC2"/>
    <w:rsid w:val="009A7BBA"/>
    <w:pPr>
      <w:spacing w:line="252" w:lineRule="auto"/>
    </w:pPr>
    <w:rPr>
      <w:rFonts w:asciiTheme="majorHAnsi" w:eastAsiaTheme="majorEastAsia" w:hAnsiTheme="majorHAnsi" w:cstheme="majorBidi"/>
    </w:rPr>
  </w:style>
  <w:style w:type="paragraph" w:customStyle="1" w:styleId="D12C600D43D54B97852F50F4319818712">
    <w:name w:val="D12C600D43D54B97852F50F4319818712"/>
    <w:rsid w:val="009A7BBA"/>
    <w:pPr>
      <w:spacing w:line="252" w:lineRule="auto"/>
    </w:pPr>
    <w:rPr>
      <w:rFonts w:asciiTheme="majorHAnsi" w:eastAsiaTheme="majorEastAsia" w:hAnsiTheme="majorHAnsi" w:cstheme="majorBidi"/>
    </w:rPr>
  </w:style>
  <w:style w:type="paragraph" w:customStyle="1" w:styleId="71AD9823F789493A9165EE16657E8D652">
    <w:name w:val="71AD9823F789493A9165EE16657E8D652"/>
    <w:rsid w:val="009A7BBA"/>
    <w:pPr>
      <w:spacing w:line="252" w:lineRule="auto"/>
    </w:pPr>
    <w:rPr>
      <w:rFonts w:asciiTheme="majorHAnsi" w:eastAsiaTheme="majorEastAsia" w:hAnsiTheme="majorHAnsi" w:cstheme="majorBidi"/>
    </w:rPr>
  </w:style>
  <w:style w:type="paragraph" w:customStyle="1" w:styleId="BBBFF616D6E44FABB350AD4289CF692C2">
    <w:name w:val="BBBFF616D6E44FABB350AD4289CF692C2"/>
    <w:rsid w:val="009A7BBA"/>
    <w:pPr>
      <w:spacing w:line="252" w:lineRule="auto"/>
    </w:pPr>
    <w:rPr>
      <w:rFonts w:asciiTheme="majorHAnsi" w:eastAsiaTheme="majorEastAsia" w:hAnsiTheme="majorHAnsi" w:cstheme="majorBidi"/>
    </w:rPr>
  </w:style>
  <w:style w:type="paragraph" w:customStyle="1" w:styleId="71B42E9408CD4AD2979403A0F23B78A72">
    <w:name w:val="71B42E9408CD4AD2979403A0F23B78A72"/>
    <w:rsid w:val="009A7BBA"/>
    <w:pPr>
      <w:spacing w:line="252" w:lineRule="auto"/>
    </w:pPr>
    <w:rPr>
      <w:rFonts w:asciiTheme="majorHAnsi" w:eastAsiaTheme="majorEastAsia" w:hAnsiTheme="majorHAnsi" w:cstheme="majorBidi"/>
    </w:rPr>
  </w:style>
  <w:style w:type="paragraph" w:customStyle="1" w:styleId="E4E5EFA0F07E49A18C05E340E00975B32">
    <w:name w:val="E4E5EFA0F07E49A18C05E340E00975B32"/>
    <w:rsid w:val="009A7BBA"/>
    <w:pPr>
      <w:spacing w:line="252" w:lineRule="auto"/>
    </w:pPr>
    <w:rPr>
      <w:rFonts w:asciiTheme="majorHAnsi" w:eastAsiaTheme="majorEastAsia" w:hAnsiTheme="majorHAnsi" w:cstheme="majorBidi"/>
    </w:rPr>
  </w:style>
  <w:style w:type="paragraph" w:customStyle="1" w:styleId="897C3640D31E4E55AD32E7FECD6A23712">
    <w:name w:val="897C3640D31E4E55AD32E7FECD6A23712"/>
    <w:rsid w:val="009A7BBA"/>
    <w:pPr>
      <w:spacing w:line="252" w:lineRule="auto"/>
    </w:pPr>
    <w:rPr>
      <w:rFonts w:asciiTheme="majorHAnsi" w:eastAsiaTheme="majorEastAsia" w:hAnsiTheme="majorHAnsi" w:cstheme="majorBidi"/>
    </w:rPr>
  </w:style>
  <w:style w:type="paragraph" w:customStyle="1" w:styleId="5BCB286C9F1D42D0AED07B4253418B242">
    <w:name w:val="5BCB286C9F1D42D0AED07B4253418B242"/>
    <w:rsid w:val="009A7BBA"/>
    <w:pPr>
      <w:spacing w:line="252" w:lineRule="auto"/>
    </w:pPr>
    <w:rPr>
      <w:rFonts w:asciiTheme="majorHAnsi" w:eastAsiaTheme="majorEastAsia" w:hAnsiTheme="majorHAnsi" w:cstheme="majorBidi"/>
    </w:rPr>
  </w:style>
  <w:style w:type="paragraph" w:customStyle="1" w:styleId="8C83B5B7C8794BCBB756076CAE4C6B4B2">
    <w:name w:val="8C83B5B7C8794BCBB756076CAE4C6B4B2"/>
    <w:rsid w:val="009A7BBA"/>
    <w:pPr>
      <w:spacing w:line="252" w:lineRule="auto"/>
    </w:pPr>
    <w:rPr>
      <w:rFonts w:asciiTheme="majorHAnsi" w:eastAsiaTheme="majorEastAsia" w:hAnsiTheme="majorHAnsi" w:cstheme="majorBidi"/>
    </w:rPr>
  </w:style>
  <w:style w:type="paragraph" w:customStyle="1" w:styleId="09F68FFCD4DB495D801EACE3ACB203AD2">
    <w:name w:val="09F68FFCD4DB495D801EACE3ACB203AD2"/>
    <w:rsid w:val="009A7BBA"/>
    <w:pPr>
      <w:spacing w:line="252" w:lineRule="auto"/>
    </w:pPr>
    <w:rPr>
      <w:rFonts w:asciiTheme="majorHAnsi" w:eastAsiaTheme="majorEastAsia" w:hAnsiTheme="majorHAnsi" w:cstheme="majorBidi"/>
    </w:rPr>
  </w:style>
  <w:style w:type="paragraph" w:customStyle="1" w:styleId="18DBB0B06D714F9D8BD9F2F753C9B01D2">
    <w:name w:val="18DBB0B06D714F9D8BD9F2F753C9B01D2"/>
    <w:rsid w:val="009A7BBA"/>
    <w:pPr>
      <w:spacing w:line="252" w:lineRule="auto"/>
    </w:pPr>
    <w:rPr>
      <w:rFonts w:asciiTheme="majorHAnsi" w:eastAsiaTheme="majorEastAsia" w:hAnsiTheme="majorHAnsi" w:cstheme="majorBidi"/>
    </w:rPr>
  </w:style>
  <w:style w:type="paragraph" w:customStyle="1" w:styleId="500A31ADBAC64E3298D2962A0384F9CC2">
    <w:name w:val="500A31ADBAC64E3298D2962A0384F9CC2"/>
    <w:rsid w:val="009A7BBA"/>
    <w:pPr>
      <w:spacing w:line="252" w:lineRule="auto"/>
    </w:pPr>
    <w:rPr>
      <w:rFonts w:asciiTheme="majorHAnsi" w:eastAsiaTheme="majorEastAsia" w:hAnsiTheme="majorHAnsi" w:cstheme="majorBidi"/>
    </w:rPr>
  </w:style>
  <w:style w:type="paragraph" w:customStyle="1" w:styleId="D7857B0A4E9841F39DB42D5EB8F57BF52">
    <w:name w:val="D7857B0A4E9841F39DB42D5EB8F57BF52"/>
    <w:rsid w:val="009A7BBA"/>
    <w:pPr>
      <w:spacing w:line="252" w:lineRule="auto"/>
    </w:pPr>
    <w:rPr>
      <w:rFonts w:asciiTheme="majorHAnsi" w:eastAsiaTheme="majorEastAsia" w:hAnsiTheme="majorHAnsi" w:cstheme="majorBidi"/>
    </w:rPr>
  </w:style>
  <w:style w:type="paragraph" w:customStyle="1" w:styleId="4DB5DDD8E5414968A12DD98AA69AB6D02">
    <w:name w:val="4DB5DDD8E5414968A12DD98AA69AB6D02"/>
    <w:rsid w:val="009A7BBA"/>
    <w:pPr>
      <w:spacing w:line="252" w:lineRule="auto"/>
    </w:pPr>
    <w:rPr>
      <w:rFonts w:asciiTheme="majorHAnsi" w:eastAsiaTheme="majorEastAsia" w:hAnsiTheme="majorHAnsi" w:cstheme="majorBidi"/>
    </w:rPr>
  </w:style>
  <w:style w:type="paragraph" w:customStyle="1" w:styleId="310CE6360A43407DBC734FDC80C543B02">
    <w:name w:val="310CE6360A43407DBC734FDC80C543B02"/>
    <w:rsid w:val="009A7BBA"/>
    <w:pPr>
      <w:spacing w:line="252" w:lineRule="auto"/>
    </w:pPr>
    <w:rPr>
      <w:rFonts w:asciiTheme="majorHAnsi" w:eastAsiaTheme="majorEastAsia" w:hAnsiTheme="majorHAnsi" w:cstheme="majorBidi"/>
    </w:rPr>
  </w:style>
  <w:style w:type="paragraph" w:customStyle="1" w:styleId="29730E2351E94F76B9FF702EDA7795552">
    <w:name w:val="29730E2351E94F76B9FF702EDA7795552"/>
    <w:rsid w:val="009A7BBA"/>
    <w:pPr>
      <w:spacing w:line="252" w:lineRule="auto"/>
    </w:pPr>
    <w:rPr>
      <w:rFonts w:asciiTheme="majorHAnsi" w:eastAsiaTheme="majorEastAsia" w:hAnsiTheme="majorHAnsi" w:cstheme="majorBidi"/>
    </w:rPr>
  </w:style>
  <w:style w:type="paragraph" w:customStyle="1" w:styleId="F64E53A6C20E4228B38F9C6877FE15B42">
    <w:name w:val="F64E53A6C20E4228B38F9C6877FE15B42"/>
    <w:rsid w:val="009A7BBA"/>
    <w:pPr>
      <w:spacing w:line="252" w:lineRule="auto"/>
    </w:pPr>
    <w:rPr>
      <w:rFonts w:asciiTheme="majorHAnsi" w:eastAsiaTheme="majorEastAsia" w:hAnsiTheme="majorHAnsi" w:cstheme="majorBidi"/>
    </w:rPr>
  </w:style>
  <w:style w:type="paragraph" w:customStyle="1" w:styleId="EE76C7558BF04CBB988C7E0B2CC98D4E2">
    <w:name w:val="EE76C7558BF04CBB988C7E0B2CC98D4E2"/>
    <w:rsid w:val="009A7BBA"/>
    <w:pPr>
      <w:spacing w:line="252" w:lineRule="auto"/>
    </w:pPr>
    <w:rPr>
      <w:rFonts w:asciiTheme="majorHAnsi" w:eastAsiaTheme="majorEastAsia" w:hAnsiTheme="majorHAnsi" w:cstheme="majorBidi"/>
    </w:rPr>
  </w:style>
  <w:style w:type="paragraph" w:customStyle="1" w:styleId="7A9EE2EBC9154C0E830F36472CEFF32D2">
    <w:name w:val="7A9EE2EBC9154C0E830F36472CEFF32D2"/>
    <w:rsid w:val="009A7BBA"/>
    <w:pPr>
      <w:spacing w:line="252" w:lineRule="auto"/>
    </w:pPr>
    <w:rPr>
      <w:rFonts w:asciiTheme="majorHAnsi" w:eastAsiaTheme="majorEastAsia" w:hAnsiTheme="majorHAnsi" w:cstheme="majorBidi"/>
    </w:rPr>
  </w:style>
  <w:style w:type="paragraph" w:customStyle="1" w:styleId="502C45571E80465880593CA3B6120FD52">
    <w:name w:val="502C45571E80465880593CA3B6120FD52"/>
    <w:rsid w:val="009A7BBA"/>
    <w:pPr>
      <w:spacing w:line="252" w:lineRule="auto"/>
    </w:pPr>
    <w:rPr>
      <w:rFonts w:asciiTheme="majorHAnsi" w:eastAsiaTheme="majorEastAsia" w:hAnsiTheme="majorHAnsi" w:cstheme="majorBidi"/>
    </w:rPr>
  </w:style>
  <w:style w:type="paragraph" w:customStyle="1" w:styleId="8FD3E653271A41299CCA0F76BCDA130D2">
    <w:name w:val="8FD3E653271A41299CCA0F76BCDA130D2"/>
    <w:rsid w:val="009A7BBA"/>
    <w:pPr>
      <w:spacing w:line="252" w:lineRule="auto"/>
    </w:pPr>
    <w:rPr>
      <w:rFonts w:asciiTheme="majorHAnsi" w:eastAsiaTheme="majorEastAsia" w:hAnsiTheme="majorHAnsi" w:cstheme="majorBidi"/>
    </w:rPr>
  </w:style>
  <w:style w:type="paragraph" w:customStyle="1" w:styleId="B5043272B9334D0CAA701D5C84C1736B2">
    <w:name w:val="B5043272B9334D0CAA701D5C84C1736B2"/>
    <w:rsid w:val="009A7BBA"/>
    <w:pPr>
      <w:spacing w:line="252" w:lineRule="auto"/>
    </w:pPr>
    <w:rPr>
      <w:rFonts w:asciiTheme="majorHAnsi" w:eastAsiaTheme="majorEastAsia" w:hAnsiTheme="majorHAnsi" w:cstheme="majorBidi"/>
    </w:rPr>
  </w:style>
  <w:style w:type="paragraph" w:customStyle="1" w:styleId="29E79E8637AB44B7B79E0F2FB3B9423E2">
    <w:name w:val="29E79E8637AB44B7B79E0F2FB3B9423E2"/>
    <w:rsid w:val="009A7BBA"/>
    <w:pPr>
      <w:spacing w:line="252" w:lineRule="auto"/>
    </w:pPr>
    <w:rPr>
      <w:rFonts w:asciiTheme="majorHAnsi" w:eastAsiaTheme="majorEastAsia" w:hAnsiTheme="majorHAnsi" w:cstheme="majorBidi"/>
    </w:rPr>
  </w:style>
  <w:style w:type="paragraph" w:customStyle="1" w:styleId="45ECB215CD7C4B7F9D0A3F2FE47E2B102">
    <w:name w:val="45ECB215CD7C4B7F9D0A3F2FE47E2B102"/>
    <w:rsid w:val="009A7BBA"/>
    <w:pPr>
      <w:spacing w:line="252" w:lineRule="auto"/>
    </w:pPr>
    <w:rPr>
      <w:rFonts w:asciiTheme="majorHAnsi" w:eastAsiaTheme="majorEastAsia" w:hAnsiTheme="majorHAnsi" w:cstheme="majorBidi"/>
    </w:rPr>
  </w:style>
  <w:style w:type="paragraph" w:customStyle="1" w:styleId="88F16CE953DE49F6A49F18F1E5104C992">
    <w:name w:val="88F16CE953DE49F6A49F18F1E5104C992"/>
    <w:rsid w:val="009A7BBA"/>
    <w:pPr>
      <w:spacing w:line="252" w:lineRule="auto"/>
    </w:pPr>
    <w:rPr>
      <w:rFonts w:asciiTheme="majorHAnsi" w:eastAsiaTheme="majorEastAsia" w:hAnsiTheme="majorHAnsi" w:cstheme="majorBidi"/>
    </w:rPr>
  </w:style>
  <w:style w:type="paragraph" w:customStyle="1" w:styleId="00CC0157616C47FABAF1BDC4971BD1D92">
    <w:name w:val="00CC0157616C47FABAF1BDC4971BD1D92"/>
    <w:rsid w:val="009A7BBA"/>
    <w:pPr>
      <w:spacing w:line="252" w:lineRule="auto"/>
    </w:pPr>
    <w:rPr>
      <w:rFonts w:asciiTheme="majorHAnsi" w:eastAsiaTheme="majorEastAsia" w:hAnsiTheme="majorHAnsi" w:cstheme="majorBidi"/>
    </w:rPr>
  </w:style>
  <w:style w:type="paragraph" w:customStyle="1" w:styleId="F8907D6D105640A8AFF9DE90384B96DA2">
    <w:name w:val="F8907D6D105640A8AFF9DE90384B96DA2"/>
    <w:rsid w:val="009A7BBA"/>
    <w:pPr>
      <w:spacing w:line="252" w:lineRule="auto"/>
    </w:pPr>
    <w:rPr>
      <w:rFonts w:asciiTheme="majorHAnsi" w:eastAsiaTheme="majorEastAsia" w:hAnsiTheme="majorHAnsi" w:cstheme="majorBidi"/>
    </w:rPr>
  </w:style>
  <w:style w:type="paragraph" w:customStyle="1" w:styleId="3BB9CE17C26849F3B5E988C6C79A84752">
    <w:name w:val="3BB9CE17C26849F3B5E988C6C79A84752"/>
    <w:rsid w:val="009A7BBA"/>
    <w:pPr>
      <w:spacing w:line="252" w:lineRule="auto"/>
    </w:pPr>
    <w:rPr>
      <w:rFonts w:asciiTheme="majorHAnsi" w:eastAsiaTheme="majorEastAsia" w:hAnsiTheme="majorHAnsi" w:cstheme="majorBidi"/>
    </w:rPr>
  </w:style>
  <w:style w:type="paragraph" w:customStyle="1" w:styleId="6593BA6762D14ECAB391967F20CA44642">
    <w:name w:val="6593BA6762D14ECAB391967F20CA44642"/>
    <w:rsid w:val="009A7BBA"/>
    <w:pPr>
      <w:spacing w:line="252" w:lineRule="auto"/>
    </w:pPr>
    <w:rPr>
      <w:rFonts w:asciiTheme="majorHAnsi" w:eastAsiaTheme="majorEastAsia" w:hAnsiTheme="majorHAnsi" w:cstheme="majorBidi"/>
    </w:rPr>
  </w:style>
  <w:style w:type="paragraph" w:customStyle="1" w:styleId="FAF6C5274D8E4E77B220D607BD8553722">
    <w:name w:val="FAF6C5274D8E4E77B220D607BD8553722"/>
    <w:rsid w:val="009A7BBA"/>
    <w:pPr>
      <w:spacing w:line="252" w:lineRule="auto"/>
    </w:pPr>
    <w:rPr>
      <w:rFonts w:asciiTheme="majorHAnsi" w:eastAsiaTheme="majorEastAsia" w:hAnsiTheme="majorHAnsi" w:cstheme="majorBidi"/>
    </w:rPr>
  </w:style>
  <w:style w:type="paragraph" w:customStyle="1" w:styleId="5C95A742CA7441CBBFC85B53463B9C182">
    <w:name w:val="5C95A742CA7441CBBFC85B53463B9C182"/>
    <w:rsid w:val="009A7BBA"/>
    <w:pPr>
      <w:spacing w:line="252" w:lineRule="auto"/>
    </w:pPr>
    <w:rPr>
      <w:rFonts w:asciiTheme="majorHAnsi" w:eastAsiaTheme="majorEastAsia" w:hAnsiTheme="majorHAnsi" w:cstheme="majorBidi"/>
    </w:rPr>
  </w:style>
  <w:style w:type="paragraph" w:customStyle="1" w:styleId="EAF3F8479CF14016955A017A50CC55422">
    <w:name w:val="EAF3F8479CF14016955A017A50CC55422"/>
    <w:rsid w:val="009A7BBA"/>
    <w:pPr>
      <w:spacing w:line="252" w:lineRule="auto"/>
    </w:pPr>
    <w:rPr>
      <w:rFonts w:asciiTheme="majorHAnsi" w:eastAsiaTheme="majorEastAsia" w:hAnsiTheme="majorHAnsi" w:cstheme="majorBidi"/>
    </w:rPr>
  </w:style>
  <w:style w:type="paragraph" w:customStyle="1" w:styleId="76EC2C4D4DB449C6A0B75309BE90AB3A2">
    <w:name w:val="76EC2C4D4DB449C6A0B75309BE90AB3A2"/>
    <w:rsid w:val="009A7BBA"/>
    <w:pPr>
      <w:spacing w:line="252" w:lineRule="auto"/>
    </w:pPr>
    <w:rPr>
      <w:rFonts w:asciiTheme="majorHAnsi" w:eastAsiaTheme="majorEastAsia" w:hAnsiTheme="majorHAnsi" w:cstheme="majorBidi"/>
    </w:rPr>
  </w:style>
  <w:style w:type="paragraph" w:customStyle="1" w:styleId="88F4B4BB6BA94E2DBB9095340D08EB782">
    <w:name w:val="88F4B4BB6BA94E2DBB9095340D08EB782"/>
    <w:rsid w:val="009A7BBA"/>
    <w:pPr>
      <w:spacing w:line="252" w:lineRule="auto"/>
    </w:pPr>
    <w:rPr>
      <w:rFonts w:asciiTheme="majorHAnsi" w:eastAsiaTheme="majorEastAsia" w:hAnsiTheme="majorHAnsi" w:cstheme="majorBidi"/>
    </w:rPr>
  </w:style>
  <w:style w:type="paragraph" w:customStyle="1" w:styleId="A40161AB4A45481296107F3EE4801DA42">
    <w:name w:val="A40161AB4A45481296107F3EE4801DA42"/>
    <w:rsid w:val="009A7BBA"/>
    <w:pPr>
      <w:spacing w:line="252" w:lineRule="auto"/>
    </w:pPr>
    <w:rPr>
      <w:rFonts w:asciiTheme="majorHAnsi" w:eastAsiaTheme="majorEastAsia" w:hAnsiTheme="majorHAnsi" w:cstheme="majorBidi"/>
    </w:rPr>
  </w:style>
  <w:style w:type="paragraph" w:customStyle="1" w:styleId="D2818F2D767E457AA6F5B9F1760AF0902">
    <w:name w:val="D2818F2D767E457AA6F5B9F1760AF0902"/>
    <w:rsid w:val="009A7BBA"/>
    <w:pPr>
      <w:spacing w:line="252" w:lineRule="auto"/>
    </w:pPr>
    <w:rPr>
      <w:rFonts w:asciiTheme="majorHAnsi" w:eastAsiaTheme="majorEastAsia" w:hAnsiTheme="majorHAnsi" w:cstheme="majorBidi"/>
    </w:rPr>
  </w:style>
  <w:style w:type="paragraph" w:customStyle="1" w:styleId="E3856A2CD65747D690D3A8CD14554FEF2">
    <w:name w:val="E3856A2CD65747D690D3A8CD14554FEF2"/>
    <w:rsid w:val="009A7BBA"/>
    <w:pPr>
      <w:spacing w:line="252" w:lineRule="auto"/>
    </w:pPr>
    <w:rPr>
      <w:rFonts w:asciiTheme="majorHAnsi" w:eastAsiaTheme="majorEastAsia" w:hAnsiTheme="majorHAnsi" w:cstheme="majorBidi"/>
    </w:rPr>
  </w:style>
  <w:style w:type="paragraph" w:customStyle="1" w:styleId="03B79E7F0B7441538BC84278BDED75F52">
    <w:name w:val="03B79E7F0B7441538BC84278BDED75F52"/>
    <w:rsid w:val="009A7BBA"/>
    <w:pPr>
      <w:spacing w:line="252" w:lineRule="auto"/>
    </w:pPr>
    <w:rPr>
      <w:rFonts w:asciiTheme="majorHAnsi" w:eastAsiaTheme="majorEastAsia" w:hAnsiTheme="majorHAnsi" w:cstheme="majorBidi"/>
    </w:rPr>
  </w:style>
  <w:style w:type="paragraph" w:customStyle="1" w:styleId="9FBD8F82B02F458DB63D23C01F2CC2AF2">
    <w:name w:val="9FBD8F82B02F458DB63D23C01F2CC2AF2"/>
    <w:rsid w:val="009A7BBA"/>
    <w:pPr>
      <w:spacing w:line="252" w:lineRule="auto"/>
    </w:pPr>
    <w:rPr>
      <w:rFonts w:asciiTheme="majorHAnsi" w:eastAsiaTheme="majorEastAsia" w:hAnsiTheme="majorHAnsi" w:cstheme="majorBidi"/>
    </w:rPr>
  </w:style>
  <w:style w:type="paragraph" w:customStyle="1" w:styleId="70EF8D9C9AAE4D84A444A6A066F634942">
    <w:name w:val="70EF8D9C9AAE4D84A444A6A066F634942"/>
    <w:rsid w:val="009A7BBA"/>
    <w:pPr>
      <w:spacing w:line="252" w:lineRule="auto"/>
    </w:pPr>
    <w:rPr>
      <w:rFonts w:asciiTheme="majorHAnsi" w:eastAsiaTheme="majorEastAsia" w:hAnsiTheme="majorHAnsi" w:cstheme="majorBidi"/>
    </w:rPr>
  </w:style>
  <w:style w:type="paragraph" w:customStyle="1" w:styleId="EEA6A2F5DD80408DBF0F2E5A0984BA6D2">
    <w:name w:val="EEA6A2F5DD80408DBF0F2E5A0984BA6D2"/>
    <w:rsid w:val="009A7BBA"/>
    <w:pPr>
      <w:spacing w:line="252" w:lineRule="auto"/>
    </w:pPr>
    <w:rPr>
      <w:rFonts w:asciiTheme="majorHAnsi" w:eastAsiaTheme="majorEastAsia" w:hAnsiTheme="majorHAnsi" w:cstheme="majorBidi"/>
    </w:rPr>
  </w:style>
  <w:style w:type="paragraph" w:customStyle="1" w:styleId="8DCB12458550488DB031D41B0DF9DC592">
    <w:name w:val="8DCB12458550488DB031D41B0DF9DC592"/>
    <w:rsid w:val="009A7BBA"/>
    <w:pPr>
      <w:spacing w:line="252" w:lineRule="auto"/>
    </w:pPr>
    <w:rPr>
      <w:rFonts w:asciiTheme="majorHAnsi" w:eastAsiaTheme="majorEastAsia" w:hAnsiTheme="majorHAnsi" w:cstheme="majorBidi"/>
    </w:rPr>
  </w:style>
  <w:style w:type="paragraph" w:customStyle="1" w:styleId="D048306A3AD74CC695FBB74083F2AC732">
    <w:name w:val="D048306A3AD74CC695FBB74083F2AC732"/>
    <w:rsid w:val="009A7BBA"/>
    <w:pPr>
      <w:spacing w:line="252" w:lineRule="auto"/>
    </w:pPr>
    <w:rPr>
      <w:rFonts w:asciiTheme="majorHAnsi" w:eastAsiaTheme="majorEastAsia" w:hAnsiTheme="majorHAnsi" w:cstheme="majorBidi"/>
    </w:rPr>
  </w:style>
  <w:style w:type="paragraph" w:customStyle="1" w:styleId="CB9D1858FD21465D9808B6BE373893112">
    <w:name w:val="CB9D1858FD21465D9808B6BE373893112"/>
    <w:rsid w:val="009A7BBA"/>
    <w:pPr>
      <w:spacing w:line="252" w:lineRule="auto"/>
    </w:pPr>
    <w:rPr>
      <w:rFonts w:asciiTheme="majorHAnsi" w:eastAsiaTheme="majorEastAsia" w:hAnsiTheme="majorHAnsi" w:cstheme="majorBidi"/>
    </w:rPr>
  </w:style>
  <w:style w:type="paragraph" w:customStyle="1" w:styleId="C06E30419EED4F46B8CDBCDDEE529F7D2">
    <w:name w:val="C06E30419EED4F46B8CDBCDDEE529F7D2"/>
    <w:rsid w:val="009A7BBA"/>
    <w:pPr>
      <w:spacing w:line="252" w:lineRule="auto"/>
    </w:pPr>
    <w:rPr>
      <w:rFonts w:asciiTheme="majorHAnsi" w:eastAsiaTheme="majorEastAsia" w:hAnsiTheme="majorHAnsi" w:cstheme="majorBidi"/>
    </w:rPr>
  </w:style>
  <w:style w:type="paragraph" w:customStyle="1" w:styleId="39DF56AB6B2F4FD99F81A1E90245B5B62">
    <w:name w:val="39DF56AB6B2F4FD99F81A1E90245B5B62"/>
    <w:rsid w:val="009A7BBA"/>
    <w:pPr>
      <w:spacing w:line="252" w:lineRule="auto"/>
    </w:pPr>
    <w:rPr>
      <w:rFonts w:asciiTheme="majorHAnsi" w:eastAsiaTheme="majorEastAsia" w:hAnsiTheme="majorHAnsi" w:cstheme="majorBidi"/>
    </w:rPr>
  </w:style>
  <w:style w:type="paragraph" w:customStyle="1" w:styleId="8DDA70A813C046E1B3FF1384AFA505492">
    <w:name w:val="8DDA70A813C046E1B3FF1384AFA505492"/>
    <w:rsid w:val="009A7BBA"/>
    <w:pPr>
      <w:spacing w:line="252" w:lineRule="auto"/>
    </w:pPr>
    <w:rPr>
      <w:rFonts w:asciiTheme="majorHAnsi" w:eastAsiaTheme="majorEastAsia" w:hAnsiTheme="majorHAnsi" w:cstheme="majorBidi"/>
    </w:rPr>
  </w:style>
  <w:style w:type="paragraph" w:customStyle="1" w:styleId="BE0BFEA0374844CE9A10F7DBCA7564532">
    <w:name w:val="BE0BFEA0374844CE9A10F7DBCA7564532"/>
    <w:rsid w:val="009A7BBA"/>
    <w:pPr>
      <w:spacing w:line="252" w:lineRule="auto"/>
    </w:pPr>
    <w:rPr>
      <w:rFonts w:asciiTheme="majorHAnsi" w:eastAsiaTheme="majorEastAsia" w:hAnsiTheme="majorHAnsi" w:cstheme="majorBidi"/>
    </w:rPr>
  </w:style>
  <w:style w:type="paragraph" w:customStyle="1" w:styleId="00F49E21FEAF4F5F9E2C485A6646A5572">
    <w:name w:val="00F49E21FEAF4F5F9E2C485A6646A5572"/>
    <w:rsid w:val="009A7BBA"/>
    <w:pPr>
      <w:spacing w:line="252" w:lineRule="auto"/>
    </w:pPr>
    <w:rPr>
      <w:rFonts w:asciiTheme="majorHAnsi" w:eastAsiaTheme="majorEastAsia" w:hAnsiTheme="majorHAnsi" w:cstheme="majorBidi"/>
    </w:rPr>
  </w:style>
  <w:style w:type="paragraph" w:customStyle="1" w:styleId="9DC4ED455FF943DCB9CED3822B6CF1E92">
    <w:name w:val="9DC4ED455FF943DCB9CED3822B6CF1E92"/>
    <w:rsid w:val="009A7BBA"/>
    <w:pPr>
      <w:spacing w:line="252" w:lineRule="auto"/>
    </w:pPr>
    <w:rPr>
      <w:rFonts w:asciiTheme="majorHAnsi" w:eastAsiaTheme="majorEastAsia" w:hAnsiTheme="majorHAnsi" w:cstheme="majorBidi"/>
    </w:rPr>
  </w:style>
  <w:style w:type="paragraph" w:customStyle="1" w:styleId="24090364C60A499DB4EBA5650EADA92A2">
    <w:name w:val="24090364C60A499DB4EBA5650EADA92A2"/>
    <w:rsid w:val="009A7BBA"/>
    <w:pPr>
      <w:spacing w:line="252" w:lineRule="auto"/>
    </w:pPr>
    <w:rPr>
      <w:rFonts w:asciiTheme="majorHAnsi" w:eastAsiaTheme="majorEastAsia" w:hAnsiTheme="majorHAnsi" w:cstheme="majorBidi"/>
    </w:rPr>
  </w:style>
  <w:style w:type="paragraph" w:customStyle="1" w:styleId="F6C951A3C8214A238904D2998D53C8B22">
    <w:name w:val="F6C951A3C8214A238904D2998D53C8B22"/>
    <w:rsid w:val="009A7BBA"/>
    <w:pPr>
      <w:spacing w:line="252" w:lineRule="auto"/>
    </w:pPr>
    <w:rPr>
      <w:rFonts w:asciiTheme="majorHAnsi" w:eastAsiaTheme="majorEastAsia" w:hAnsiTheme="majorHAnsi" w:cstheme="majorBidi"/>
    </w:rPr>
  </w:style>
  <w:style w:type="paragraph" w:customStyle="1" w:styleId="81CF0F20F6394353B379C0C3D0A976E82">
    <w:name w:val="81CF0F20F6394353B379C0C3D0A976E82"/>
    <w:rsid w:val="009A7BBA"/>
    <w:pPr>
      <w:spacing w:line="252" w:lineRule="auto"/>
    </w:pPr>
    <w:rPr>
      <w:rFonts w:asciiTheme="majorHAnsi" w:eastAsiaTheme="majorEastAsia" w:hAnsiTheme="majorHAnsi" w:cstheme="majorBidi"/>
    </w:rPr>
  </w:style>
  <w:style w:type="paragraph" w:customStyle="1" w:styleId="E8633C233E3F4C9A80EC9AD1CDB3F5912">
    <w:name w:val="E8633C233E3F4C9A80EC9AD1CDB3F5912"/>
    <w:rsid w:val="009A7BBA"/>
    <w:pPr>
      <w:spacing w:line="252" w:lineRule="auto"/>
    </w:pPr>
    <w:rPr>
      <w:rFonts w:asciiTheme="majorHAnsi" w:eastAsiaTheme="majorEastAsia" w:hAnsiTheme="majorHAnsi" w:cstheme="majorBidi"/>
    </w:rPr>
  </w:style>
  <w:style w:type="paragraph" w:customStyle="1" w:styleId="8646D02D4332496790BC4953BC332E8B2">
    <w:name w:val="8646D02D4332496790BC4953BC332E8B2"/>
    <w:rsid w:val="009A7BBA"/>
    <w:pPr>
      <w:spacing w:line="252" w:lineRule="auto"/>
    </w:pPr>
    <w:rPr>
      <w:rFonts w:asciiTheme="majorHAnsi" w:eastAsiaTheme="majorEastAsia" w:hAnsiTheme="majorHAnsi" w:cstheme="majorBidi"/>
    </w:rPr>
  </w:style>
  <w:style w:type="paragraph" w:customStyle="1" w:styleId="ADCB6FCD55824BE4A9FE0D479B2F98692">
    <w:name w:val="ADCB6FCD55824BE4A9FE0D479B2F98692"/>
    <w:rsid w:val="009A7BBA"/>
    <w:pPr>
      <w:spacing w:line="252" w:lineRule="auto"/>
    </w:pPr>
    <w:rPr>
      <w:rFonts w:asciiTheme="majorHAnsi" w:eastAsiaTheme="majorEastAsia" w:hAnsiTheme="majorHAnsi" w:cstheme="majorBidi"/>
    </w:rPr>
  </w:style>
  <w:style w:type="paragraph" w:customStyle="1" w:styleId="289E570A5A1F4D23AE7F75C51C41D93D2">
    <w:name w:val="289E570A5A1F4D23AE7F75C51C41D93D2"/>
    <w:rsid w:val="009A7BBA"/>
    <w:pPr>
      <w:spacing w:line="252" w:lineRule="auto"/>
    </w:pPr>
    <w:rPr>
      <w:rFonts w:asciiTheme="majorHAnsi" w:eastAsiaTheme="majorEastAsia" w:hAnsiTheme="majorHAnsi" w:cstheme="majorBidi"/>
    </w:rPr>
  </w:style>
  <w:style w:type="paragraph" w:customStyle="1" w:styleId="164FBA3B0DEB4CD89F3180BDCF0762E72">
    <w:name w:val="164FBA3B0DEB4CD89F3180BDCF0762E72"/>
    <w:rsid w:val="009A7BBA"/>
    <w:pPr>
      <w:spacing w:line="252" w:lineRule="auto"/>
    </w:pPr>
    <w:rPr>
      <w:rFonts w:asciiTheme="majorHAnsi" w:eastAsiaTheme="majorEastAsia" w:hAnsiTheme="majorHAnsi" w:cstheme="majorBidi"/>
    </w:rPr>
  </w:style>
  <w:style w:type="paragraph" w:customStyle="1" w:styleId="100FD55AB2E9438AAE52D75898E545732">
    <w:name w:val="100FD55AB2E9438AAE52D75898E545732"/>
    <w:rsid w:val="009A7BBA"/>
    <w:pPr>
      <w:spacing w:line="252" w:lineRule="auto"/>
    </w:pPr>
    <w:rPr>
      <w:rFonts w:asciiTheme="majorHAnsi" w:eastAsiaTheme="majorEastAsia" w:hAnsiTheme="majorHAnsi" w:cstheme="majorBidi"/>
    </w:rPr>
  </w:style>
  <w:style w:type="paragraph" w:customStyle="1" w:styleId="ACE2DB83D9EE4C32BB5BF9ED3808FBE12">
    <w:name w:val="ACE2DB83D9EE4C32BB5BF9ED3808FBE12"/>
    <w:rsid w:val="009A7BBA"/>
    <w:pPr>
      <w:spacing w:line="252" w:lineRule="auto"/>
    </w:pPr>
    <w:rPr>
      <w:rFonts w:asciiTheme="majorHAnsi" w:eastAsiaTheme="majorEastAsia" w:hAnsiTheme="majorHAnsi" w:cstheme="majorBidi"/>
    </w:rPr>
  </w:style>
  <w:style w:type="paragraph" w:customStyle="1" w:styleId="6990A3D74DD04C75ABB11F81EADBD31C2">
    <w:name w:val="6990A3D74DD04C75ABB11F81EADBD31C2"/>
    <w:rsid w:val="009A7BBA"/>
    <w:pPr>
      <w:spacing w:line="252" w:lineRule="auto"/>
    </w:pPr>
    <w:rPr>
      <w:rFonts w:asciiTheme="majorHAnsi" w:eastAsiaTheme="majorEastAsia" w:hAnsiTheme="majorHAnsi" w:cstheme="majorBidi"/>
    </w:rPr>
  </w:style>
  <w:style w:type="paragraph" w:customStyle="1" w:styleId="014D5DAD64584CCE8F8C27867B4F949E2">
    <w:name w:val="014D5DAD64584CCE8F8C27867B4F949E2"/>
    <w:rsid w:val="009A7BBA"/>
    <w:pPr>
      <w:spacing w:line="252" w:lineRule="auto"/>
    </w:pPr>
    <w:rPr>
      <w:rFonts w:asciiTheme="majorHAnsi" w:eastAsiaTheme="majorEastAsia" w:hAnsiTheme="majorHAnsi" w:cstheme="majorBidi"/>
    </w:rPr>
  </w:style>
  <w:style w:type="paragraph" w:customStyle="1" w:styleId="6680A21E74B947429EAB19A6150CE6C12">
    <w:name w:val="6680A21E74B947429EAB19A6150CE6C12"/>
    <w:rsid w:val="009A7BBA"/>
    <w:pPr>
      <w:spacing w:line="252" w:lineRule="auto"/>
    </w:pPr>
    <w:rPr>
      <w:rFonts w:asciiTheme="majorHAnsi" w:eastAsiaTheme="majorEastAsia" w:hAnsiTheme="majorHAnsi" w:cstheme="majorBidi"/>
    </w:rPr>
  </w:style>
  <w:style w:type="paragraph" w:customStyle="1" w:styleId="15A1CDEAA7324DEA90DDBF19D3F2AC2E2">
    <w:name w:val="15A1CDEAA7324DEA90DDBF19D3F2AC2E2"/>
    <w:rsid w:val="009A7BBA"/>
    <w:pPr>
      <w:spacing w:line="252" w:lineRule="auto"/>
    </w:pPr>
    <w:rPr>
      <w:rFonts w:asciiTheme="majorHAnsi" w:eastAsiaTheme="majorEastAsia" w:hAnsiTheme="majorHAnsi" w:cstheme="majorBidi"/>
    </w:rPr>
  </w:style>
  <w:style w:type="paragraph" w:customStyle="1" w:styleId="28A7D52E3C4B4700866C6E6AE5E6DDD92">
    <w:name w:val="28A7D52E3C4B4700866C6E6AE5E6DDD92"/>
    <w:rsid w:val="009A7BBA"/>
    <w:pPr>
      <w:spacing w:line="252" w:lineRule="auto"/>
    </w:pPr>
    <w:rPr>
      <w:rFonts w:asciiTheme="majorHAnsi" w:eastAsiaTheme="majorEastAsia" w:hAnsiTheme="majorHAnsi" w:cstheme="majorBidi"/>
    </w:rPr>
  </w:style>
  <w:style w:type="paragraph" w:customStyle="1" w:styleId="23D731674A194660B45325277557AE262">
    <w:name w:val="23D731674A194660B45325277557AE262"/>
    <w:rsid w:val="009A7BBA"/>
    <w:pPr>
      <w:spacing w:line="252" w:lineRule="auto"/>
    </w:pPr>
    <w:rPr>
      <w:rFonts w:asciiTheme="majorHAnsi" w:eastAsiaTheme="majorEastAsia" w:hAnsiTheme="majorHAnsi" w:cstheme="majorBidi"/>
    </w:rPr>
  </w:style>
  <w:style w:type="paragraph" w:customStyle="1" w:styleId="B8789D66D6B049A1B44E8EEBE5ADB4972">
    <w:name w:val="B8789D66D6B049A1B44E8EEBE5ADB4972"/>
    <w:rsid w:val="009A7BBA"/>
    <w:pPr>
      <w:spacing w:line="252" w:lineRule="auto"/>
    </w:pPr>
    <w:rPr>
      <w:rFonts w:asciiTheme="majorHAnsi" w:eastAsiaTheme="majorEastAsia" w:hAnsiTheme="majorHAnsi" w:cstheme="majorBidi"/>
    </w:rPr>
  </w:style>
  <w:style w:type="paragraph" w:customStyle="1" w:styleId="013C661B1BC844138EEB002AD872E5FA2">
    <w:name w:val="013C661B1BC844138EEB002AD872E5FA2"/>
    <w:rsid w:val="009A7BBA"/>
    <w:pPr>
      <w:spacing w:line="252" w:lineRule="auto"/>
    </w:pPr>
    <w:rPr>
      <w:rFonts w:asciiTheme="majorHAnsi" w:eastAsiaTheme="majorEastAsia" w:hAnsiTheme="majorHAnsi" w:cstheme="majorBidi"/>
    </w:rPr>
  </w:style>
  <w:style w:type="paragraph" w:customStyle="1" w:styleId="572017E25ECB430F92F8705F0E7DDC572">
    <w:name w:val="572017E25ECB430F92F8705F0E7DDC572"/>
    <w:rsid w:val="009A7BBA"/>
    <w:pPr>
      <w:spacing w:line="252" w:lineRule="auto"/>
    </w:pPr>
    <w:rPr>
      <w:rFonts w:asciiTheme="majorHAnsi" w:eastAsiaTheme="majorEastAsia" w:hAnsiTheme="majorHAnsi" w:cstheme="majorBidi"/>
    </w:rPr>
  </w:style>
  <w:style w:type="paragraph" w:customStyle="1" w:styleId="F3BF7FA3C75E46F9A4893C4B9B0E54222">
    <w:name w:val="F3BF7FA3C75E46F9A4893C4B9B0E54222"/>
    <w:rsid w:val="009A7BBA"/>
    <w:pPr>
      <w:spacing w:line="252" w:lineRule="auto"/>
    </w:pPr>
    <w:rPr>
      <w:rFonts w:asciiTheme="majorHAnsi" w:eastAsiaTheme="majorEastAsia" w:hAnsiTheme="majorHAnsi" w:cstheme="majorBidi"/>
    </w:rPr>
  </w:style>
  <w:style w:type="paragraph" w:customStyle="1" w:styleId="66816212A808457DBE33C20CA4BC9A342">
    <w:name w:val="66816212A808457DBE33C20CA4BC9A342"/>
    <w:rsid w:val="009A7BBA"/>
    <w:pPr>
      <w:spacing w:line="252" w:lineRule="auto"/>
    </w:pPr>
    <w:rPr>
      <w:rFonts w:asciiTheme="majorHAnsi" w:eastAsiaTheme="majorEastAsia" w:hAnsiTheme="majorHAnsi" w:cstheme="majorBidi"/>
    </w:rPr>
  </w:style>
  <w:style w:type="paragraph" w:customStyle="1" w:styleId="E54E82B79DD347D5AC90A44CA6735A572">
    <w:name w:val="E54E82B79DD347D5AC90A44CA6735A572"/>
    <w:rsid w:val="009A7BBA"/>
    <w:pPr>
      <w:spacing w:line="252" w:lineRule="auto"/>
    </w:pPr>
    <w:rPr>
      <w:rFonts w:asciiTheme="majorHAnsi" w:eastAsiaTheme="majorEastAsia" w:hAnsiTheme="majorHAnsi" w:cstheme="majorBidi"/>
    </w:rPr>
  </w:style>
  <w:style w:type="paragraph" w:customStyle="1" w:styleId="2FAB451EF8B64704BF6EDA104480E7A82">
    <w:name w:val="2FAB451EF8B64704BF6EDA104480E7A82"/>
    <w:rsid w:val="009A7BBA"/>
    <w:pPr>
      <w:spacing w:line="252" w:lineRule="auto"/>
    </w:pPr>
    <w:rPr>
      <w:rFonts w:asciiTheme="majorHAnsi" w:eastAsiaTheme="majorEastAsia" w:hAnsiTheme="majorHAnsi" w:cstheme="majorBidi"/>
    </w:rPr>
  </w:style>
  <w:style w:type="paragraph" w:customStyle="1" w:styleId="6D157D2EF3FD487EACA412B888680D792">
    <w:name w:val="6D157D2EF3FD487EACA412B888680D792"/>
    <w:rsid w:val="009A7BBA"/>
    <w:pPr>
      <w:spacing w:line="252" w:lineRule="auto"/>
    </w:pPr>
    <w:rPr>
      <w:rFonts w:asciiTheme="majorHAnsi" w:eastAsiaTheme="majorEastAsia" w:hAnsiTheme="majorHAnsi" w:cstheme="majorBidi"/>
    </w:rPr>
  </w:style>
  <w:style w:type="paragraph" w:customStyle="1" w:styleId="BE1B1B70258A46B58EE8BAFCAF45D85A2">
    <w:name w:val="BE1B1B70258A46B58EE8BAFCAF45D85A2"/>
    <w:rsid w:val="009A7BBA"/>
    <w:pPr>
      <w:spacing w:line="252" w:lineRule="auto"/>
    </w:pPr>
    <w:rPr>
      <w:rFonts w:asciiTheme="majorHAnsi" w:eastAsiaTheme="majorEastAsia" w:hAnsiTheme="majorHAnsi" w:cstheme="majorBidi"/>
    </w:rPr>
  </w:style>
  <w:style w:type="paragraph" w:customStyle="1" w:styleId="A12D9C3230D94301BE7D205325EF4D272">
    <w:name w:val="A12D9C3230D94301BE7D205325EF4D272"/>
    <w:rsid w:val="009A7BBA"/>
    <w:pPr>
      <w:spacing w:line="252" w:lineRule="auto"/>
    </w:pPr>
    <w:rPr>
      <w:rFonts w:asciiTheme="majorHAnsi" w:eastAsiaTheme="majorEastAsia" w:hAnsiTheme="majorHAnsi" w:cstheme="majorBidi"/>
    </w:rPr>
  </w:style>
  <w:style w:type="paragraph" w:customStyle="1" w:styleId="3A761D58508040B9BA8ABAC82F96C9FC2">
    <w:name w:val="3A761D58508040B9BA8ABAC82F96C9FC2"/>
    <w:rsid w:val="009A7BBA"/>
    <w:pPr>
      <w:spacing w:line="252" w:lineRule="auto"/>
    </w:pPr>
    <w:rPr>
      <w:rFonts w:asciiTheme="majorHAnsi" w:eastAsiaTheme="majorEastAsia" w:hAnsiTheme="majorHAnsi" w:cstheme="majorBidi"/>
    </w:rPr>
  </w:style>
  <w:style w:type="paragraph" w:customStyle="1" w:styleId="A2A87ABA0E264230B56DECC6EBB2BF772">
    <w:name w:val="A2A87ABA0E264230B56DECC6EBB2BF772"/>
    <w:rsid w:val="009A7BBA"/>
    <w:pPr>
      <w:spacing w:line="252" w:lineRule="auto"/>
    </w:pPr>
    <w:rPr>
      <w:rFonts w:asciiTheme="majorHAnsi" w:eastAsiaTheme="majorEastAsia" w:hAnsiTheme="majorHAnsi" w:cstheme="majorBidi"/>
    </w:rPr>
  </w:style>
  <w:style w:type="paragraph" w:customStyle="1" w:styleId="5BB4C26192344F6D8887B247F01DEB7C2">
    <w:name w:val="5BB4C26192344F6D8887B247F01DEB7C2"/>
    <w:rsid w:val="009A7BBA"/>
    <w:pPr>
      <w:spacing w:line="252" w:lineRule="auto"/>
    </w:pPr>
    <w:rPr>
      <w:rFonts w:asciiTheme="majorHAnsi" w:eastAsiaTheme="majorEastAsia" w:hAnsiTheme="majorHAnsi" w:cstheme="majorBidi"/>
    </w:rPr>
  </w:style>
  <w:style w:type="paragraph" w:customStyle="1" w:styleId="0F95F6A1F13E474B89DA92478F6AA8B32">
    <w:name w:val="0F95F6A1F13E474B89DA92478F6AA8B32"/>
    <w:rsid w:val="009A7BBA"/>
    <w:pPr>
      <w:spacing w:line="252" w:lineRule="auto"/>
    </w:pPr>
    <w:rPr>
      <w:rFonts w:asciiTheme="majorHAnsi" w:eastAsiaTheme="majorEastAsia" w:hAnsiTheme="majorHAnsi" w:cstheme="majorBidi"/>
    </w:rPr>
  </w:style>
  <w:style w:type="paragraph" w:customStyle="1" w:styleId="0C6F4CB1B7A043C8BA326C546360A7042">
    <w:name w:val="0C6F4CB1B7A043C8BA326C546360A7042"/>
    <w:rsid w:val="009A7BBA"/>
    <w:pPr>
      <w:spacing w:line="252" w:lineRule="auto"/>
    </w:pPr>
    <w:rPr>
      <w:rFonts w:asciiTheme="majorHAnsi" w:eastAsiaTheme="majorEastAsia" w:hAnsiTheme="majorHAnsi" w:cstheme="majorBidi"/>
    </w:rPr>
  </w:style>
  <w:style w:type="paragraph" w:customStyle="1" w:styleId="C4125EC2F3EE4B54B444B268F6D0588F2">
    <w:name w:val="C4125EC2F3EE4B54B444B268F6D0588F2"/>
    <w:rsid w:val="009A7BBA"/>
    <w:pPr>
      <w:spacing w:line="252" w:lineRule="auto"/>
    </w:pPr>
    <w:rPr>
      <w:rFonts w:asciiTheme="majorHAnsi" w:eastAsiaTheme="majorEastAsia" w:hAnsiTheme="majorHAnsi" w:cstheme="majorBidi"/>
    </w:rPr>
  </w:style>
  <w:style w:type="paragraph" w:customStyle="1" w:styleId="CCF9BF0AE3A84202A774FA5D6D525D442">
    <w:name w:val="CCF9BF0AE3A84202A774FA5D6D525D442"/>
    <w:rsid w:val="009A7BBA"/>
    <w:pPr>
      <w:spacing w:line="252" w:lineRule="auto"/>
    </w:pPr>
    <w:rPr>
      <w:rFonts w:asciiTheme="majorHAnsi" w:eastAsiaTheme="majorEastAsia" w:hAnsiTheme="majorHAnsi" w:cstheme="majorBidi"/>
    </w:rPr>
  </w:style>
  <w:style w:type="paragraph" w:customStyle="1" w:styleId="3DBC75DFE0494D2AA757182829E627032">
    <w:name w:val="3DBC75DFE0494D2AA757182829E627032"/>
    <w:rsid w:val="009A7BBA"/>
    <w:pPr>
      <w:spacing w:line="252" w:lineRule="auto"/>
    </w:pPr>
    <w:rPr>
      <w:rFonts w:asciiTheme="majorHAnsi" w:eastAsiaTheme="majorEastAsia" w:hAnsiTheme="majorHAnsi" w:cstheme="majorBidi"/>
    </w:rPr>
  </w:style>
  <w:style w:type="paragraph" w:customStyle="1" w:styleId="C5FBE8BF7A724380831FD1BAAC5CBFB42">
    <w:name w:val="C5FBE8BF7A724380831FD1BAAC5CBFB42"/>
    <w:rsid w:val="009A7BBA"/>
    <w:pPr>
      <w:spacing w:line="252" w:lineRule="auto"/>
    </w:pPr>
    <w:rPr>
      <w:rFonts w:asciiTheme="majorHAnsi" w:eastAsiaTheme="majorEastAsia" w:hAnsiTheme="majorHAnsi" w:cstheme="majorBidi"/>
    </w:rPr>
  </w:style>
  <w:style w:type="paragraph" w:customStyle="1" w:styleId="46362DF12F7840A380E3664EE37549172">
    <w:name w:val="46362DF12F7840A380E3664EE37549172"/>
    <w:rsid w:val="009A7BBA"/>
    <w:pPr>
      <w:spacing w:line="252" w:lineRule="auto"/>
    </w:pPr>
    <w:rPr>
      <w:rFonts w:asciiTheme="majorHAnsi" w:eastAsiaTheme="majorEastAsia" w:hAnsiTheme="majorHAnsi" w:cstheme="majorBidi"/>
    </w:rPr>
  </w:style>
  <w:style w:type="paragraph" w:customStyle="1" w:styleId="52D9265E5B574546B41E0A388128DA132">
    <w:name w:val="52D9265E5B574546B41E0A388128DA132"/>
    <w:rsid w:val="009A7BBA"/>
    <w:pPr>
      <w:spacing w:line="252" w:lineRule="auto"/>
    </w:pPr>
    <w:rPr>
      <w:rFonts w:asciiTheme="majorHAnsi" w:eastAsiaTheme="majorEastAsia" w:hAnsiTheme="majorHAnsi" w:cstheme="majorBidi"/>
    </w:rPr>
  </w:style>
  <w:style w:type="paragraph" w:customStyle="1" w:styleId="3387BCAF11C04E2CAFA302EC0D81C2192">
    <w:name w:val="3387BCAF11C04E2CAFA302EC0D81C2192"/>
    <w:rsid w:val="009A7BBA"/>
    <w:pPr>
      <w:spacing w:line="252" w:lineRule="auto"/>
    </w:pPr>
    <w:rPr>
      <w:rFonts w:asciiTheme="majorHAnsi" w:eastAsiaTheme="majorEastAsia" w:hAnsiTheme="majorHAnsi" w:cstheme="majorBidi"/>
    </w:rPr>
  </w:style>
  <w:style w:type="paragraph" w:customStyle="1" w:styleId="37F80D48FA6B496F99AB0C4FE105C2872">
    <w:name w:val="37F80D48FA6B496F99AB0C4FE105C2872"/>
    <w:rsid w:val="009A7BBA"/>
    <w:pPr>
      <w:spacing w:line="252" w:lineRule="auto"/>
    </w:pPr>
    <w:rPr>
      <w:rFonts w:asciiTheme="majorHAnsi" w:eastAsiaTheme="majorEastAsia" w:hAnsiTheme="majorHAnsi" w:cstheme="majorBidi"/>
    </w:rPr>
  </w:style>
  <w:style w:type="paragraph" w:customStyle="1" w:styleId="F115967111264E608A4F4EC4D850A1792">
    <w:name w:val="F115967111264E608A4F4EC4D850A1792"/>
    <w:rsid w:val="009A7BBA"/>
    <w:pPr>
      <w:spacing w:line="252" w:lineRule="auto"/>
    </w:pPr>
    <w:rPr>
      <w:rFonts w:asciiTheme="majorHAnsi" w:eastAsiaTheme="majorEastAsia" w:hAnsiTheme="majorHAnsi" w:cstheme="majorBidi"/>
    </w:rPr>
  </w:style>
  <w:style w:type="paragraph" w:customStyle="1" w:styleId="264375DD02804BF2872914D4001185132">
    <w:name w:val="264375DD02804BF2872914D4001185132"/>
    <w:rsid w:val="009A7BBA"/>
    <w:pPr>
      <w:spacing w:line="252" w:lineRule="auto"/>
    </w:pPr>
    <w:rPr>
      <w:rFonts w:asciiTheme="majorHAnsi" w:eastAsiaTheme="majorEastAsia" w:hAnsiTheme="majorHAnsi" w:cstheme="majorBidi"/>
    </w:rPr>
  </w:style>
  <w:style w:type="paragraph" w:customStyle="1" w:styleId="28C39D8482684CF2B8CAE0E9709FCD8E2">
    <w:name w:val="28C39D8482684CF2B8CAE0E9709FCD8E2"/>
    <w:rsid w:val="009A7BBA"/>
    <w:pPr>
      <w:spacing w:line="252" w:lineRule="auto"/>
    </w:pPr>
    <w:rPr>
      <w:rFonts w:asciiTheme="majorHAnsi" w:eastAsiaTheme="majorEastAsia" w:hAnsiTheme="majorHAnsi" w:cstheme="majorBidi"/>
    </w:rPr>
  </w:style>
  <w:style w:type="paragraph" w:customStyle="1" w:styleId="0A3A26CAD4A6403486282DB25DD481172">
    <w:name w:val="0A3A26CAD4A6403486282DB25DD481172"/>
    <w:rsid w:val="009A7BBA"/>
    <w:pPr>
      <w:spacing w:line="252" w:lineRule="auto"/>
    </w:pPr>
    <w:rPr>
      <w:rFonts w:asciiTheme="majorHAnsi" w:eastAsiaTheme="majorEastAsia" w:hAnsiTheme="majorHAnsi" w:cstheme="majorBidi"/>
    </w:rPr>
  </w:style>
  <w:style w:type="paragraph" w:customStyle="1" w:styleId="E6ED297269324DF5BE325AAAB5EC40512">
    <w:name w:val="E6ED297269324DF5BE325AAAB5EC40512"/>
    <w:rsid w:val="009A7BBA"/>
    <w:pPr>
      <w:spacing w:line="252" w:lineRule="auto"/>
    </w:pPr>
    <w:rPr>
      <w:rFonts w:asciiTheme="majorHAnsi" w:eastAsiaTheme="majorEastAsia" w:hAnsiTheme="majorHAnsi" w:cstheme="majorBidi"/>
    </w:rPr>
  </w:style>
  <w:style w:type="paragraph" w:customStyle="1" w:styleId="B28B465C78054EAAAEFDC894EC8D94352">
    <w:name w:val="B28B465C78054EAAAEFDC894EC8D94352"/>
    <w:rsid w:val="009A7BBA"/>
    <w:pPr>
      <w:spacing w:line="252" w:lineRule="auto"/>
    </w:pPr>
    <w:rPr>
      <w:rFonts w:asciiTheme="majorHAnsi" w:eastAsiaTheme="majorEastAsia" w:hAnsiTheme="majorHAnsi" w:cstheme="majorBidi"/>
    </w:rPr>
  </w:style>
  <w:style w:type="paragraph" w:customStyle="1" w:styleId="A0A6BE671DBB441D8A5D4A23E373622D2">
    <w:name w:val="A0A6BE671DBB441D8A5D4A23E373622D2"/>
    <w:rsid w:val="009A7BBA"/>
    <w:pPr>
      <w:spacing w:line="252" w:lineRule="auto"/>
    </w:pPr>
    <w:rPr>
      <w:rFonts w:asciiTheme="majorHAnsi" w:eastAsiaTheme="majorEastAsia" w:hAnsiTheme="majorHAnsi" w:cstheme="majorBidi"/>
    </w:rPr>
  </w:style>
  <w:style w:type="paragraph" w:customStyle="1" w:styleId="6ECC7802385A42079B8AA9E1401A3F092">
    <w:name w:val="6ECC7802385A42079B8AA9E1401A3F092"/>
    <w:rsid w:val="009A7BBA"/>
    <w:pPr>
      <w:spacing w:line="252" w:lineRule="auto"/>
    </w:pPr>
    <w:rPr>
      <w:rFonts w:asciiTheme="majorHAnsi" w:eastAsiaTheme="majorEastAsia" w:hAnsiTheme="majorHAnsi" w:cstheme="majorBidi"/>
    </w:rPr>
  </w:style>
  <w:style w:type="paragraph" w:customStyle="1" w:styleId="4D2BB90688304BB88B965B9AF28F7C9A2">
    <w:name w:val="4D2BB90688304BB88B965B9AF28F7C9A2"/>
    <w:rsid w:val="009A7BBA"/>
    <w:pPr>
      <w:spacing w:line="252" w:lineRule="auto"/>
    </w:pPr>
    <w:rPr>
      <w:rFonts w:asciiTheme="majorHAnsi" w:eastAsiaTheme="majorEastAsia" w:hAnsiTheme="majorHAnsi" w:cstheme="majorBidi"/>
    </w:rPr>
  </w:style>
  <w:style w:type="paragraph" w:customStyle="1" w:styleId="313D75EFCA0D440FA2B3682915B150892">
    <w:name w:val="313D75EFCA0D440FA2B3682915B150892"/>
    <w:rsid w:val="009A7BBA"/>
    <w:pPr>
      <w:spacing w:line="252" w:lineRule="auto"/>
    </w:pPr>
    <w:rPr>
      <w:rFonts w:asciiTheme="majorHAnsi" w:eastAsiaTheme="majorEastAsia" w:hAnsiTheme="majorHAnsi" w:cstheme="majorBidi"/>
    </w:rPr>
  </w:style>
  <w:style w:type="paragraph" w:customStyle="1" w:styleId="1C272827EAB84574B05873BE15819C782">
    <w:name w:val="1C272827EAB84574B05873BE15819C782"/>
    <w:rsid w:val="009A7BBA"/>
    <w:pPr>
      <w:spacing w:line="252" w:lineRule="auto"/>
    </w:pPr>
    <w:rPr>
      <w:rFonts w:asciiTheme="majorHAnsi" w:eastAsiaTheme="majorEastAsia" w:hAnsiTheme="majorHAnsi" w:cstheme="majorBidi"/>
    </w:rPr>
  </w:style>
  <w:style w:type="paragraph" w:customStyle="1" w:styleId="485654FAB8204763A3E3042A16C770FB2">
    <w:name w:val="485654FAB8204763A3E3042A16C770FB2"/>
    <w:rsid w:val="009A7BBA"/>
    <w:pPr>
      <w:spacing w:line="252" w:lineRule="auto"/>
    </w:pPr>
    <w:rPr>
      <w:rFonts w:asciiTheme="majorHAnsi" w:eastAsiaTheme="majorEastAsia" w:hAnsiTheme="majorHAnsi" w:cstheme="majorBidi"/>
    </w:rPr>
  </w:style>
  <w:style w:type="paragraph" w:customStyle="1" w:styleId="9E51062C25874EB79987C9E8F3D1AC632">
    <w:name w:val="9E51062C25874EB79987C9E8F3D1AC632"/>
    <w:rsid w:val="009A7BBA"/>
    <w:pPr>
      <w:spacing w:line="252" w:lineRule="auto"/>
      <w:ind w:left="720"/>
      <w:contextualSpacing/>
    </w:pPr>
    <w:rPr>
      <w:rFonts w:asciiTheme="majorHAnsi" w:eastAsiaTheme="majorEastAsia" w:hAnsiTheme="majorHAnsi" w:cstheme="majorBidi"/>
    </w:rPr>
  </w:style>
  <w:style w:type="paragraph" w:customStyle="1" w:styleId="9BE323E949484085B23D689B527F79A72">
    <w:name w:val="9BE323E949484085B23D689B527F79A72"/>
    <w:rsid w:val="009A7BBA"/>
    <w:pPr>
      <w:spacing w:line="252" w:lineRule="auto"/>
    </w:pPr>
    <w:rPr>
      <w:rFonts w:asciiTheme="majorHAnsi" w:eastAsiaTheme="majorEastAsia" w:hAnsiTheme="majorHAnsi" w:cstheme="majorBidi"/>
    </w:rPr>
  </w:style>
  <w:style w:type="paragraph" w:customStyle="1" w:styleId="D768DA73B5464E0AB7E204A5C37A272C2">
    <w:name w:val="D768DA73B5464E0AB7E204A5C37A272C2"/>
    <w:rsid w:val="009A7BBA"/>
    <w:pPr>
      <w:spacing w:line="252" w:lineRule="auto"/>
    </w:pPr>
    <w:rPr>
      <w:rFonts w:asciiTheme="majorHAnsi" w:eastAsiaTheme="majorEastAsia" w:hAnsiTheme="majorHAnsi" w:cstheme="majorBidi"/>
    </w:rPr>
  </w:style>
  <w:style w:type="paragraph" w:customStyle="1" w:styleId="11E939477B1C4B9D8BF4FE8BECABE45B2">
    <w:name w:val="11E939477B1C4B9D8BF4FE8BECABE45B2"/>
    <w:rsid w:val="009A7BBA"/>
    <w:pPr>
      <w:spacing w:line="252" w:lineRule="auto"/>
    </w:pPr>
    <w:rPr>
      <w:rFonts w:asciiTheme="majorHAnsi" w:eastAsiaTheme="majorEastAsia" w:hAnsiTheme="majorHAnsi" w:cstheme="majorBidi"/>
    </w:rPr>
  </w:style>
  <w:style w:type="paragraph" w:customStyle="1" w:styleId="A844B0C4AD9447CCAB55A1FAD0A845A22">
    <w:name w:val="A844B0C4AD9447CCAB55A1FAD0A845A22"/>
    <w:rsid w:val="009A7BBA"/>
    <w:pPr>
      <w:spacing w:line="252" w:lineRule="auto"/>
    </w:pPr>
    <w:rPr>
      <w:rFonts w:asciiTheme="majorHAnsi" w:eastAsiaTheme="majorEastAsia" w:hAnsiTheme="majorHAnsi" w:cstheme="majorBidi"/>
    </w:rPr>
  </w:style>
  <w:style w:type="paragraph" w:customStyle="1" w:styleId="E00F51774EEB41D7A5200CEB692E608F2">
    <w:name w:val="E00F51774EEB41D7A5200CEB692E608F2"/>
    <w:rsid w:val="009A7BBA"/>
    <w:pPr>
      <w:spacing w:line="252" w:lineRule="auto"/>
    </w:pPr>
    <w:rPr>
      <w:rFonts w:asciiTheme="majorHAnsi" w:eastAsiaTheme="majorEastAsia" w:hAnsiTheme="majorHAnsi" w:cstheme="majorBidi"/>
    </w:rPr>
  </w:style>
  <w:style w:type="paragraph" w:customStyle="1" w:styleId="73AE543DC06A44698D0D8CF88F67B35C2">
    <w:name w:val="73AE543DC06A44698D0D8CF88F67B35C2"/>
    <w:rsid w:val="009A7BBA"/>
    <w:pPr>
      <w:spacing w:line="252" w:lineRule="auto"/>
    </w:pPr>
    <w:rPr>
      <w:rFonts w:asciiTheme="majorHAnsi" w:eastAsiaTheme="majorEastAsia" w:hAnsiTheme="majorHAnsi" w:cstheme="majorBidi"/>
    </w:rPr>
  </w:style>
  <w:style w:type="paragraph" w:customStyle="1" w:styleId="1C550FAEBACF451A8EE9179DCC5E4CDC2">
    <w:name w:val="1C550FAEBACF451A8EE9179DCC5E4CDC2"/>
    <w:rsid w:val="009A7BBA"/>
    <w:pPr>
      <w:spacing w:line="252" w:lineRule="auto"/>
    </w:pPr>
    <w:rPr>
      <w:rFonts w:asciiTheme="majorHAnsi" w:eastAsiaTheme="majorEastAsia" w:hAnsiTheme="majorHAnsi" w:cstheme="majorBidi"/>
    </w:rPr>
  </w:style>
  <w:style w:type="paragraph" w:customStyle="1" w:styleId="CE510A12960D492290B69B9F86C903082">
    <w:name w:val="CE510A12960D492290B69B9F86C903082"/>
    <w:rsid w:val="009A7BBA"/>
    <w:pPr>
      <w:spacing w:line="252" w:lineRule="auto"/>
    </w:pPr>
    <w:rPr>
      <w:rFonts w:asciiTheme="majorHAnsi" w:eastAsiaTheme="majorEastAsia" w:hAnsiTheme="majorHAnsi" w:cstheme="majorBidi"/>
    </w:rPr>
  </w:style>
  <w:style w:type="paragraph" w:customStyle="1" w:styleId="42BD4B74623C4EFDBF201624C689AB8E2">
    <w:name w:val="42BD4B74623C4EFDBF201624C689AB8E2"/>
    <w:rsid w:val="009A7BBA"/>
    <w:pPr>
      <w:spacing w:line="252" w:lineRule="auto"/>
    </w:pPr>
    <w:rPr>
      <w:rFonts w:asciiTheme="majorHAnsi" w:eastAsiaTheme="majorEastAsia" w:hAnsiTheme="majorHAnsi" w:cstheme="majorBidi"/>
    </w:rPr>
  </w:style>
  <w:style w:type="paragraph" w:customStyle="1" w:styleId="C81623339BDE456F8E9127FBB65999FE2">
    <w:name w:val="C81623339BDE456F8E9127FBB65999FE2"/>
    <w:rsid w:val="009A7BBA"/>
    <w:pPr>
      <w:spacing w:line="252" w:lineRule="auto"/>
    </w:pPr>
    <w:rPr>
      <w:rFonts w:asciiTheme="majorHAnsi" w:eastAsiaTheme="majorEastAsia" w:hAnsiTheme="majorHAnsi" w:cstheme="majorBidi"/>
    </w:rPr>
  </w:style>
  <w:style w:type="paragraph" w:customStyle="1" w:styleId="DE29D37E5C324AFDB1B24FD10FA03CB92">
    <w:name w:val="DE29D37E5C324AFDB1B24FD10FA03CB92"/>
    <w:rsid w:val="009A7BBA"/>
    <w:pPr>
      <w:spacing w:line="252" w:lineRule="auto"/>
    </w:pPr>
    <w:rPr>
      <w:rFonts w:asciiTheme="majorHAnsi" w:eastAsiaTheme="majorEastAsia" w:hAnsiTheme="majorHAnsi" w:cstheme="majorBidi"/>
    </w:rPr>
  </w:style>
  <w:style w:type="paragraph" w:customStyle="1" w:styleId="2BAD7E2B020347D2AEA23D6368E0F6DF2">
    <w:name w:val="2BAD7E2B020347D2AEA23D6368E0F6DF2"/>
    <w:rsid w:val="009A7BBA"/>
    <w:pPr>
      <w:spacing w:line="252" w:lineRule="auto"/>
    </w:pPr>
    <w:rPr>
      <w:rFonts w:asciiTheme="majorHAnsi" w:eastAsiaTheme="majorEastAsia" w:hAnsiTheme="majorHAnsi" w:cstheme="majorBidi"/>
    </w:rPr>
  </w:style>
  <w:style w:type="paragraph" w:customStyle="1" w:styleId="5C195DBF04CE48FA9D6CF361CA1C93CA2">
    <w:name w:val="5C195DBF04CE48FA9D6CF361CA1C93CA2"/>
    <w:rsid w:val="009A7BBA"/>
    <w:pPr>
      <w:spacing w:line="252" w:lineRule="auto"/>
    </w:pPr>
    <w:rPr>
      <w:rFonts w:asciiTheme="majorHAnsi" w:eastAsiaTheme="majorEastAsia" w:hAnsiTheme="majorHAnsi" w:cstheme="majorBidi"/>
    </w:rPr>
  </w:style>
  <w:style w:type="paragraph" w:customStyle="1" w:styleId="FC8A119B6A9A4D1C9D389C1131E1DC2E2">
    <w:name w:val="FC8A119B6A9A4D1C9D389C1131E1DC2E2"/>
    <w:rsid w:val="009A7BBA"/>
    <w:pPr>
      <w:spacing w:line="252" w:lineRule="auto"/>
    </w:pPr>
    <w:rPr>
      <w:rFonts w:asciiTheme="majorHAnsi" w:eastAsiaTheme="majorEastAsia" w:hAnsiTheme="majorHAnsi" w:cstheme="majorBidi"/>
    </w:rPr>
  </w:style>
  <w:style w:type="paragraph" w:customStyle="1" w:styleId="02303709D9514FC0BF1C9EF0FF48BB902">
    <w:name w:val="02303709D9514FC0BF1C9EF0FF48BB902"/>
    <w:rsid w:val="009A7BBA"/>
    <w:pPr>
      <w:spacing w:line="252" w:lineRule="auto"/>
    </w:pPr>
    <w:rPr>
      <w:rFonts w:asciiTheme="majorHAnsi" w:eastAsiaTheme="majorEastAsia" w:hAnsiTheme="majorHAnsi" w:cstheme="majorBidi"/>
    </w:rPr>
  </w:style>
  <w:style w:type="paragraph" w:customStyle="1" w:styleId="420A40EFB10F48D2A0CC0064B5CEFD6B2">
    <w:name w:val="420A40EFB10F48D2A0CC0064B5CEFD6B2"/>
    <w:rsid w:val="009A7BBA"/>
    <w:pPr>
      <w:spacing w:line="252" w:lineRule="auto"/>
    </w:pPr>
    <w:rPr>
      <w:rFonts w:asciiTheme="majorHAnsi" w:eastAsiaTheme="majorEastAsia" w:hAnsiTheme="majorHAnsi" w:cstheme="majorBidi"/>
    </w:rPr>
  </w:style>
  <w:style w:type="paragraph" w:customStyle="1" w:styleId="9A62BCA75FA84C8BB754A160CA9E95F73">
    <w:name w:val="9A62BCA75FA84C8BB754A160CA9E95F73"/>
    <w:rsid w:val="009A7BBA"/>
    <w:pPr>
      <w:spacing w:line="252" w:lineRule="auto"/>
    </w:pPr>
    <w:rPr>
      <w:rFonts w:asciiTheme="majorHAnsi" w:eastAsiaTheme="majorEastAsia" w:hAnsiTheme="majorHAnsi" w:cstheme="majorBidi"/>
    </w:rPr>
  </w:style>
  <w:style w:type="paragraph" w:customStyle="1" w:styleId="839069DCAAE94B48B28D0DBF9D8C36BE3">
    <w:name w:val="839069DCAAE94B48B28D0DBF9D8C36BE3"/>
    <w:rsid w:val="009A7BBA"/>
    <w:pPr>
      <w:spacing w:line="252" w:lineRule="auto"/>
    </w:pPr>
    <w:rPr>
      <w:rFonts w:asciiTheme="majorHAnsi" w:eastAsiaTheme="majorEastAsia" w:hAnsiTheme="majorHAnsi" w:cstheme="majorBidi"/>
    </w:rPr>
  </w:style>
  <w:style w:type="paragraph" w:customStyle="1" w:styleId="3A8583BAE3934F66B791A5EF64123AA03">
    <w:name w:val="3A8583BAE3934F66B791A5EF64123AA03"/>
    <w:rsid w:val="009A7BBA"/>
    <w:pPr>
      <w:spacing w:line="252" w:lineRule="auto"/>
    </w:pPr>
    <w:rPr>
      <w:rFonts w:asciiTheme="majorHAnsi" w:eastAsiaTheme="majorEastAsia" w:hAnsiTheme="majorHAnsi" w:cstheme="majorBidi"/>
    </w:rPr>
  </w:style>
  <w:style w:type="paragraph" w:customStyle="1" w:styleId="7385C034ADF2446CB2C8B4E111A7EFA93">
    <w:name w:val="7385C034ADF2446CB2C8B4E111A7EFA93"/>
    <w:rsid w:val="009A7BBA"/>
    <w:pPr>
      <w:spacing w:line="252" w:lineRule="auto"/>
    </w:pPr>
    <w:rPr>
      <w:rFonts w:asciiTheme="majorHAnsi" w:eastAsiaTheme="majorEastAsia" w:hAnsiTheme="majorHAnsi" w:cstheme="majorBidi"/>
    </w:rPr>
  </w:style>
  <w:style w:type="paragraph" w:customStyle="1" w:styleId="2786D31623914959A917E46A2F3639C43">
    <w:name w:val="2786D31623914959A917E46A2F3639C43"/>
    <w:rsid w:val="009A7BBA"/>
    <w:pPr>
      <w:spacing w:line="252" w:lineRule="auto"/>
    </w:pPr>
    <w:rPr>
      <w:rFonts w:asciiTheme="majorHAnsi" w:eastAsiaTheme="majorEastAsia" w:hAnsiTheme="majorHAnsi" w:cstheme="majorBidi"/>
    </w:rPr>
  </w:style>
  <w:style w:type="paragraph" w:customStyle="1" w:styleId="43CB450B1DE4446E8676258EFAF525C23">
    <w:name w:val="43CB450B1DE4446E8676258EFAF525C23"/>
    <w:rsid w:val="009A7BBA"/>
    <w:pPr>
      <w:spacing w:line="252" w:lineRule="auto"/>
    </w:pPr>
    <w:rPr>
      <w:rFonts w:asciiTheme="majorHAnsi" w:eastAsiaTheme="majorEastAsia" w:hAnsiTheme="majorHAnsi" w:cstheme="majorBidi"/>
    </w:rPr>
  </w:style>
  <w:style w:type="paragraph" w:customStyle="1" w:styleId="5E65E3A4D7134865BD92A8FADD0632C83">
    <w:name w:val="5E65E3A4D7134865BD92A8FADD0632C83"/>
    <w:rsid w:val="009A7BBA"/>
    <w:pPr>
      <w:spacing w:line="252" w:lineRule="auto"/>
    </w:pPr>
    <w:rPr>
      <w:rFonts w:asciiTheme="majorHAnsi" w:eastAsiaTheme="majorEastAsia" w:hAnsiTheme="majorHAnsi" w:cstheme="majorBidi"/>
    </w:rPr>
  </w:style>
  <w:style w:type="paragraph" w:customStyle="1" w:styleId="9D1ADE788F724B4B9B80FBB4BD88DC643">
    <w:name w:val="9D1ADE788F724B4B9B80FBB4BD88DC643"/>
    <w:rsid w:val="009A7BBA"/>
    <w:pPr>
      <w:spacing w:line="252" w:lineRule="auto"/>
    </w:pPr>
    <w:rPr>
      <w:rFonts w:asciiTheme="majorHAnsi" w:eastAsiaTheme="majorEastAsia" w:hAnsiTheme="majorHAnsi" w:cstheme="majorBidi"/>
    </w:rPr>
  </w:style>
  <w:style w:type="paragraph" w:customStyle="1" w:styleId="37B7EB02271A4CC08A51E18DFB18FD793">
    <w:name w:val="37B7EB02271A4CC08A51E18DFB18FD793"/>
    <w:rsid w:val="009A7BBA"/>
    <w:pPr>
      <w:spacing w:line="252" w:lineRule="auto"/>
    </w:pPr>
    <w:rPr>
      <w:rFonts w:asciiTheme="majorHAnsi" w:eastAsiaTheme="majorEastAsia" w:hAnsiTheme="majorHAnsi" w:cstheme="majorBidi"/>
    </w:rPr>
  </w:style>
  <w:style w:type="paragraph" w:customStyle="1" w:styleId="E431314645284D54BA05B8A49257BDA33">
    <w:name w:val="E431314645284D54BA05B8A49257BDA33"/>
    <w:rsid w:val="009A7BBA"/>
    <w:pPr>
      <w:spacing w:line="252" w:lineRule="auto"/>
    </w:pPr>
    <w:rPr>
      <w:rFonts w:asciiTheme="majorHAnsi" w:eastAsiaTheme="majorEastAsia" w:hAnsiTheme="majorHAnsi" w:cstheme="majorBidi"/>
    </w:rPr>
  </w:style>
  <w:style w:type="paragraph" w:customStyle="1" w:styleId="DB1F9EA1CA804FED85977BEB51210B5D3">
    <w:name w:val="DB1F9EA1CA804FED85977BEB51210B5D3"/>
    <w:rsid w:val="009A7BBA"/>
    <w:pPr>
      <w:spacing w:line="252" w:lineRule="auto"/>
    </w:pPr>
    <w:rPr>
      <w:rFonts w:asciiTheme="majorHAnsi" w:eastAsiaTheme="majorEastAsia" w:hAnsiTheme="majorHAnsi" w:cstheme="majorBidi"/>
    </w:rPr>
  </w:style>
  <w:style w:type="paragraph" w:customStyle="1" w:styleId="C6AB8BA09E5746439D72E337A6755F503">
    <w:name w:val="C6AB8BA09E5746439D72E337A6755F503"/>
    <w:rsid w:val="009A7BBA"/>
    <w:pPr>
      <w:spacing w:line="252" w:lineRule="auto"/>
    </w:pPr>
    <w:rPr>
      <w:rFonts w:asciiTheme="majorHAnsi" w:eastAsiaTheme="majorEastAsia" w:hAnsiTheme="majorHAnsi" w:cstheme="majorBidi"/>
    </w:rPr>
  </w:style>
  <w:style w:type="paragraph" w:customStyle="1" w:styleId="92CE97591CB44694956C6B6F0EE518753">
    <w:name w:val="92CE97591CB44694956C6B6F0EE518753"/>
    <w:rsid w:val="009A7BBA"/>
    <w:pPr>
      <w:spacing w:line="252" w:lineRule="auto"/>
    </w:pPr>
    <w:rPr>
      <w:rFonts w:asciiTheme="majorHAnsi" w:eastAsiaTheme="majorEastAsia" w:hAnsiTheme="majorHAnsi" w:cstheme="majorBidi"/>
    </w:rPr>
  </w:style>
  <w:style w:type="paragraph" w:customStyle="1" w:styleId="C18AC73517A6470BAA68D464A7D428E83">
    <w:name w:val="C18AC73517A6470BAA68D464A7D428E83"/>
    <w:rsid w:val="009A7BBA"/>
    <w:pPr>
      <w:spacing w:line="252" w:lineRule="auto"/>
    </w:pPr>
    <w:rPr>
      <w:rFonts w:asciiTheme="majorHAnsi" w:eastAsiaTheme="majorEastAsia" w:hAnsiTheme="majorHAnsi" w:cstheme="majorBidi"/>
    </w:rPr>
  </w:style>
  <w:style w:type="paragraph" w:customStyle="1" w:styleId="6BBB0CE5344B478280131EE32F04B47A3">
    <w:name w:val="6BBB0CE5344B478280131EE32F04B47A3"/>
    <w:rsid w:val="009A7BBA"/>
    <w:pPr>
      <w:spacing w:line="252" w:lineRule="auto"/>
    </w:pPr>
    <w:rPr>
      <w:rFonts w:asciiTheme="majorHAnsi" w:eastAsiaTheme="majorEastAsia" w:hAnsiTheme="majorHAnsi" w:cstheme="majorBidi"/>
    </w:rPr>
  </w:style>
  <w:style w:type="paragraph" w:customStyle="1" w:styleId="D0C60D9CB949458085C7D2CC98FE2E523">
    <w:name w:val="D0C60D9CB949458085C7D2CC98FE2E523"/>
    <w:rsid w:val="009A7BBA"/>
    <w:pPr>
      <w:spacing w:line="252" w:lineRule="auto"/>
    </w:pPr>
    <w:rPr>
      <w:rFonts w:asciiTheme="majorHAnsi" w:eastAsiaTheme="majorEastAsia" w:hAnsiTheme="majorHAnsi" w:cstheme="majorBidi"/>
    </w:rPr>
  </w:style>
  <w:style w:type="paragraph" w:customStyle="1" w:styleId="DD5123FEC194498789F4832874C749203">
    <w:name w:val="DD5123FEC194498789F4832874C749203"/>
    <w:rsid w:val="009A7BBA"/>
    <w:pPr>
      <w:spacing w:line="252" w:lineRule="auto"/>
    </w:pPr>
    <w:rPr>
      <w:rFonts w:asciiTheme="majorHAnsi" w:eastAsiaTheme="majorEastAsia" w:hAnsiTheme="majorHAnsi" w:cstheme="majorBidi"/>
    </w:rPr>
  </w:style>
  <w:style w:type="paragraph" w:customStyle="1" w:styleId="DB9521FAAE754A93AB9053305BB02D683">
    <w:name w:val="DB9521FAAE754A93AB9053305BB02D683"/>
    <w:rsid w:val="009A7BBA"/>
    <w:pPr>
      <w:spacing w:line="252" w:lineRule="auto"/>
    </w:pPr>
    <w:rPr>
      <w:rFonts w:asciiTheme="majorHAnsi" w:eastAsiaTheme="majorEastAsia" w:hAnsiTheme="majorHAnsi" w:cstheme="majorBidi"/>
    </w:rPr>
  </w:style>
  <w:style w:type="paragraph" w:customStyle="1" w:styleId="16C2437B8BE04FB0A9E92975D6B15F283">
    <w:name w:val="16C2437B8BE04FB0A9E92975D6B15F283"/>
    <w:rsid w:val="009A7BBA"/>
    <w:pPr>
      <w:spacing w:line="252" w:lineRule="auto"/>
    </w:pPr>
    <w:rPr>
      <w:rFonts w:asciiTheme="majorHAnsi" w:eastAsiaTheme="majorEastAsia" w:hAnsiTheme="majorHAnsi" w:cstheme="majorBidi"/>
    </w:rPr>
  </w:style>
  <w:style w:type="paragraph" w:customStyle="1" w:styleId="925568E37AB947378FAFBE033825588B3">
    <w:name w:val="925568E37AB947378FAFBE033825588B3"/>
    <w:rsid w:val="009A7BBA"/>
    <w:pPr>
      <w:spacing w:line="252" w:lineRule="auto"/>
    </w:pPr>
    <w:rPr>
      <w:rFonts w:asciiTheme="majorHAnsi" w:eastAsiaTheme="majorEastAsia" w:hAnsiTheme="majorHAnsi" w:cstheme="majorBidi"/>
    </w:rPr>
  </w:style>
  <w:style w:type="paragraph" w:customStyle="1" w:styleId="7FABB616BD7443C99EECAA7148C8E70F3">
    <w:name w:val="7FABB616BD7443C99EECAA7148C8E70F3"/>
    <w:rsid w:val="009A7BBA"/>
    <w:pPr>
      <w:spacing w:line="252" w:lineRule="auto"/>
    </w:pPr>
    <w:rPr>
      <w:rFonts w:asciiTheme="majorHAnsi" w:eastAsiaTheme="majorEastAsia" w:hAnsiTheme="majorHAnsi" w:cstheme="majorBidi"/>
    </w:rPr>
  </w:style>
  <w:style w:type="paragraph" w:customStyle="1" w:styleId="5EC3F6AE4DFA4D4599D7CBB86F39CB9F3">
    <w:name w:val="5EC3F6AE4DFA4D4599D7CBB86F39CB9F3"/>
    <w:rsid w:val="009A7BBA"/>
    <w:pPr>
      <w:spacing w:line="252" w:lineRule="auto"/>
    </w:pPr>
    <w:rPr>
      <w:rFonts w:asciiTheme="majorHAnsi" w:eastAsiaTheme="majorEastAsia" w:hAnsiTheme="majorHAnsi" w:cstheme="majorBidi"/>
    </w:rPr>
  </w:style>
  <w:style w:type="paragraph" w:customStyle="1" w:styleId="DAE4F097B6F8401690C730FDAB921FE53">
    <w:name w:val="DAE4F097B6F8401690C730FDAB921FE53"/>
    <w:rsid w:val="009A7BBA"/>
    <w:pPr>
      <w:spacing w:line="252" w:lineRule="auto"/>
    </w:pPr>
    <w:rPr>
      <w:rFonts w:asciiTheme="majorHAnsi" w:eastAsiaTheme="majorEastAsia" w:hAnsiTheme="majorHAnsi" w:cstheme="majorBidi"/>
    </w:rPr>
  </w:style>
  <w:style w:type="paragraph" w:customStyle="1" w:styleId="269B167EE9834832B583F1431BAB932C3">
    <w:name w:val="269B167EE9834832B583F1431BAB932C3"/>
    <w:rsid w:val="009A7BBA"/>
    <w:pPr>
      <w:spacing w:line="252" w:lineRule="auto"/>
    </w:pPr>
    <w:rPr>
      <w:rFonts w:asciiTheme="majorHAnsi" w:eastAsiaTheme="majorEastAsia" w:hAnsiTheme="majorHAnsi" w:cstheme="majorBidi"/>
    </w:rPr>
  </w:style>
  <w:style w:type="paragraph" w:customStyle="1" w:styleId="E7B8DC892EFE493AAB6F43E9ED960BC53">
    <w:name w:val="E7B8DC892EFE493AAB6F43E9ED960BC53"/>
    <w:rsid w:val="009A7BBA"/>
    <w:pPr>
      <w:spacing w:line="252" w:lineRule="auto"/>
    </w:pPr>
    <w:rPr>
      <w:rFonts w:asciiTheme="majorHAnsi" w:eastAsiaTheme="majorEastAsia" w:hAnsiTheme="majorHAnsi" w:cstheme="majorBidi"/>
    </w:rPr>
  </w:style>
  <w:style w:type="paragraph" w:customStyle="1" w:styleId="BDF2952BF1834A74BD2F50140E38518D3">
    <w:name w:val="BDF2952BF1834A74BD2F50140E38518D3"/>
    <w:rsid w:val="009A7BBA"/>
    <w:pPr>
      <w:spacing w:line="252" w:lineRule="auto"/>
    </w:pPr>
    <w:rPr>
      <w:rFonts w:asciiTheme="majorHAnsi" w:eastAsiaTheme="majorEastAsia" w:hAnsiTheme="majorHAnsi" w:cstheme="majorBidi"/>
    </w:rPr>
  </w:style>
  <w:style w:type="paragraph" w:customStyle="1" w:styleId="CFE4286753C349BD98BF46A3833062773">
    <w:name w:val="CFE4286753C349BD98BF46A3833062773"/>
    <w:rsid w:val="009A7BBA"/>
    <w:pPr>
      <w:spacing w:line="252" w:lineRule="auto"/>
    </w:pPr>
    <w:rPr>
      <w:rFonts w:asciiTheme="majorHAnsi" w:eastAsiaTheme="majorEastAsia" w:hAnsiTheme="majorHAnsi" w:cstheme="majorBidi"/>
    </w:rPr>
  </w:style>
  <w:style w:type="paragraph" w:customStyle="1" w:styleId="E8EAF37F4E3C4FA4A8B4C167FCFC015D3">
    <w:name w:val="E8EAF37F4E3C4FA4A8B4C167FCFC015D3"/>
    <w:rsid w:val="009A7BBA"/>
    <w:pPr>
      <w:spacing w:line="252" w:lineRule="auto"/>
    </w:pPr>
    <w:rPr>
      <w:rFonts w:asciiTheme="majorHAnsi" w:eastAsiaTheme="majorEastAsia" w:hAnsiTheme="majorHAnsi" w:cstheme="majorBidi"/>
    </w:rPr>
  </w:style>
  <w:style w:type="paragraph" w:customStyle="1" w:styleId="AD02E0BF3D5148FBBB53F1ADC35138B53">
    <w:name w:val="AD02E0BF3D5148FBBB53F1ADC35138B53"/>
    <w:rsid w:val="009A7BBA"/>
    <w:pPr>
      <w:spacing w:line="252" w:lineRule="auto"/>
    </w:pPr>
    <w:rPr>
      <w:rFonts w:asciiTheme="majorHAnsi" w:eastAsiaTheme="majorEastAsia" w:hAnsiTheme="majorHAnsi" w:cstheme="majorBidi"/>
    </w:rPr>
  </w:style>
  <w:style w:type="paragraph" w:customStyle="1" w:styleId="3FA9DDA2E2374F379BC227912A2CFE3C3">
    <w:name w:val="3FA9DDA2E2374F379BC227912A2CFE3C3"/>
    <w:rsid w:val="009A7BBA"/>
    <w:pPr>
      <w:spacing w:line="252" w:lineRule="auto"/>
    </w:pPr>
    <w:rPr>
      <w:rFonts w:asciiTheme="majorHAnsi" w:eastAsiaTheme="majorEastAsia" w:hAnsiTheme="majorHAnsi" w:cstheme="majorBidi"/>
    </w:rPr>
  </w:style>
  <w:style w:type="paragraph" w:customStyle="1" w:styleId="E2E3DC4BD9074470B589D936FA0293A43">
    <w:name w:val="E2E3DC4BD9074470B589D936FA0293A43"/>
    <w:rsid w:val="009A7BBA"/>
    <w:pPr>
      <w:spacing w:line="252" w:lineRule="auto"/>
    </w:pPr>
    <w:rPr>
      <w:rFonts w:asciiTheme="majorHAnsi" w:eastAsiaTheme="majorEastAsia" w:hAnsiTheme="majorHAnsi" w:cstheme="majorBidi"/>
    </w:rPr>
  </w:style>
  <w:style w:type="paragraph" w:customStyle="1" w:styleId="5F256D7335F8448888B196BF6C2946643">
    <w:name w:val="5F256D7335F8448888B196BF6C2946643"/>
    <w:rsid w:val="009A7BBA"/>
    <w:pPr>
      <w:spacing w:line="252" w:lineRule="auto"/>
    </w:pPr>
    <w:rPr>
      <w:rFonts w:asciiTheme="majorHAnsi" w:eastAsiaTheme="majorEastAsia" w:hAnsiTheme="majorHAnsi" w:cstheme="majorBidi"/>
    </w:rPr>
  </w:style>
  <w:style w:type="paragraph" w:customStyle="1" w:styleId="848966A681C342C599D945B77355F7AF3">
    <w:name w:val="848966A681C342C599D945B77355F7AF3"/>
    <w:rsid w:val="009A7BBA"/>
    <w:pPr>
      <w:spacing w:line="252" w:lineRule="auto"/>
    </w:pPr>
    <w:rPr>
      <w:rFonts w:asciiTheme="majorHAnsi" w:eastAsiaTheme="majorEastAsia" w:hAnsiTheme="majorHAnsi" w:cstheme="majorBidi"/>
    </w:rPr>
  </w:style>
  <w:style w:type="paragraph" w:customStyle="1" w:styleId="1F50B103A1694B8781DE907412992FA83">
    <w:name w:val="1F50B103A1694B8781DE907412992FA83"/>
    <w:rsid w:val="009A7BBA"/>
    <w:pPr>
      <w:spacing w:line="252" w:lineRule="auto"/>
    </w:pPr>
    <w:rPr>
      <w:rFonts w:asciiTheme="majorHAnsi" w:eastAsiaTheme="majorEastAsia" w:hAnsiTheme="majorHAnsi" w:cstheme="majorBidi"/>
    </w:rPr>
  </w:style>
  <w:style w:type="paragraph" w:customStyle="1" w:styleId="3DB65132EF3C4202B271049A6C72D4A83">
    <w:name w:val="3DB65132EF3C4202B271049A6C72D4A83"/>
    <w:rsid w:val="009A7BBA"/>
    <w:pPr>
      <w:spacing w:line="252" w:lineRule="auto"/>
    </w:pPr>
    <w:rPr>
      <w:rFonts w:asciiTheme="majorHAnsi" w:eastAsiaTheme="majorEastAsia" w:hAnsiTheme="majorHAnsi" w:cstheme="majorBidi"/>
    </w:rPr>
  </w:style>
  <w:style w:type="paragraph" w:customStyle="1" w:styleId="F67B429D7CC042608854148DEE42B07C3">
    <w:name w:val="F67B429D7CC042608854148DEE42B07C3"/>
    <w:rsid w:val="009A7BBA"/>
    <w:pPr>
      <w:spacing w:line="252" w:lineRule="auto"/>
    </w:pPr>
    <w:rPr>
      <w:rFonts w:asciiTheme="majorHAnsi" w:eastAsiaTheme="majorEastAsia" w:hAnsiTheme="majorHAnsi" w:cstheme="majorBidi"/>
    </w:rPr>
  </w:style>
  <w:style w:type="paragraph" w:customStyle="1" w:styleId="8454DA9756E64F88808F19C3646FF6483">
    <w:name w:val="8454DA9756E64F88808F19C3646FF6483"/>
    <w:rsid w:val="009A7BBA"/>
    <w:pPr>
      <w:spacing w:line="252" w:lineRule="auto"/>
    </w:pPr>
    <w:rPr>
      <w:rFonts w:asciiTheme="majorHAnsi" w:eastAsiaTheme="majorEastAsia" w:hAnsiTheme="majorHAnsi" w:cstheme="majorBidi"/>
    </w:rPr>
  </w:style>
  <w:style w:type="paragraph" w:customStyle="1" w:styleId="5E9FD6B12AA742A4BBA73F7665B9E3183">
    <w:name w:val="5E9FD6B12AA742A4BBA73F7665B9E3183"/>
    <w:rsid w:val="009A7BBA"/>
    <w:pPr>
      <w:spacing w:line="252" w:lineRule="auto"/>
    </w:pPr>
    <w:rPr>
      <w:rFonts w:asciiTheme="majorHAnsi" w:eastAsiaTheme="majorEastAsia" w:hAnsiTheme="majorHAnsi" w:cstheme="majorBidi"/>
    </w:rPr>
  </w:style>
  <w:style w:type="paragraph" w:customStyle="1" w:styleId="6D6167E751684D26AE2B6F837E15DE5B3">
    <w:name w:val="6D6167E751684D26AE2B6F837E15DE5B3"/>
    <w:rsid w:val="009A7BBA"/>
    <w:pPr>
      <w:spacing w:line="252" w:lineRule="auto"/>
    </w:pPr>
    <w:rPr>
      <w:rFonts w:asciiTheme="majorHAnsi" w:eastAsiaTheme="majorEastAsia" w:hAnsiTheme="majorHAnsi" w:cstheme="majorBidi"/>
    </w:rPr>
  </w:style>
  <w:style w:type="paragraph" w:customStyle="1" w:styleId="20A02B14FF674C418B0CCD562869F8093">
    <w:name w:val="20A02B14FF674C418B0CCD562869F8093"/>
    <w:rsid w:val="009A7BBA"/>
    <w:pPr>
      <w:spacing w:line="252" w:lineRule="auto"/>
    </w:pPr>
    <w:rPr>
      <w:rFonts w:asciiTheme="majorHAnsi" w:eastAsiaTheme="majorEastAsia" w:hAnsiTheme="majorHAnsi" w:cstheme="majorBidi"/>
    </w:rPr>
  </w:style>
  <w:style w:type="paragraph" w:customStyle="1" w:styleId="373FD76059964D2E87757F0891F77D743">
    <w:name w:val="373FD76059964D2E87757F0891F77D743"/>
    <w:rsid w:val="009A7BBA"/>
    <w:pPr>
      <w:spacing w:line="252" w:lineRule="auto"/>
    </w:pPr>
    <w:rPr>
      <w:rFonts w:asciiTheme="majorHAnsi" w:eastAsiaTheme="majorEastAsia" w:hAnsiTheme="majorHAnsi" w:cstheme="majorBidi"/>
    </w:rPr>
  </w:style>
  <w:style w:type="paragraph" w:customStyle="1" w:styleId="8AC57DE9D9274078837C2C53E63022F83">
    <w:name w:val="8AC57DE9D9274078837C2C53E63022F83"/>
    <w:rsid w:val="009A7BBA"/>
    <w:pPr>
      <w:spacing w:line="252" w:lineRule="auto"/>
    </w:pPr>
    <w:rPr>
      <w:rFonts w:asciiTheme="majorHAnsi" w:eastAsiaTheme="majorEastAsia" w:hAnsiTheme="majorHAnsi" w:cstheme="majorBidi"/>
    </w:rPr>
  </w:style>
  <w:style w:type="paragraph" w:customStyle="1" w:styleId="AA623819740C44FB95C77BAF1CDECC5C3">
    <w:name w:val="AA623819740C44FB95C77BAF1CDECC5C3"/>
    <w:rsid w:val="009A7BBA"/>
    <w:pPr>
      <w:spacing w:line="252" w:lineRule="auto"/>
    </w:pPr>
    <w:rPr>
      <w:rFonts w:asciiTheme="majorHAnsi" w:eastAsiaTheme="majorEastAsia" w:hAnsiTheme="majorHAnsi" w:cstheme="majorBidi"/>
    </w:rPr>
  </w:style>
  <w:style w:type="paragraph" w:customStyle="1" w:styleId="94051163BD6E47E287FEE6A00233155E3">
    <w:name w:val="94051163BD6E47E287FEE6A00233155E3"/>
    <w:rsid w:val="009A7BBA"/>
    <w:pPr>
      <w:spacing w:line="252" w:lineRule="auto"/>
    </w:pPr>
    <w:rPr>
      <w:rFonts w:asciiTheme="majorHAnsi" w:eastAsiaTheme="majorEastAsia" w:hAnsiTheme="majorHAnsi" w:cstheme="majorBidi"/>
    </w:rPr>
  </w:style>
  <w:style w:type="paragraph" w:customStyle="1" w:styleId="1AA89EBD71FA4956BB7E6432921DB2443">
    <w:name w:val="1AA89EBD71FA4956BB7E6432921DB2443"/>
    <w:rsid w:val="009A7BBA"/>
    <w:pPr>
      <w:spacing w:line="252" w:lineRule="auto"/>
    </w:pPr>
    <w:rPr>
      <w:rFonts w:asciiTheme="majorHAnsi" w:eastAsiaTheme="majorEastAsia" w:hAnsiTheme="majorHAnsi" w:cstheme="majorBidi"/>
    </w:rPr>
  </w:style>
  <w:style w:type="paragraph" w:customStyle="1" w:styleId="B6812C295841422B86360ACBF9034FC13">
    <w:name w:val="B6812C295841422B86360ACBF9034FC13"/>
    <w:rsid w:val="009A7BBA"/>
    <w:pPr>
      <w:spacing w:line="252" w:lineRule="auto"/>
    </w:pPr>
    <w:rPr>
      <w:rFonts w:asciiTheme="majorHAnsi" w:eastAsiaTheme="majorEastAsia" w:hAnsiTheme="majorHAnsi" w:cstheme="majorBidi"/>
    </w:rPr>
  </w:style>
  <w:style w:type="paragraph" w:customStyle="1" w:styleId="7FA57A35E5EA4BADA294F4236C83CE6A3">
    <w:name w:val="7FA57A35E5EA4BADA294F4236C83CE6A3"/>
    <w:rsid w:val="009A7BBA"/>
    <w:pPr>
      <w:spacing w:line="252" w:lineRule="auto"/>
    </w:pPr>
    <w:rPr>
      <w:rFonts w:asciiTheme="majorHAnsi" w:eastAsiaTheme="majorEastAsia" w:hAnsiTheme="majorHAnsi" w:cstheme="majorBidi"/>
    </w:rPr>
  </w:style>
  <w:style w:type="paragraph" w:customStyle="1" w:styleId="15F59E8379B74B2585BBE25AFE3DBE0B3">
    <w:name w:val="15F59E8379B74B2585BBE25AFE3DBE0B3"/>
    <w:rsid w:val="009A7BBA"/>
    <w:pPr>
      <w:spacing w:line="252" w:lineRule="auto"/>
    </w:pPr>
    <w:rPr>
      <w:rFonts w:asciiTheme="majorHAnsi" w:eastAsiaTheme="majorEastAsia" w:hAnsiTheme="majorHAnsi" w:cstheme="majorBidi"/>
    </w:rPr>
  </w:style>
  <w:style w:type="paragraph" w:customStyle="1" w:styleId="61B4AEDDE3364C499B30631ED120F5A63">
    <w:name w:val="61B4AEDDE3364C499B30631ED120F5A63"/>
    <w:rsid w:val="009A7BBA"/>
    <w:pPr>
      <w:spacing w:line="252" w:lineRule="auto"/>
    </w:pPr>
    <w:rPr>
      <w:rFonts w:asciiTheme="majorHAnsi" w:eastAsiaTheme="majorEastAsia" w:hAnsiTheme="majorHAnsi" w:cstheme="majorBidi"/>
    </w:rPr>
  </w:style>
  <w:style w:type="paragraph" w:customStyle="1" w:styleId="CB948C0E2A684818876989A62F87BF7E3">
    <w:name w:val="CB948C0E2A684818876989A62F87BF7E3"/>
    <w:rsid w:val="009A7BBA"/>
    <w:pPr>
      <w:spacing w:line="252" w:lineRule="auto"/>
    </w:pPr>
    <w:rPr>
      <w:rFonts w:asciiTheme="majorHAnsi" w:eastAsiaTheme="majorEastAsia" w:hAnsiTheme="majorHAnsi" w:cstheme="majorBidi"/>
    </w:rPr>
  </w:style>
  <w:style w:type="paragraph" w:customStyle="1" w:styleId="ED74986BFF5C4F779001289BF834C5DB3">
    <w:name w:val="ED74986BFF5C4F779001289BF834C5DB3"/>
    <w:rsid w:val="009A7BBA"/>
    <w:pPr>
      <w:spacing w:line="252" w:lineRule="auto"/>
    </w:pPr>
    <w:rPr>
      <w:rFonts w:asciiTheme="majorHAnsi" w:eastAsiaTheme="majorEastAsia" w:hAnsiTheme="majorHAnsi" w:cstheme="majorBidi"/>
    </w:rPr>
  </w:style>
  <w:style w:type="paragraph" w:customStyle="1" w:styleId="5AD95F02DB914341BE6332E791AD069D3">
    <w:name w:val="5AD95F02DB914341BE6332E791AD069D3"/>
    <w:rsid w:val="009A7BBA"/>
    <w:pPr>
      <w:spacing w:line="252" w:lineRule="auto"/>
    </w:pPr>
    <w:rPr>
      <w:rFonts w:asciiTheme="majorHAnsi" w:eastAsiaTheme="majorEastAsia" w:hAnsiTheme="majorHAnsi" w:cstheme="majorBidi"/>
    </w:rPr>
  </w:style>
  <w:style w:type="paragraph" w:customStyle="1" w:styleId="957AFBD1261442D9BED0B4A98B5166383">
    <w:name w:val="957AFBD1261442D9BED0B4A98B5166383"/>
    <w:rsid w:val="009A7BBA"/>
    <w:pPr>
      <w:spacing w:line="252" w:lineRule="auto"/>
    </w:pPr>
    <w:rPr>
      <w:rFonts w:asciiTheme="majorHAnsi" w:eastAsiaTheme="majorEastAsia" w:hAnsiTheme="majorHAnsi" w:cstheme="majorBidi"/>
    </w:rPr>
  </w:style>
  <w:style w:type="paragraph" w:customStyle="1" w:styleId="6275F074E1324E8FA644FEAAD604B5883">
    <w:name w:val="6275F074E1324E8FA644FEAAD604B5883"/>
    <w:rsid w:val="009A7BBA"/>
    <w:pPr>
      <w:spacing w:line="252" w:lineRule="auto"/>
    </w:pPr>
    <w:rPr>
      <w:rFonts w:asciiTheme="majorHAnsi" w:eastAsiaTheme="majorEastAsia" w:hAnsiTheme="majorHAnsi" w:cstheme="majorBidi"/>
    </w:rPr>
  </w:style>
  <w:style w:type="paragraph" w:customStyle="1" w:styleId="371A3ED8747C45E780759E557D7200413">
    <w:name w:val="371A3ED8747C45E780759E557D7200413"/>
    <w:rsid w:val="009A7BBA"/>
    <w:pPr>
      <w:spacing w:line="252" w:lineRule="auto"/>
    </w:pPr>
    <w:rPr>
      <w:rFonts w:asciiTheme="majorHAnsi" w:eastAsiaTheme="majorEastAsia" w:hAnsiTheme="majorHAnsi" w:cstheme="majorBidi"/>
    </w:rPr>
  </w:style>
  <w:style w:type="paragraph" w:customStyle="1" w:styleId="86E01BAE122A4497B7984ED03DA4ED243">
    <w:name w:val="86E01BAE122A4497B7984ED03DA4ED243"/>
    <w:rsid w:val="009A7BBA"/>
    <w:pPr>
      <w:spacing w:line="252" w:lineRule="auto"/>
    </w:pPr>
    <w:rPr>
      <w:rFonts w:asciiTheme="majorHAnsi" w:eastAsiaTheme="majorEastAsia" w:hAnsiTheme="majorHAnsi" w:cstheme="majorBidi"/>
    </w:rPr>
  </w:style>
  <w:style w:type="paragraph" w:customStyle="1" w:styleId="7A7A1821937940E888A765D8684E9EAD3">
    <w:name w:val="7A7A1821937940E888A765D8684E9EAD3"/>
    <w:rsid w:val="009A7BBA"/>
    <w:pPr>
      <w:spacing w:line="252" w:lineRule="auto"/>
    </w:pPr>
    <w:rPr>
      <w:rFonts w:asciiTheme="majorHAnsi" w:eastAsiaTheme="majorEastAsia" w:hAnsiTheme="majorHAnsi" w:cstheme="majorBidi"/>
    </w:rPr>
  </w:style>
  <w:style w:type="paragraph" w:customStyle="1" w:styleId="E9D7577FE3DF473EB17881101C111DDE3">
    <w:name w:val="E9D7577FE3DF473EB17881101C111DDE3"/>
    <w:rsid w:val="009A7BBA"/>
    <w:pPr>
      <w:spacing w:line="252" w:lineRule="auto"/>
    </w:pPr>
    <w:rPr>
      <w:rFonts w:asciiTheme="majorHAnsi" w:eastAsiaTheme="majorEastAsia" w:hAnsiTheme="majorHAnsi" w:cstheme="majorBidi"/>
    </w:rPr>
  </w:style>
  <w:style w:type="paragraph" w:customStyle="1" w:styleId="E5A03F5EEFD442A785B7199EA0F479B73">
    <w:name w:val="E5A03F5EEFD442A785B7199EA0F479B73"/>
    <w:rsid w:val="009A7BBA"/>
    <w:pPr>
      <w:spacing w:line="252" w:lineRule="auto"/>
    </w:pPr>
    <w:rPr>
      <w:rFonts w:asciiTheme="majorHAnsi" w:eastAsiaTheme="majorEastAsia" w:hAnsiTheme="majorHAnsi" w:cstheme="majorBidi"/>
    </w:rPr>
  </w:style>
  <w:style w:type="paragraph" w:customStyle="1" w:styleId="FB326AB33BB142FAB465B8D6E414CDFC3">
    <w:name w:val="FB326AB33BB142FAB465B8D6E414CDFC3"/>
    <w:rsid w:val="009A7BBA"/>
    <w:pPr>
      <w:spacing w:line="252" w:lineRule="auto"/>
    </w:pPr>
    <w:rPr>
      <w:rFonts w:asciiTheme="majorHAnsi" w:eastAsiaTheme="majorEastAsia" w:hAnsiTheme="majorHAnsi" w:cstheme="majorBidi"/>
    </w:rPr>
  </w:style>
  <w:style w:type="paragraph" w:customStyle="1" w:styleId="D12C600D43D54B97852F50F4319818713">
    <w:name w:val="D12C600D43D54B97852F50F4319818713"/>
    <w:rsid w:val="009A7BBA"/>
    <w:pPr>
      <w:spacing w:line="252" w:lineRule="auto"/>
    </w:pPr>
    <w:rPr>
      <w:rFonts w:asciiTheme="majorHAnsi" w:eastAsiaTheme="majorEastAsia" w:hAnsiTheme="majorHAnsi" w:cstheme="majorBidi"/>
    </w:rPr>
  </w:style>
  <w:style w:type="paragraph" w:customStyle="1" w:styleId="71AD9823F789493A9165EE16657E8D653">
    <w:name w:val="71AD9823F789493A9165EE16657E8D653"/>
    <w:rsid w:val="009A7BBA"/>
    <w:pPr>
      <w:spacing w:line="252" w:lineRule="auto"/>
    </w:pPr>
    <w:rPr>
      <w:rFonts w:asciiTheme="majorHAnsi" w:eastAsiaTheme="majorEastAsia" w:hAnsiTheme="majorHAnsi" w:cstheme="majorBidi"/>
    </w:rPr>
  </w:style>
  <w:style w:type="paragraph" w:customStyle="1" w:styleId="BBBFF616D6E44FABB350AD4289CF692C3">
    <w:name w:val="BBBFF616D6E44FABB350AD4289CF692C3"/>
    <w:rsid w:val="009A7BBA"/>
    <w:pPr>
      <w:spacing w:line="252" w:lineRule="auto"/>
    </w:pPr>
    <w:rPr>
      <w:rFonts w:asciiTheme="majorHAnsi" w:eastAsiaTheme="majorEastAsia" w:hAnsiTheme="majorHAnsi" w:cstheme="majorBidi"/>
    </w:rPr>
  </w:style>
  <w:style w:type="paragraph" w:customStyle="1" w:styleId="71B42E9408CD4AD2979403A0F23B78A73">
    <w:name w:val="71B42E9408CD4AD2979403A0F23B78A73"/>
    <w:rsid w:val="009A7BBA"/>
    <w:pPr>
      <w:spacing w:line="252" w:lineRule="auto"/>
    </w:pPr>
    <w:rPr>
      <w:rFonts w:asciiTheme="majorHAnsi" w:eastAsiaTheme="majorEastAsia" w:hAnsiTheme="majorHAnsi" w:cstheme="majorBidi"/>
    </w:rPr>
  </w:style>
  <w:style w:type="paragraph" w:customStyle="1" w:styleId="E4E5EFA0F07E49A18C05E340E00975B33">
    <w:name w:val="E4E5EFA0F07E49A18C05E340E00975B33"/>
    <w:rsid w:val="009A7BBA"/>
    <w:pPr>
      <w:spacing w:line="252" w:lineRule="auto"/>
    </w:pPr>
    <w:rPr>
      <w:rFonts w:asciiTheme="majorHAnsi" w:eastAsiaTheme="majorEastAsia" w:hAnsiTheme="majorHAnsi" w:cstheme="majorBidi"/>
    </w:rPr>
  </w:style>
  <w:style w:type="paragraph" w:customStyle="1" w:styleId="897C3640D31E4E55AD32E7FECD6A23713">
    <w:name w:val="897C3640D31E4E55AD32E7FECD6A23713"/>
    <w:rsid w:val="009A7BBA"/>
    <w:pPr>
      <w:spacing w:line="252" w:lineRule="auto"/>
    </w:pPr>
    <w:rPr>
      <w:rFonts w:asciiTheme="majorHAnsi" w:eastAsiaTheme="majorEastAsia" w:hAnsiTheme="majorHAnsi" w:cstheme="majorBidi"/>
    </w:rPr>
  </w:style>
  <w:style w:type="paragraph" w:customStyle="1" w:styleId="5BCB286C9F1D42D0AED07B4253418B243">
    <w:name w:val="5BCB286C9F1D42D0AED07B4253418B243"/>
    <w:rsid w:val="009A7BBA"/>
    <w:pPr>
      <w:spacing w:line="252" w:lineRule="auto"/>
    </w:pPr>
    <w:rPr>
      <w:rFonts w:asciiTheme="majorHAnsi" w:eastAsiaTheme="majorEastAsia" w:hAnsiTheme="majorHAnsi" w:cstheme="majorBidi"/>
    </w:rPr>
  </w:style>
  <w:style w:type="paragraph" w:customStyle="1" w:styleId="8C83B5B7C8794BCBB756076CAE4C6B4B3">
    <w:name w:val="8C83B5B7C8794BCBB756076CAE4C6B4B3"/>
    <w:rsid w:val="009A7BBA"/>
    <w:pPr>
      <w:spacing w:line="252" w:lineRule="auto"/>
    </w:pPr>
    <w:rPr>
      <w:rFonts w:asciiTheme="majorHAnsi" w:eastAsiaTheme="majorEastAsia" w:hAnsiTheme="majorHAnsi" w:cstheme="majorBidi"/>
    </w:rPr>
  </w:style>
  <w:style w:type="paragraph" w:customStyle="1" w:styleId="09F68FFCD4DB495D801EACE3ACB203AD3">
    <w:name w:val="09F68FFCD4DB495D801EACE3ACB203AD3"/>
    <w:rsid w:val="009A7BBA"/>
    <w:pPr>
      <w:spacing w:line="252" w:lineRule="auto"/>
    </w:pPr>
    <w:rPr>
      <w:rFonts w:asciiTheme="majorHAnsi" w:eastAsiaTheme="majorEastAsia" w:hAnsiTheme="majorHAnsi" w:cstheme="majorBidi"/>
    </w:rPr>
  </w:style>
  <w:style w:type="paragraph" w:customStyle="1" w:styleId="18DBB0B06D714F9D8BD9F2F753C9B01D3">
    <w:name w:val="18DBB0B06D714F9D8BD9F2F753C9B01D3"/>
    <w:rsid w:val="009A7BBA"/>
    <w:pPr>
      <w:spacing w:line="252" w:lineRule="auto"/>
    </w:pPr>
    <w:rPr>
      <w:rFonts w:asciiTheme="majorHAnsi" w:eastAsiaTheme="majorEastAsia" w:hAnsiTheme="majorHAnsi" w:cstheme="majorBidi"/>
    </w:rPr>
  </w:style>
  <w:style w:type="paragraph" w:customStyle="1" w:styleId="500A31ADBAC64E3298D2962A0384F9CC3">
    <w:name w:val="500A31ADBAC64E3298D2962A0384F9CC3"/>
    <w:rsid w:val="009A7BBA"/>
    <w:pPr>
      <w:spacing w:line="252" w:lineRule="auto"/>
    </w:pPr>
    <w:rPr>
      <w:rFonts w:asciiTheme="majorHAnsi" w:eastAsiaTheme="majorEastAsia" w:hAnsiTheme="majorHAnsi" w:cstheme="majorBidi"/>
    </w:rPr>
  </w:style>
  <w:style w:type="paragraph" w:customStyle="1" w:styleId="D7857B0A4E9841F39DB42D5EB8F57BF53">
    <w:name w:val="D7857B0A4E9841F39DB42D5EB8F57BF53"/>
    <w:rsid w:val="009A7BBA"/>
    <w:pPr>
      <w:spacing w:line="252" w:lineRule="auto"/>
    </w:pPr>
    <w:rPr>
      <w:rFonts w:asciiTheme="majorHAnsi" w:eastAsiaTheme="majorEastAsia" w:hAnsiTheme="majorHAnsi" w:cstheme="majorBidi"/>
    </w:rPr>
  </w:style>
  <w:style w:type="paragraph" w:customStyle="1" w:styleId="4DB5DDD8E5414968A12DD98AA69AB6D03">
    <w:name w:val="4DB5DDD8E5414968A12DD98AA69AB6D03"/>
    <w:rsid w:val="009A7BBA"/>
    <w:pPr>
      <w:spacing w:line="252" w:lineRule="auto"/>
    </w:pPr>
    <w:rPr>
      <w:rFonts w:asciiTheme="majorHAnsi" w:eastAsiaTheme="majorEastAsia" w:hAnsiTheme="majorHAnsi" w:cstheme="majorBidi"/>
    </w:rPr>
  </w:style>
  <w:style w:type="paragraph" w:customStyle="1" w:styleId="310CE6360A43407DBC734FDC80C543B03">
    <w:name w:val="310CE6360A43407DBC734FDC80C543B03"/>
    <w:rsid w:val="009A7BBA"/>
    <w:pPr>
      <w:spacing w:line="252" w:lineRule="auto"/>
    </w:pPr>
    <w:rPr>
      <w:rFonts w:asciiTheme="majorHAnsi" w:eastAsiaTheme="majorEastAsia" w:hAnsiTheme="majorHAnsi" w:cstheme="majorBidi"/>
    </w:rPr>
  </w:style>
  <w:style w:type="paragraph" w:customStyle="1" w:styleId="29730E2351E94F76B9FF702EDA7795553">
    <w:name w:val="29730E2351E94F76B9FF702EDA7795553"/>
    <w:rsid w:val="009A7BBA"/>
    <w:pPr>
      <w:spacing w:line="252" w:lineRule="auto"/>
    </w:pPr>
    <w:rPr>
      <w:rFonts w:asciiTheme="majorHAnsi" w:eastAsiaTheme="majorEastAsia" w:hAnsiTheme="majorHAnsi" w:cstheme="majorBidi"/>
    </w:rPr>
  </w:style>
  <w:style w:type="paragraph" w:customStyle="1" w:styleId="F64E53A6C20E4228B38F9C6877FE15B43">
    <w:name w:val="F64E53A6C20E4228B38F9C6877FE15B43"/>
    <w:rsid w:val="009A7BBA"/>
    <w:pPr>
      <w:spacing w:line="252" w:lineRule="auto"/>
    </w:pPr>
    <w:rPr>
      <w:rFonts w:asciiTheme="majorHAnsi" w:eastAsiaTheme="majorEastAsia" w:hAnsiTheme="majorHAnsi" w:cstheme="majorBidi"/>
    </w:rPr>
  </w:style>
  <w:style w:type="paragraph" w:customStyle="1" w:styleId="EE76C7558BF04CBB988C7E0B2CC98D4E3">
    <w:name w:val="EE76C7558BF04CBB988C7E0B2CC98D4E3"/>
    <w:rsid w:val="009A7BBA"/>
    <w:pPr>
      <w:spacing w:line="252" w:lineRule="auto"/>
    </w:pPr>
    <w:rPr>
      <w:rFonts w:asciiTheme="majorHAnsi" w:eastAsiaTheme="majorEastAsia" w:hAnsiTheme="majorHAnsi" w:cstheme="majorBidi"/>
    </w:rPr>
  </w:style>
  <w:style w:type="paragraph" w:customStyle="1" w:styleId="7A9EE2EBC9154C0E830F36472CEFF32D3">
    <w:name w:val="7A9EE2EBC9154C0E830F36472CEFF32D3"/>
    <w:rsid w:val="009A7BBA"/>
    <w:pPr>
      <w:spacing w:line="252" w:lineRule="auto"/>
    </w:pPr>
    <w:rPr>
      <w:rFonts w:asciiTheme="majorHAnsi" w:eastAsiaTheme="majorEastAsia" w:hAnsiTheme="majorHAnsi" w:cstheme="majorBidi"/>
    </w:rPr>
  </w:style>
  <w:style w:type="paragraph" w:customStyle="1" w:styleId="502C45571E80465880593CA3B6120FD53">
    <w:name w:val="502C45571E80465880593CA3B6120FD53"/>
    <w:rsid w:val="009A7BBA"/>
    <w:pPr>
      <w:spacing w:line="252" w:lineRule="auto"/>
    </w:pPr>
    <w:rPr>
      <w:rFonts w:asciiTheme="majorHAnsi" w:eastAsiaTheme="majorEastAsia" w:hAnsiTheme="majorHAnsi" w:cstheme="majorBidi"/>
    </w:rPr>
  </w:style>
  <w:style w:type="paragraph" w:customStyle="1" w:styleId="8FD3E653271A41299CCA0F76BCDA130D3">
    <w:name w:val="8FD3E653271A41299CCA0F76BCDA130D3"/>
    <w:rsid w:val="009A7BBA"/>
    <w:pPr>
      <w:spacing w:line="252" w:lineRule="auto"/>
    </w:pPr>
    <w:rPr>
      <w:rFonts w:asciiTheme="majorHAnsi" w:eastAsiaTheme="majorEastAsia" w:hAnsiTheme="majorHAnsi" w:cstheme="majorBidi"/>
    </w:rPr>
  </w:style>
  <w:style w:type="paragraph" w:customStyle="1" w:styleId="B5043272B9334D0CAA701D5C84C1736B3">
    <w:name w:val="B5043272B9334D0CAA701D5C84C1736B3"/>
    <w:rsid w:val="009A7BBA"/>
    <w:pPr>
      <w:spacing w:line="252" w:lineRule="auto"/>
    </w:pPr>
    <w:rPr>
      <w:rFonts w:asciiTheme="majorHAnsi" w:eastAsiaTheme="majorEastAsia" w:hAnsiTheme="majorHAnsi" w:cstheme="majorBidi"/>
    </w:rPr>
  </w:style>
  <w:style w:type="paragraph" w:customStyle="1" w:styleId="29E79E8637AB44B7B79E0F2FB3B9423E3">
    <w:name w:val="29E79E8637AB44B7B79E0F2FB3B9423E3"/>
    <w:rsid w:val="009A7BBA"/>
    <w:pPr>
      <w:spacing w:line="252" w:lineRule="auto"/>
    </w:pPr>
    <w:rPr>
      <w:rFonts w:asciiTheme="majorHAnsi" w:eastAsiaTheme="majorEastAsia" w:hAnsiTheme="majorHAnsi" w:cstheme="majorBidi"/>
    </w:rPr>
  </w:style>
  <w:style w:type="paragraph" w:customStyle="1" w:styleId="45ECB215CD7C4B7F9D0A3F2FE47E2B103">
    <w:name w:val="45ECB215CD7C4B7F9D0A3F2FE47E2B103"/>
    <w:rsid w:val="009A7BBA"/>
    <w:pPr>
      <w:spacing w:line="252" w:lineRule="auto"/>
    </w:pPr>
    <w:rPr>
      <w:rFonts w:asciiTheme="majorHAnsi" w:eastAsiaTheme="majorEastAsia" w:hAnsiTheme="majorHAnsi" w:cstheme="majorBidi"/>
    </w:rPr>
  </w:style>
  <w:style w:type="paragraph" w:customStyle="1" w:styleId="88F16CE953DE49F6A49F18F1E5104C993">
    <w:name w:val="88F16CE953DE49F6A49F18F1E5104C993"/>
    <w:rsid w:val="009A7BBA"/>
    <w:pPr>
      <w:spacing w:line="252" w:lineRule="auto"/>
    </w:pPr>
    <w:rPr>
      <w:rFonts w:asciiTheme="majorHAnsi" w:eastAsiaTheme="majorEastAsia" w:hAnsiTheme="majorHAnsi" w:cstheme="majorBidi"/>
    </w:rPr>
  </w:style>
  <w:style w:type="paragraph" w:customStyle="1" w:styleId="00CC0157616C47FABAF1BDC4971BD1D93">
    <w:name w:val="00CC0157616C47FABAF1BDC4971BD1D93"/>
    <w:rsid w:val="009A7BBA"/>
    <w:pPr>
      <w:spacing w:line="252" w:lineRule="auto"/>
    </w:pPr>
    <w:rPr>
      <w:rFonts w:asciiTheme="majorHAnsi" w:eastAsiaTheme="majorEastAsia" w:hAnsiTheme="majorHAnsi" w:cstheme="majorBidi"/>
    </w:rPr>
  </w:style>
  <w:style w:type="paragraph" w:customStyle="1" w:styleId="F8907D6D105640A8AFF9DE90384B96DA3">
    <w:name w:val="F8907D6D105640A8AFF9DE90384B96DA3"/>
    <w:rsid w:val="009A7BBA"/>
    <w:pPr>
      <w:spacing w:line="252" w:lineRule="auto"/>
    </w:pPr>
    <w:rPr>
      <w:rFonts w:asciiTheme="majorHAnsi" w:eastAsiaTheme="majorEastAsia" w:hAnsiTheme="majorHAnsi" w:cstheme="majorBidi"/>
    </w:rPr>
  </w:style>
  <w:style w:type="paragraph" w:customStyle="1" w:styleId="3BB9CE17C26849F3B5E988C6C79A84753">
    <w:name w:val="3BB9CE17C26849F3B5E988C6C79A84753"/>
    <w:rsid w:val="009A7BBA"/>
    <w:pPr>
      <w:spacing w:line="252" w:lineRule="auto"/>
    </w:pPr>
    <w:rPr>
      <w:rFonts w:asciiTheme="majorHAnsi" w:eastAsiaTheme="majorEastAsia" w:hAnsiTheme="majorHAnsi" w:cstheme="majorBidi"/>
    </w:rPr>
  </w:style>
  <w:style w:type="paragraph" w:customStyle="1" w:styleId="6593BA6762D14ECAB391967F20CA44643">
    <w:name w:val="6593BA6762D14ECAB391967F20CA44643"/>
    <w:rsid w:val="009A7BBA"/>
    <w:pPr>
      <w:spacing w:line="252" w:lineRule="auto"/>
    </w:pPr>
    <w:rPr>
      <w:rFonts w:asciiTheme="majorHAnsi" w:eastAsiaTheme="majorEastAsia" w:hAnsiTheme="majorHAnsi" w:cstheme="majorBidi"/>
    </w:rPr>
  </w:style>
  <w:style w:type="paragraph" w:customStyle="1" w:styleId="FAF6C5274D8E4E77B220D607BD8553723">
    <w:name w:val="FAF6C5274D8E4E77B220D607BD8553723"/>
    <w:rsid w:val="009A7BBA"/>
    <w:pPr>
      <w:spacing w:line="252" w:lineRule="auto"/>
    </w:pPr>
    <w:rPr>
      <w:rFonts w:asciiTheme="majorHAnsi" w:eastAsiaTheme="majorEastAsia" w:hAnsiTheme="majorHAnsi" w:cstheme="majorBidi"/>
    </w:rPr>
  </w:style>
  <w:style w:type="paragraph" w:customStyle="1" w:styleId="5C95A742CA7441CBBFC85B53463B9C183">
    <w:name w:val="5C95A742CA7441CBBFC85B53463B9C183"/>
    <w:rsid w:val="009A7BBA"/>
    <w:pPr>
      <w:spacing w:line="252" w:lineRule="auto"/>
    </w:pPr>
    <w:rPr>
      <w:rFonts w:asciiTheme="majorHAnsi" w:eastAsiaTheme="majorEastAsia" w:hAnsiTheme="majorHAnsi" w:cstheme="majorBidi"/>
    </w:rPr>
  </w:style>
  <w:style w:type="paragraph" w:customStyle="1" w:styleId="EAF3F8479CF14016955A017A50CC55423">
    <w:name w:val="EAF3F8479CF14016955A017A50CC55423"/>
    <w:rsid w:val="009A7BBA"/>
    <w:pPr>
      <w:spacing w:line="252" w:lineRule="auto"/>
    </w:pPr>
    <w:rPr>
      <w:rFonts w:asciiTheme="majorHAnsi" w:eastAsiaTheme="majorEastAsia" w:hAnsiTheme="majorHAnsi" w:cstheme="majorBidi"/>
    </w:rPr>
  </w:style>
  <w:style w:type="paragraph" w:customStyle="1" w:styleId="76EC2C4D4DB449C6A0B75309BE90AB3A3">
    <w:name w:val="76EC2C4D4DB449C6A0B75309BE90AB3A3"/>
    <w:rsid w:val="009A7BBA"/>
    <w:pPr>
      <w:spacing w:line="252" w:lineRule="auto"/>
    </w:pPr>
    <w:rPr>
      <w:rFonts w:asciiTheme="majorHAnsi" w:eastAsiaTheme="majorEastAsia" w:hAnsiTheme="majorHAnsi" w:cstheme="majorBidi"/>
    </w:rPr>
  </w:style>
  <w:style w:type="paragraph" w:customStyle="1" w:styleId="88F4B4BB6BA94E2DBB9095340D08EB783">
    <w:name w:val="88F4B4BB6BA94E2DBB9095340D08EB783"/>
    <w:rsid w:val="009A7BBA"/>
    <w:pPr>
      <w:spacing w:line="252" w:lineRule="auto"/>
    </w:pPr>
    <w:rPr>
      <w:rFonts w:asciiTheme="majorHAnsi" w:eastAsiaTheme="majorEastAsia" w:hAnsiTheme="majorHAnsi" w:cstheme="majorBidi"/>
    </w:rPr>
  </w:style>
  <w:style w:type="paragraph" w:customStyle="1" w:styleId="A40161AB4A45481296107F3EE4801DA43">
    <w:name w:val="A40161AB4A45481296107F3EE4801DA43"/>
    <w:rsid w:val="009A7BBA"/>
    <w:pPr>
      <w:spacing w:line="252" w:lineRule="auto"/>
    </w:pPr>
    <w:rPr>
      <w:rFonts w:asciiTheme="majorHAnsi" w:eastAsiaTheme="majorEastAsia" w:hAnsiTheme="majorHAnsi" w:cstheme="majorBidi"/>
    </w:rPr>
  </w:style>
  <w:style w:type="paragraph" w:customStyle="1" w:styleId="D2818F2D767E457AA6F5B9F1760AF0903">
    <w:name w:val="D2818F2D767E457AA6F5B9F1760AF0903"/>
    <w:rsid w:val="009A7BBA"/>
    <w:pPr>
      <w:spacing w:line="252" w:lineRule="auto"/>
    </w:pPr>
    <w:rPr>
      <w:rFonts w:asciiTheme="majorHAnsi" w:eastAsiaTheme="majorEastAsia" w:hAnsiTheme="majorHAnsi" w:cstheme="majorBidi"/>
    </w:rPr>
  </w:style>
  <w:style w:type="paragraph" w:customStyle="1" w:styleId="E3856A2CD65747D690D3A8CD14554FEF3">
    <w:name w:val="E3856A2CD65747D690D3A8CD14554FEF3"/>
    <w:rsid w:val="009A7BBA"/>
    <w:pPr>
      <w:spacing w:line="252" w:lineRule="auto"/>
    </w:pPr>
    <w:rPr>
      <w:rFonts w:asciiTheme="majorHAnsi" w:eastAsiaTheme="majorEastAsia" w:hAnsiTheme="majorHAnsi" w:cstheme="majorBidi"/>
    </w:rPr>
  </w:style>
  <w:style w:type="paragraph" w:customStyle="1" w:styleId="03B79E7F0B7441538BC84278BDED75F53">
    <w:name w:val="03B79E7F0B7441538BC84278BDED75F53"/>
    <w:rsid w:val="009A7BBA"/>
    <w:pPr>
      <w:spacing w:line="252" w:lineRule="auto"/>
    </w:pPr>
    <w:rPr>
      <w:rFonts w:asciiTheme="majorHAnsi" w:eastAsiaTheme="majorEastAsia" w:hAnsiTheme="majorHAnsi" w:cstheme="majorBidi"/>
    </w:rPr>
  </w:style>
  <w:style w:type="paragraph" w:customStyle="1" w:styleId="9FBD8F82B02F458DB63D23C01F2CC2AF3">
    <w:name w:val="9FBD8F82B02F458DB63D23C01F2CC2AF3"/>
    <w:rsid w:val="009A7BBA"/>
    <w:pPr>
      <w:spacing w:line="252" w:lineRule="auto"/>
    </w:pPr>
    <w:rPr>
      <w:rFonts w:asciiTheme="majorHAnsi" w:eastAsiaTheme="majorEastAsia" w:hAnsiTheme="majorHAnsi" w:cstheme="majorBidi"/>
    </w:rPr>
  </w:style>
  <w:style w:type="paragraph" w:customStyle="1" w:styleId="70EF8D9C9AAE4D84A444A6A066F634943">
    <w:name w:val="70EF8D9C9AAE4D84A444A6A066F634943"/>
    <w:rsid w:val="009A7BBA"/>
    <w:pPr>
      <w:spacing w:line="252" w:lineRule="auto"/>
    </w:pPr>
    <w:rPr>
      <w:rFonts w:asciiTheme="majorHAnsi" w:eastAsiaTheme="majorEastAsia" w:hAnsiTheme="majorHAnsi" w:cstheme="majorBidi"/>
    </w:rPr>
  </w:style>
  <w:style w:type="paragraph" w:customStyle="1" w:styleId="EEA6A2F5DD80408DBF0F2E5A0984BA6D3">
    <w:name w:val="EEA6A2F5DD80408DBF0F2E5A0984BA6D3"/>
    <w:rsid w:val="009A7BBA"/>
    <w:pPr>
      <w:spacing w:line="252" w:lineRule="auto"/>
    </w:pPr>
    <w:rPr>
      <w:rFonts w:asciiTheme="majorHAnsi" w:eastAsiaTheme="majorEastAsia" w:hAnsiTheme="majorHAnsi" w:cstheme="majorBidi"/>
    </w:rPr>
  </w:style>
  <w:style w:type="paragraph" w:customStyle="1" w:styleId="8DCB12458550488DB031D41B0DF9DC593">
    <w:name w:val="8DCB12458550488DB031D41B0DF9DC593"/>
    <w:rsid w:val="009A7BBA"/>
    <w:pPr>
      <w:spacing w:line="252" w:lineRule="auto"/>
    </w:pPr>
    <w:rPr>
      <w:rFonts w:asciiTheme="majorHAnsi" w:eastAsiaTheme="majorEastAsia" w:hAnsiTheme="majorHAnsi" w:cstheme="majorBidi"/>
    </w:rPr>
  </w:style>
  <w:style w:type="paragraph" w:customStyle="1" w:styleId="D048306A3AD74CC695FBB74083F2AC733">
    <w:name w:val="D048306A3AD74CC695FBB74083F2AC733"/>
    <w:rsid w:val="009A7BBA"/>
    <w:pPr>
      <w:spacing w:line="252" w:lineRule="auto"/>
    </w:pPr>
    <w:rPr>
      <w:rFonts w:asciiTheme="majorHAnsi" w:eastAsiaTheme="majorEastAsia" w:hAnsiTheme="majorHAnsi" w:cstheme="majorBidi"/>
    </w:rPr>
  </w:style>
  <w:style w:type="paragraph" w:customStyle="1" w:styleId="CB9D1858FD21465D9808B6BE373893113">
    <w:name w:val="CB9D1858FD21465D9808B6BE373893113"/>
    <w:rsid w:val="009A7BBA"/>
    <w:pPr>
      <w:spacing w:line="252" w:lineRule="auto"/>
    </w:pPr>
    <w:rPr>
      <w:rFonts w:asciiTheme="majorHAnsi" w:eastAsiaTheme="majorEastAsia" w:hAnsiTheme="majorHAnsi" w:cstheme="majorBidi"/>
    </w:rPr>
  </w:style>
  <w:style w:type="paragraph" w:customStyle="1" w:styleId="C06E30419EED4F46B8CDBCDDEE529F7D3">
    <w:name w:val="C06E30419EED4F46B8CDBCDDEE529F7D3"/>
    <w:rsid w:val="009A7BBA"/>
    <w:pPr>
      <w:spacing w:line="252" w:lineRule="auto"/>
    </w:pPr>
    <w:rPr>
      <w:rFonts w:asciiTheme="majorHAnsi" w:eastAsiaTheme="majorEastAsia" w:hAnsiTheme="majorHAnsi" w:cstheme="majorBidi"/>
    </w:rPr>
  </w:style>
  <w:style w:type="paragraph" w:customStyle="1" w:styleId="39DF56AB6B2F4FD99F81A1E90245B5B63">
    <w:name w:val="39DF56AB6B2F4FD99F81A1E90245B5B63"/>
    <w:rsid w:val="009A7BBA"/>
    <w:pPr>
      <w:spacing w:line="252" w:lineRule="auto"/>
    </w:pPr>
    <w:rPr>
      <w:rFonts w:asciiTheme="majorHAnsi" w:eastAsiaTheme="majorEastAsia" w:hAnsiTheme="majorHAnsi" w:cstheme="majorBidi"/>
    </w:rPr>
  </w:style>
  <w:style w:type="paragraph" w:customStyle="1" w:styleId="8DDA70A813C046E1B3FF1384AFA505493">
    <w:name w:val="8DDA70A813C046E1B3FF1384AFA505493"/>
    <w:rsid w:val="009A7BBA"/>
    <w:pPr>
      <w:spacing w:line="252" w:lineRule="auto"/>
    </w:pPr>
    <w:rPr>
      <w:rFonts w:asciiTheme="majorHAnsi" w:eastAsiaTheme="majorEastAsia" w:hAnsiTheme="majorHAnsi" w:cstheme="majorBidi"/>
    </w:rPr>
  </w:style>
  <w:style w:type="paragraph" w:customStyle="1" w:styleId="BE0BFEA0374844CE9A10F7DBCA7564533">
    <w:name w:val="BE0BFEA0374844CE9A10F7DBCA7564533"/>
    <w:rsid w:val="009A7BBA"/>
    <w:pPr>
      <w:spacing w:line="252" w:lineRule="auto"/>
    </w:pPr>
    <w:rPr>
      <w:rFonts w:asciiTheme="majorHAnsi" w:eastAsiaTheme="majorEastAsia" w:hAnsiTheme="majorHAnsi" w:cstheme="majorBidi"/>
    </w:rPr>
  </w:style>
  <w:style w:type="paragraph" w:customStyle="1" w:styleId="00F49E21FEAF4F5F9E2C485A6646A5573">
    <w:name w:val="00F49E21FEAF4F5F9E2C485A6646A5573"/>
    <w:rsid w:val="009A7BBA"/>
    <w:pPr>
      <w:spacing w:line="252" w:lineRule="auto"/>
    </w:pPr>
    <w:rPr>
      <w:rFonts w:asciiTheme="majorHAnsi" w:eastAsiaTheme="majorEastAsia" w:hAnsiTheme="majorHAnsi" w:cstheme="majorBidi"/>
    </w:rPr>
  </w:style>
  <w:style w:type="paragraph" w:customStyle="1" w:styleId="9DC4ED455FF943DCB9CED3822B6CF1E93">
    <w:name w:val="9DC4ED455FF943DCB9CED3822B6CF1E93"/>
    <w:rsid w:val="009A7BBA"/>
    <w:pPr>
      <w:spacing w:line="252" w:lineRule="auto"/>
    </w:pPr>
    <w:rPr>
      <w:rFonts w:asciiTheme="majorHAnsi" w:eastAsiaTheme="majorEastAsia" w:hAnsiTheme="majorHAnsi" w:cstheme="majorBidi"/>
    </w:rPr>
  </w:style>
  <w:style w:type="paragraph" w:customStyle="1" w:styleId="24090364C60A499DB4EBA5650EADA92A3">
    <w:name w:val="24090364C60A499DB4EBA5650EADA92A3"/>
    <w:rsid w:val="009A7BBA"/>
    <w:pPr>
      <w:spacing w:line="252" w:lineRule="auto"/>
    </w:pPr>
    <w:rPr>
      <w:rFonts w:asciiTheme="majorHAnsi" w:eastAsiaTheme="majorEastAsia" w:hAnsiTheme="majorHAnsi" w:cstheme="majorBidi"/>
    </w:rPr>
  </w:style>
  <w:style w:type="paragraph" w:customStyle="1" w:styleId="F6C951A3C8214A238904D2998D53C8B23">
    <w:name w:val="F6C951A3C8214A238904D2998D53C8B23"/>
    <w:rsid w:val="009A7BBA"/>
    <w:pPr>
      <w:spacing w:line="252" w:lineRule="auto"/>
    </w:pPr>
    <w:rPr>
      <w:rFonts w:asciiTheme="majorHAnsi" w:eastAsiaTheme="majorEastAsia" w:hAnsiTheme="majorHAnsi" w:cstheme="majorBidi"/>
    </w:rPr>
  </w:style>
  <w:style w:type="paragraph" w:customStyle="1" w:styleId="81CF0F20F6394353B379C0C3D0A976E83">
    <w:name w:val="81CF0F20F6394353B379C0C3D0A976E83"/>
    <w:rsid w:val="009A7BBA"/>
    <w:pPr>
      <w:spacing w:line="252" w:lineRule="auto"/>
    </w:pPr>
    <w:rPr>
      <w:rFonts w:asciiTheme="majorHAnsi" w:eastAsiaTheme="majorEastAsia" w:hAnsiTheme="majorHAnsi" w:cstheme="majorBidi"/>
    </w:rPr>
  </w:style>
  <w:style w:type="paragraph" w:customStyle="1" w:styleId="E8633C233E3F4C9A80EC9AD1CDB3F5913">
    <w:name w:val="E8633C233E3F4C9A80EC9AD1CDB3F5913"/>
    <w:rsid w:val="009A7BBA"/>
    <w:pPr>
      <w:spacing w:line="252" w:lineRule="auto"/>
    </w:pPr>
    <w:rPr>
      <w:rFonts w:asciiTheme="majorHAnsi" w:eastAsiaTheme="majorEastAsia" w:hAnsiTheme="majorHAnsi" w:cstheme="majorBidi"/>
    </w:rPr>
  </w:style>
  <w:style w:type="paragraph" w:customStyle="1" w:styleId="8646D02D4332496790BC4953BC332E8B3">
    <w:name w:val="8646D02D4332496790BC4953BC332E8B3"/>
    <w:rsid w:val="009A7BBA"/>
    <w:pPr>
      <w:spacing w:line="252" w:lineRule="auto"/>
    </w:pPr>
    <w:rPr>
      <w:rFonts w:asciiTheme="majorHAnsi" w:eastAsiaTheme="majorEastAsia" w:hAnsiTheme="majorHAnsi" w:cstheme="majorBidi"/>
    </w:rPr>
  </w:style>
  <w:style w:type="paragraph" w:customStyle="1" w:styleId="ADCB6FCD55824BE4A9FE0D479B2F98693">
    <w:name w:val="ADCB6FCD55824BE4A9FE0D479B2F98693"/>
    <w:rsid w:val="009A7BBA"/>
    <w:pPr>
      <w:spacing w:line="252" w:lineRule="auto"/>
    </w:pPr>
    <w:rPr>
      <w:rFonts w:asciiTheme="majorHAnsi" w:eastAsiaTheme="majorEastAsia" w:hAnsiTheme="majorHAnsi" w:cstheme="majorBidi"/>
    </w:rPr>
  </w:style>
  <w:style w:type="paragraph" w:customStyle="1" w:styleId="289E570A5A1F4D23AE7F75C51C41D93D3">
    <w:name w:val="289E570A5A1F4D23AE7F75C51C41D93D3"/>
    <w:rsid w:val="009A7BBA"/>
    <w:pPr>
      <w:spacing w:line="252" w:lineRule="auto"/>
    </w:pPr>
    <w:rPr>
      <w:rFonts w:asciiTheme="majorHAnsi" w:eastAsiaTheme="majorEastAsia" w:hAnsiTheme="majorHAnsi" w:cstheme="majorBidi"/>
    </w:rPr>
  </w:style>
  <w:style w:type="paragraph" w:customStyle="1" w:styleId="164FBA3B0DEB4CD89F3180BDCF0762E73">
    <w:name w:val="164FBA3B0DEB4CD89F3180BDCF0762E73"/>
    <w:rsid w:val="009A7BBA"/>
    <w:pPr>
      <w:spacing w:line="252" w:lineRule="auto"/>
    </w:pPr>
    <w:rPr>
      <w:rFonts w:asciiTheme="majorHAnsi" w:eastAsiaTheme="majorEastAsia" w:hAnsiTheme="majorHAnsi" w:cstheme="majorBidi"/>
    </w:rPr>
  </w:style>
  <w:style w:type="paragraph" w:customStyle="1" w:styleId="100FD55AB2E9438AAE52D75898E545733">
    <w:name w:val="100FD55AB2E9438AAE52D75898E545733"/>
    <w:rsid w:val="009A7BBA"/>
    <w:pPr>
      <w:spacing w:line="252" w:lineRule="auto"/>
    </w:pPr>
    <w:rPr>
      <w:rFonts w:asciiTheme="majorHAnsi" w:eastAsiaTheme="majorEastAsia" w:hAnsiTheme="majorHAnsi" w:cstheme="majorBidi"/>
    </w:rPr>
  </w:style>
  <w:style w:type="paragraph" w:customStyle="1" w:styleId="ACE2DB83D9EE4C32BB5BF9ED3808FBE13">
    <w:name w:val="ACE2DB83D9EE4C32BB5BF9ED3808FBE13"/>
    <w:rsid w:val="009A7BBA"/>
    <w:pPr>
      <w:spacing w:line="252" w:lineRule="auto"/>
    </w:pPr>
    <w:rPr>
      <w:rFonts w:asciiTheme="majorHAnsi" w:eastAsiaTheme="majorEastAsia" w:hAnsiTheme="majorHAnsi" w:cstheme="majorBidi"/>
    </w:rPr>
  </w:style>
  <w:style w:type="paragraph" w:customStyle="1" w:styleId="6990A3D74DD04C75ABB11F81EADBD31C3">
    <w:name w:val="6990A3D74DD04C75ABB11F81EADBD31C3"/>
    <w:rsid w:val="009A7BBA"/>
    <w:pPr>
      <w:spacing w:line="252" w:lineRule="auto"/>
    </w:pPr>
    <w:rPr>
      <w:rFonts w:asciiTheme="majorHAnsi" w:eastAsiaTheme="majorEastAsia" w:hAnsiTheme="majorHAnsi" w:cstheme="majorBidi"/>
    </w:rPr>
  </w:style>
  <w:style w:type="paragraph" w:customStyle="1" w:styleId="014D5DAD64584CCE8F8C27867B4F949E3">
    <w:name w:val="014D5DAD64584CCE8F8C27867B4F949E3"/>
    <w:rsid w:val="009A7BBA"/>
    <w:pPr>
      <w:spacing w:line="252" w:lineRule="auto"/>
    </w:pPr>
    <w:rPr>
      <w:rFonts w:asciiTheme="majorHAnsi" w:eastAsiaTheme="majorEastAsia" w:hAnsiTheme="majorHAnsi" w:cstheme="majorBidi"/>
    </w:rPr>
  </w:style>
  <w:style w:type="paragraph" w:customStyle="1" w:styleId="6680A21E74B947429EAB19A6150CE6C13">
    <w:name w:val="6680A21E74B947429EAB19A6150CE6C13"/>
    <w:rsid w:val="009A7BBA"/>
    <w:pPr>
      <w:spacing w:line="252" w:lineRule="auto"/>
    </w:pPr>
    <w:rPr>
      <w:rFonts w:asciiTheme="majorHAnsi" w:eastAsiaTheme="majorEastAsia" w:hAnsiTheme="majorHAnsi" w:cstheme="majorBidi"/>
    </w:rPr>
  </w:style>
  <w:style w:type="paragraph" w:customStyle="1" w:styleId="15A1CDEAA7324DEA90DDBF19D3F2AC2E3">
    <w:name w:val="15A1CDEAA7324DEA90DDBF19D3F2AC2E3"/>
    <w:rsid w:val="009A7BBA"/>
    <w:pPr>
      <w:spacing w:line="252" w:lineRule="auto"/>
    </w:pPr>
    <w:rPr>
      <w:rFonts w:asciiTheme="majorHAnsi" w:eastAsiaTheme="majorEastAsia" w:hAnsiTheme="majorHAnsi" w:cstheme="majorBidi"/>
    </w:rPr>
  </w:style>
  <w:style w:type="paragraph" w:customStyle="1" w:styleId="28A7D52E3C4B4700866C6E6AE5E6DDD93">
    <w:name w:val="28A7D52E3C4B4700866C6E6AE5E6DDD93"/>
    <w:rsid w:val="009A7BBA"/>
    <w:pPr>
      <w:spacing w:line="252" w:lineRule="auto"/>
    </w:pPr>
    <w:rPr>
      <w:rFonts w:asciiTheme="majorHAnsi" w:eastAsiaTheme="majorEastAsia" w:hAnsiTheme="majorHAnsi" w:cstheme="majorBidi"/>
    </w:rPr>
  </w:style>
  <w:style w:type="paragraph" w:customStyle="1" w:styleId="23D731674A194660B45325277557AE263">
    <w:name w:val="23D731674A194660B45325277557AE263"/>
    <w:rsid w:val="009A7BBA"/>
    <w:pPr>
      <w:spacing w:line="252" w:lineRule="auto"/>
    </w:pPr>
    <w:rPr>
      <w:rFonts w:asciiTheme="majorHAnsi" w:eastAsiaTheme="majorEastAsia" w:hAnsiTheme="majorHAnsi" w:cstheme="majorBidi"/>
    </w:rPr>
  </w:style>
  <w:style w:type="paragraph" w:customStyle="1" w:styleId="B8789D66D6B049A1B44E8EEBE5ADB4973">
    <w:name w:val="B8789D66D6B049A1B44E8EEBE5ADB4973"/>
    <w:rsid w:val="009A7BBA"/>
    <w:pPr>
      <w:spacing w:line="252" w:lineRule="auto"/>
    </w:pPr>
    <w:rPr>
      <w:rFonts w:asciiTheme="majorHAnsi" w:eastAsiaTheme="majorEastAsia" w:hAnsiTheme="majorHAnsi" w:cstheme="majorBidi"/>
    </w:rPr>
  </w:style>
  <w:style w:type="paragraph" w:customStyle="1" w:styleId="013C661B1BC844138EEB002AD872E5FA3">
    <w:name w:val="013C661B1BC844138EEB002AD872E5FA3"/>
    <w:rsid w:val="009A7BBA"/>
    <w:pPr>
      <w:spacing w:line="252" w:lineRule="auto"/>
    </w:pPr>
    <w:rPr>
      <w:rFonts w:asciiTheme="majorHAnsi" w:eastAsiaTheme="majorEastAsia" w:hAnsiTheme="majorHAnsi" w:cstheme="majorBidi"/>
    </w:rPr>
  </w:style>
  <w:style w:type="paragraph" w:customStyle="1" w:styleId="572017E25ECB430F92F8705F0E7DDC573">
    <w:name w:val="572017E25ECB430F92F8705F0E7DDC573"/>
    <w:rsid w:val="009A7BBA"/>
    <w:pPr>
      <w:spacing w:line="252" w:lineRule="auto"/>
    </w:pPr>
    <w:rPr>
      <w:rFonts w:asciiTheme="majorHAnsi" w:eastAsiaTheme="majorEastAsia" w:hAnsiTheme="majorHAnsi" w:cstheme="majorBidi"/>
    </w:rPr>
  </w:style>
  <w:style w:type="paragraph" w:customStyle="1" w:styleId="F3BF7FA3C75E46F9A4893C4B9B0E54223">
    <w:name w:val="F3BF7FA3C75E46F9A4893C4B9B0E54223"/>
    <w:rsid w:val="009A7BBA"/>
    <w:pPr>
      <w:spacing w:line="252" w:lineRule="auto"/>
    </w:pPr>
    <w:rPr>
      <w:rFonts w:asciiTheme="majorHAnsi" w:eastAsiaTheme="majorEastAsia" w:hAnsiTheme="majorHAnsi" w:cstheme="majorBidi"/>
    </w:rPr>
  </w:style>
  <w:style w:type="paragraph" w:customStyle="1" w:styleId="66816212A808457DBE33C20CA4BC9A343">
    <w:name w:val="66816212A808457DBE33C20CA4BC9A343"/>
    <w:rsid w:val="009A7BBA"/>
    <w:pPr>
      <w:spacing w:line="252" w:lineRule="auto"/>
    </w:pPr>
    <w:rPr>
      <w:rFonts w:asciiTheme="majorHAnsi" w:eastAsiaTheme="majorEastAsia" w:hAnsiTheme="majorHAnsi" w:cstheme="majorBidi"/>
    </w:rPr>
  </w:style>
  <w:style w:type="paragraph" w:customStyle="1" w:styleId="E54E82B79DD347D5AC90A44CA6735A573">
    <w:name w:val="E54E82B79DD347D5AC90A44CA6735A573"/>
    <w:rsid w:val="009A7BBA"/>
    <w:pPr>
      <w:spacing w:line="252" w:lineRule="auto"/>
    </w:pPr>
    <w:rPr>
      <w:rFonts w:asciiTheme="majorHAnsi" w:eastAsiaTheme="majorEastAsia" w:hAnsiTheme="majorHAnsi" w:cstheme="majorBidi"/>
    </w:rPr>
  </w:style>
  <w:style w:type="paragraph" w:customStyle="1" w:styleId="2FAB451EF8B64704BF6EDA104480E7A83">
    <w:name w:val="2FAB451EF8B64704BF6EDA104480E7A83"/>
    <w:rsid w:val="009A7BBA"/>
    <w:pPr>
      <w:spacing w:line="252" w:lineRule="auto"/>
    </w:pPr>
    <w:rPr>
      <w:rFonts w:asciiTheme="majorHAnsi" w:eastAsiaTheme="majorEastAsia" w:hAnsiTheme="majorHAnsi" w:cstheme="majorBidi"/>
    </w:rPr>
  </w:style>
  <w:style w:type="paragraph" w:customStyle="1" w:styleId="6D157D2EF3FD487EACA412B888680D793">
    <w:name w:val="6D157D2EF3FD487EACA412B888680D793"/>
    <w:rsid w:val="009A7BBA"/>
    <w:pPr>
      <w:spacing w:line="252" w:lineRule="auto"/>
    </w:pPr>
    <w:rPr>
      <w:rFonts w:asciiTheme="majorHAnsi" w:eastAsiaTheme="majorEastAsia" w:hAnsiTheme="majorHAnsi" w:cstheme="majorBidi"/>
    </w:rPr>
  </w:style>
  <w:style w:type="paragraph" w:customStyle="1" w:styleId="BE1B1B70258A46B58EE8BAFCAF45D85A3">
    <w:name w:val="BE1B1B70258A46B58EE8BAFCAF45D85A3"/>
    <w:rsid w:val="009A7BBA"/>
    <w:pPr>
      <w:spacing w:line="252" w:lineRule="auto"/>
    </w:pPr>
    <w:rPr>
      <w:rFonts w:asciiTheme="majorHAnsi" w:eastAsiaTheme="majorEastAsia" w:hAnsiTheme="majorHAnsi" w:cstheme="majorBidi"/>
    </w:rPr>
  </w:style>
  <w:style w:type="paragraph" w:customStyle="1" w:styleId="A12D9C3230D94301BE7D205325EF4D273">
    <w:name w:val="A12D9C3230D94301BE7D205325EF4D273"/>
    <w:rsid w:val="009A7BBA"/>
    <w:pPr>
      <w:spacing w:line="252" w:lineRule="auto"/>
    </w:pPr>
    <w:rPr>
      <w:rFonts w:asciiTheme="majorHAnsi" w:eastAsiaTheme="majorEastAsia" w:hAnsiTheme="majorHAnsi" w:cstheme="majorBidi"/>
    </w:rPr>
  </w:style>
  <w:style w:type="paragraph" w:customStyle="1" w:styleId="3A761D58508040B9BA8ABAC82F96C9FC3">
    <w:name w:val="3A761D58508040B9BA8ABAC82F96C9FC3"/>
    <w:rsid w:val="009A7BBA"/>
    <w:pPr>
      <w:spacing w:line="252" w:lineRule="auto"/>
    </w:pPr>
    <w:rPr>
      <w:rFonts w:asciiTheme="majorHAnsi" w:eastAsiaTheme="majorEastAsia" w:hAnsiTheme="majorHAnsi" w:cstheme="majorBidi"/>
    </w:rPr>
  </w:style>
  <w:style w:type="paragraph" w:customStyle="1" w:styleId="A2A87ABA0E264230B56DECC6EBB2BF773">
    <w:name w:val="A2A87ABA0E264230B56DECC6EBB2BF773"/>
    <w:rsid w:val="009A7BBA"/>
    <w:pPr>
      <w:spacing w:line="252" w:lineRule="auto"/>
    </w:pPr>
    <w:rPr>
      <w:rFonts w:asciiTheme="majorHAnsi" w:eastAsiaTheme="majorEastAsia" w:hAnsiTheme="majorHAnsi" w:cstheme="majorBidi"/>
    </w:rPr>
  </w:style>
  <w:style w:type="paragraph" w:customStyle="1" w:styleId="5BB4C26192344F6D8887B247F01DEB7C3">
    <w:name w:val="5BB4C26192344F6D8887B247F01DEB7C3"/>
    <w:rsid w:val="009A7BBA"/>
    <w:pPr>
      <w:spacing w:line="252" w:lineRule="auto"/>
    </w:pPr>
    <w:rPr>
      <w:rFonts w:asciiTheme="majorHAnsi" w:eastAsiaTheme="majorEastAsia" w:hAnsiTheme="majorHAnsi" w:cstheme="majorBidi"/>
    </w:rPr>
  </w:style>
  <w:style w:type="paragraph" w:customStyle="1" w:styleId="0F95F6A1F13E474B89DA92478F6AA8B33">
    <w:name w:val="0F95F6A1F13E474B89DA92478F6AA8B33"/>
    <w:rsid w:val="009A7BBA"/>
    <w:pPr>
      <w:spacing w:line="252" w:lineRule="auto"/>
    </w:pPr>
    <w:rPr>
      <w:rFonts w:asciiTheme="majorHAnsi" w:eastAsiaTheme="majorEastAsia" w:hAnsiTheme="majorHAnsi" w:cstheme="majorBidi"/>
    </w:rPr>
  </w:style>
  <w:style w:type="paragraph" w:customStyle="1" w:styleId="0C6F4CB1B7A043C8BA326C546360A7043">
    <w:name w:val="0C6F4CB1B7A043C8BA326C546360A7043"/>
    <w:rsid w:val="009A7BBA"/>
    <w:pPr>
      <w:spacing w:line="252" w:lineRule="auto"/>
    </w:pPr>
    <w:rPr>
      <w:rFonts w:asciiTheme="majorHAnsi" w:eastAsiaTheme="majorEastAsia" w:hAnsiTheme="majorHAnsi" w:cstheme="majorBidi"/>
    </w:rPr>
  </w:style>
  <w:style w:type="paragraph" w:customStyle="1" w:styleId="C4125EC2F3EE4B54B444B268F6D0588F3">
    <w:name w:val="C4125EC2F3EE4B54B444B268F6D0588F3"/>
    <w:rsid w:val="009A7BBA"/>
    <w:pPr>
      <w:spacing w:line="252" w:lineRule="auto"/>
    </w:pPr>
    <w:rPr>
      <w:rFonts w:asciiTheme="majorHAnsi" w:eastAsiaTheme="majorEastAsia" w:hAnsiTheme="majorHAnsi" w:cstheme="majorBidi"/>
    </w:rPr>
  </w:style>
  <w:style w:type="paragraph" w:customStyle="1" w:styleId="CCF9BF0AE3A84202A774FA5D6D525D443">
    <w:name w:val="CCF9BF0AE3A84202A774FA5D6D525D443"/>
    <w:rsid w:val="009A7BBA"/>
    <w:pPr>
      <w:spacing w:line="252" w:lineRule="auto"/>
    </w:pPr>
    <w:rPr>
      <w:rFonts w:asciiTheme="majorHAnsi" w:eastAsiaTheme="majorEastAsia" w:hAnsiTheme="majorHAnsi" w:cstheme="majorBidi"/>
    </w:rPr>
  </w:style>
  <w:style w:type="paragraph" w:customStyle="1" w:styleId="3DBC75DFE0494D2AA757182829E627033">
    <w:name w:val="3DBC75DFE0494D2AA757182829E627033"/>
    <w:rsid w:val="009A7BBA"/>
    <w:pPr>
      <w:spacing w:line="252" w:lineRule="auto"/>
    </w:pPr>
    <w:rPr>
      <w:rFonts w:asciiTheme="majorHAnsi" w:eastAsiaTheme="majorEastAsia" w:hAnsiTheme="majorHAnsi" w:cstheme="majorBidi"/>
    </w:rPr>
  </w:style>
  <w:style w:type="paragraph" w:customStyle="1" w:styleId="C5FBE8BF7A724380831FD1BAAC5CBFB43">
    <w:name w:val="C5FBE8BF7A724380831FD1BAAC5CBFB43"/>
    <w:rsid w:val="009A7BBA"/>
    <w:pPr>
      <w:spacing w:line="252" w:lineRule="auto"/>
    </w:pPr>
    <w:rPr>
      <w:rFonts w:asciiTheme="majorHAnsi" w:eastAsiaTheme="majorEastAsia" w:hAnsiTheme="majorHAnsi" w:cstheme="majorBidi"/>
    </w:rPr>
  </w:style>
  <w:style w:type="paragraph" w:customStyle="1" w:styleId="46362DF12F7840A380E3664EE37549173">
    <w:name w:val="46362DF12F7840A380E3664EE37549173"/>
    <w:rsid w:val="009A7BBA"/>
    <w:pPr>
      <w:spacing w:line="252" w:lineRule="auto"/>
    </w:pPr>
    <w:rPr>
      <w:rFonts w:asciiTheme="majorHAnsi" w:eastAsiaTheme="majorEastAsia" w:hAnsiTheme="majorHAnsi" w:cstheme="majorBidi"/>
    </w:rPr>
  </w:style>
  <w:style w:type="paragraph" w:customStyle="1" w:styleId="52D9265E5B574546B41E0A388128DA133">
    <w:name w:val="52D9265E5B574546B41E0A388128DA133"/>
    <w:rsid w:val="009A7BBA"/>
    <w:pPr>
      <w:spacing w:line="252" w:lineRule="auto"/>
    </w:pPr>
    <w:rPr>
      <w:rFonts w:asciiTheme="majorHAnsi" w:eastAsiaTheme="majorEastAsia" w:hAnsiTheme="majorHAnsi" w:cstheme="majorBidi"/>
    </w:rPr>
  </w:style>
  <w:style w:type="paragraph" w:customStyle="1" w:styleId="3387BCAF11C04E2CAFA302EC0D81C2193">
    <w:name w:val="3387BCAF11C04E2CAFA302EC0D81C2193"/>
    <w:rsid w:val="009A7BBA"/>
    <w:pPr>
      <w:spacing w:line="252" w:lineRule="auto"/>
    </w:pPr>
    <w:rPr>
      <w:rFonts w:asciiTheme="majorHAnsi" w:eastAsiaTheme="majorEastAsia" w:hAnsiTheme="majorHAnsi" w:cstheme="majorBidi"/>
    </w:rPr>
  </w:style>
  <w:style w:type="paragraph" w:customStyle="1" w:styleId="37F80D48FA6B496F99AB0C4FE105C2873">
    <w:name w:val="37F80D48FA6B496F99AB0C4FE105C2873"/>
    <w:rsid w:val="009A7BBA"/>
    <w:pPr>
      <w:spacing w:line="252" w:lineRule="auto"/>
    </w:pPr>
    <w:rPr>
      <w:rFonts w:asciiTheme="majorHAnsi" w:eastAsiaTheme="majorEastAsia" w:hAnsiTheme="majorHAnsi" w:cstheme="majorBidi"/>
    </w:rPr>
  </w:style>
  <w:style w:type="paragraph" w:customStyle="1" w:styleId="F115967111264E608A4F4EC4D850A1793">
    <w:name w:val="F115967111264E608A4F4EC4D850A1793"/>
    <w:rsid w:val="009A7BBA"/>
    <w:pPr>
      <w:spacing w:line="252" w:lineRule="auto"/>
    </w:pPr>
    <w:rPr>
      <w:rFonts w:asciiTheme="majorHAnsi" w:eastAsiaTheme="majorEastAsia" w:hAnsiTheme="majorHAnsi" w:cstheme="majorBidi"/>
    </w:rPr>
  </w:style>
  <w:style w:type="paragraph" w:customStyle="1" w:styleId="264375DD02804BF2872914D4001185133">
    <w:name w:val="264375DD02804BF2872914D4001185133"/>
    <w:rsid w:val="009A7BBA"/>
    <w:pPr>
      <w:spacing w:line="252" w:lineRule="auto"/>
    </w:pPr>
    <w:rPr>
      <w:rFonts w:asciiTheme="majorHAnsi" w:eastAsiaTheme="majorEastAsia" w:hAnsiTheme="majorHAnsi" w:cstheme="majorBidi"/>
    </w:rPr>
  </w:style>
  <w:style w:type="paragraph" w:customStyle="1" w:styleId="28C39D8482684CF2B8CAE0E9709FCD8E3">
    <w:name w:val="28C39D8482684CF2B8CAE0E9709FCD8E3"/>
    <w:rsid w:val="009A7BBA"/>
    <w:pPr>
      <w:spacing w:line="252" w:lineRule="auto"/>
    </w:pPr>
    <w:rPr>
      <w:rFonts w:asciiTheme="majorHAnsi" w:eastAsiaTheme="majorEastAsia" w:hAnsiTheme="majorHAnsi" w:cstheme="majorBidi"/>
    </w:rPr>
  </w:style>
  <w:style w:type="paragraph" w:customStyle="1" w:styleId="0A3A26CAD4A6403486282DB25DD481173">
    <w:name w:val="0A3A26CAD4A6403486282DB25DD481173"/>
    <w:rsid w:val="009A7BBA"/>
    <w:pPr>
      <w:spacing w:line="252" w:lineRule="auto"/>
    </w:pPr>
    <w:rPr>
      <w:rFonts w:asciiTheme="majorHAnsi" w:eastAsiaTheme="majorEastAsia" w:hAnsiTheme="majorHAnsi" w:cstheme="majorBidi"/>
    </w:rPr>
  </w:style>
  <w:style w:type="paragraph" w:customStyle="1" w:styleId="E6ED297269324DF5BE325AAAB5EC40513">
    <w:name w:val="E6ED297269324DF5BE325AAAB5EC40513"/>
    <w:rsid w:val="009A7BBA"/>
    <w:pPr>
      <w:spacing w:line="252" w:lineRule="auto"/>
    </w:pPr>
    <w:rPr>
      <w:rFonts w:asciiTheme="majorHAnsi" w:eastAsiaTheme="majorEastAsia" w:hAnsiTheme="majorHAnsi" w:cstheme="majorBidi"/>
    </w:rPr>
  </w:style>
  <w:style w:type="paragraph" w:customStyle="1" w:styleId="B28B465C78054EAAAEFDC894EC8D94353">
    <w:name w:val="B28B465C78054EAAAEFDC894EC8D94353"/>
    <w:rsid w:val="009A7BBA"/>
    <w:pPr>
      <w:spacing w:line="252" w:lineRule="auto"/>
    </w:pPr>
    <w:rPr>
      <w:rFonts w:asciiTheme="majorHAnsi" w:eastAsiaTheme="majorEastAsia" w:hAnsiTheme="majorHAnsi" w:cstheme="majorBidi"/>
    </w:rPr>
  </w:style>
  <w:style w:type="paragraph" w:customStyle="1" w:styleId="A0A6BE671DBB441D8A5D4A23E373622D3">
    <w:name w:val="A0A6BE671DBB441D8A5D4A23E373622D3"/>
    <w:rsid w:val="009A7BBA"/>
    <w:pPr>
      <w:spacing w:line="252" w:lineRule="auto"/>
    </w:pPr>
    <w:rPr>
      <w:rFonts w:asciiTheme="majorHAnsi" w:eastAsiaTheme="majorEastAsia" w:hAnsiTheme="majorHAnsi" w:cstheme="majorBidi"/>
    </w:rPr>
  </w:style>
  <w:style w:type="paragraph" w:customStyle="1" w:styleId="6ECC7802385A42079B8AA9E1401A3F093">
    <w:name w:val="6ECC7802385A42079B8AA9E1401A3F093"/>
    <w:rsid w:val="009A7BBA"/>
    <w:pPr>
      <w:spacing w:line="252" w:lineRule="auto"/>
    </w:pPr>
    <w:rPr>
      <w:rFonts w:asciiTheme="majorHAnsi" w:eastAsiaTheme="majorEastAsia" w:hAnsiTheme="majorHAnsi" w:cstheme="majorBidi"/>
    </w:rPr>
  </w:style>
  <w:style w:type="paragraph" w:customStyle="1" w:styleId="4D2BB90688304BB88B965B9AF28F7C9A3">
    <w:name w:val="4D2BB90688304BB88B965B9AF28F7C9A3"/>
    <w:rsid w:val="009A7BBA"/>
    <w:pPr>
      <w:spacing w:line="252" w:lineRule="auto"/>
    </w:pPr>
    <w:rPr>
      <w:rFonts w:asciiTheme="majorHAnsi" w:eastAsiaTheme="majorEastAsia" w:hAnsiTheme="majorHAnsi" w:cstheme="majorBidi"/>
    </w:rPr>
  </w:style>
  <w:style w:type="paragraph" w:customStyle="1" w:styleId="313D75EFCA0D440FA2B3682915B150893">
    <w:name w:val="313D75EFCA0D440FA2B3682915B150893"/>
    <w:rsid w:val="009A7BBA"/>
    <w:pPr>
      <w:spacing w:line="252" w:lineRule="auto"/>
    </w:pPr>
    <w:rPr>
      <w:rFonts w:asciiTheme="majorHAnsi" w:eastAsiaTheme="majorEastAsia" w:hAnsiTheme="majorHAnsi" w:cstheme="majorBidi"/>
    </w:rPr>
  </w:style>
  <w:style w:type="paragraph" w:customStyle="1" w:styleId="1C272827EAB84574B05873BE15819C783">
    <w:name w:val="1C272827EAB84574B05873BE15819C783"/>
    <w:rsid w:val="009A7BBA"/>
    <w:pPr>
      <w:spacing w:line="252" w:lineRule="auto"/>
    </w:pPr>
    <w:rPr>
      <w:rFonts w:asciiTheme="majorHAnsi" w:eastAsiaTheme="majorEastAsia" w:hAnsiTheme="majorHAnsi" w:cstheme="majorBidi"/>
    </w:rPr>
  </w:style>
  <w:style w:type="paragraph" w:customStyle="1" w:styleId="485654FAB8204763A3E3042A16C770FB3">
    <w:name w:val="485654FAB8204763A3E3042A16C770FB3"/>
    <w:rsid w:val="009A7BBA"/>
    <w:pPr>
      <w:spacing w:line="252" w:lineRule="auto"/>
    </w:pPr>
    <w:rPr>
      <w:rFonts w:asciiTheme="majorHAnsi" w:eastAsiaTheme="majorEastAsia" w:hAnsiTheme="majorHAnsi" w:cstheme="majorBidi"/>
    </w:rPr>
  </w:style>
  <w:style w:type="paragraph" w:customStyle="1" w:styleId="9E51062C25874EB79987C9E8F3D1AC633">
    <w:name w:val="9E51062C25874EB79987C9E8F3D1AC633"/>
    <w:rsid w:val="009A7BBA"/>
    <w:pPr>
      <w:spacing w:line="252" w:lineRule="auto"/>
      <w:ind w:left="720"/>
      <w:contextualSpacing/>
    </w:pPr>
    <w:rPr>
      <w:rFonts w:asciiTheme="majorHAnsi" w:eastAsiaTheme="majorEastAsia" w:hAnsiTheme="majorHAnsi" w:cstheme="majorBidi"/>
    </w:rPr>
  </w:style>
  <w:style w:type="paragraph" w:customStyle="1" w:styleId="9BE323E949484085B23D689B527F79A73">
    <w:name w:val="9BE323E949484085B23D689B527F79A73"/>
    <w:rsid w:val="009A7BBA"/>
    <w:pPr>
      <w:spacing w:line="252" w:lineRule="auto"/>
    </w:pPr>
    <w:rPr>
      <w:rFonts w:asciiTheme="majorHAnsi" w:eastAsiaTheme="majorEastAsia" w:hAnsiTheme="majorHAnsi" w:cstheme="majorBidi"/>
    </w:rPr>
  </w:style>
  <w:style w:type="paragraph" w:customStyle="1" w:styleId="D768DA73B5464E0AB7E204A5C37A272C3">
    <w:name w:val="D768DA73B5464E0AB7E204A5C37A272C3"/>
    <w:rsid w:val="009A7BBA"/>
    <w:pPr>
      <w:spacing w:line="252" w:lineRule="auto"/>
    </w:pPr>
    <w:rPr>
      <w:rFonts w:asciiTheme="majorHAnsi" w:eastAsiaTheme="majorEastAsia" w:hAnsiTheme="majorHAnsi" w:cstheme="majorBidi"/>
    </w:rPr>
  </w:style>
  <w:style w:type="paragraph" w:customStyle="1" w:styleId="11E939477B1C4B9D8BF4FE8BECABE45B3">
    <w:name w:val="11E939477B1C4B9D8BF4FE8BECABE45B3"/>
    <w:rsid w:val="009A7BBA"/>
    <w:pPr>
      <w:spacing w:line="252" w:lineRule="auto"/>
    </w:pPr>
    <w:rPr>
      <w:rFonts w:asciiTheme="majorHAnsi" w:eastAsiaTheme="majorEastAsia" w:hAnsiTheme="majorHAnsi" w:cstheme="majorBidi"/>
    </w:rPr>
  </w:style>
  <w:style w:type="paragraph" w:customStyle="1" w:styleId="A844B0C4AD9447CCAB55A1FAD0A845A23">
    <w:name w:val="A844B0C4AD9447CCAB55A1FAD0A845A23"/>
    <w:rsid w:val="009A7BBA"/>
    <w:pPr>
      <w:spacing w:line="252" w:lineRule="auto"/>
    </w:pPr>
    <w:rPr>
      <w:rFonts w:asciiTheme="majorHAnsi" w:eastAsiaTheme="majorEastAsia" w:hAnsiTheme="majorHAnsi" w:cstheme="majorBidi"/>
    </w:rPr>
  </w:style>
  <w:style w:type="paragraph" w:customStyle="1" w:styleId="E00F51774EEB41D7A5200CEB692E608F3">
    <w:name w:val="E00F51774EEB41D7A5200CEB692E608F3"/>
    <w:rsid w:val="009A7BBA"/>
    <w:pPr>
      <w:spacing w:line="252" w:lineRule="auto"/>
    </w:pPr>
    <w:rPr>
      <w:rFonts w:asciiTheme="majorHAnsi" w:eastAsiaTheme="majorEastAsia" w:hAnsiTheme="majorHAnsi" w:cstheme="majorBidi"/>
    </w:rPr>
  </w:style>
  <w:style w:type="paragraph" w:customStyle="1" w:styleId="73AE543DC06A44698D0D8CF88F67B35C3">
    <w:name w:val="73AE543DC06A44698D0D8CF88F67B35C3"/>
    <w:rsid w:val="009A7BBA"/>
    <w:pPr>
      <w:spacing w:line="252" w:lineRule="auto"/>
    </w:pPr>
    <w:rPr>
      <w:rFonts w:asciiTheme="majorHAnsi" w:eastAsiaTheme="majorEastAsia" w:hAnsiTheme="majorHAnsi" w:cstheme="majorBidi"/>
    </w:rPr>
  </w:style>
  <w:style w:type="paragraph" w:customStyle="1" w:styleId="1C550FAEBACF451A8EE9179DCC5E4CDC3">
    <w:name w:val="1C550FAEBACF451A8EE9179DCC5E4CDC3"/>
    <w:rsid w:val="009A7BBA"/>
    <w:pPr>
      <w:spacing w:line="252" w:lineRule="auto"/>
    </w:pPr>
    <w:rPr>
      <w:rFonts w:asciiTheme="majorHAnsi" w:eastAsiaTheme="majorEastAsia" w:hAnsiTheme="majorHAnsi" w:cstheme="majorBidi"/>
    </w:rPr>
  </w:style>
  <w:style w:type="paragraph" w:customStyle="1" w:styleId="CE510A12960D492290B69B9F86C903083">
    <w:name w:val="CE510A12960D492290B69B9F86C903083"/>
    <w:rsid w:val="009A7BBA"/>
    <w:pPr>
      <w:spacing w:line="252" w:lineRule="auto"/>
    </w:pPr>
    <w:rPr>
      <w:rFonts w:asciiTheme="majorHAnsi" w:eastAsiaTheme="majorEastAsia" w:hAnsiTheme="majorHAnsi" w:cstheme="majorBidi"/>
    </w:rPr>
  </w:style>
  <w:style w:type="paragraph" w:customStyle="1" w:styleId="42BD4B74623C4EFDBF201624C689AB8E3">
    <w:name w:val="42BD4B74623C4EFDBF201624C689AB8E3"/>
    <w:rsid w:val="009A7BBA"/>
    <w:pPr>
      <w:spacing w:line="252" w:lineRule="auto"/>
    </w:pPr>
    <w:rPr>
      <w:rFonts w:asciiTheme="majorHAnsi" w:eastAsiaTheme="majorEastAsia" w:hAnsiTheme="majorHAnsi" w:cstheme="majorBidi"/>
    </w:rPr>
  </w:style>
  <w:style w:type="paragraph" w:customStyle="1" w:styleId="C81623339BDE456F8E9127FBB65999FE3">
    <w:name w:val="C81623339BDE456F8E9127FBB65999FE3"/>
    <w:rsid w:val="009A7BBA"/>
    <w:pPr>
      <w:spacing w:line="252" w:lineRule="auto"/>
    </w:pPr>
    <w:rPr>
      <w:rFonts w:asciiTheme="majorHAnsi" w:eastAsiaTheme="majorEastAsia" w:hAnsiTheme="majorHAnsi" w:cstheme="majorBidi"/>
    </w:rPr>
  </w:style>
  <w:style w:type="paragraph" w:customStyle="1" w:styleId="DE29D37E5C324AFDB1B24FD10FA03CB93">
    <w:name w:val="DE29D37E5C324AFDB1B24FD10FA03CB93"/>
    <w:rsid w:val="009A7BBA"/>
    <w:pPr>
      <w:spacing w:line="252" w:lineRule="auto"/>
    </w:pPr>
    <w:rPr>
      <w:rFonts w:asciiTheme="majorHAnsi" w:eastAsiaTheme="majorEastAsia" w:hAnsiTheme="majorHAnsi" w:cstheme="majorBidi"/>
    </w:rPr>
  </w:style>
  <w:style w:type="paragraph" w:customStyle="1" w:styleId="2BAD7E2B020347D2AEA23D6368E0F6DF3">
    <w:name w:val="2BAD7E2B020347D2AEA23D6368E0F6DF3"/>
    <w:rsid w:val="009A7BBA"/>
    <w:pPr>
      <w:spacing w:line="252" w:lineRule="auto"/>
    </w:pPr>
    <w:rPr>
      <w:rFonts w:asciiTheme="majorHAnsi" w:eastAsiaTheme="majorEastAsia" w:hAnsiTheme="majorHAnsi" w:cstheme="majorBidi"/>
    </w:rPr>
  </w:style>
  <w:style w:type="paragraph" w:customStyle="1" w:styleId="5C195DBF04CE48FA9D6CF361CA1C93CA3">
    <w:name w:val="5C195DBF04CE48FA9D6CF361CA1C93CA3"/>
    <w:rsid w:val="009A7BBA"/>
    <w:pPr>
      <w:spacing w:line="252" w:lineRule="auto"/>
    </w:pPr>
    <w:rPr>
      <w:rFonts w:asciiTheme="majorHAnsi" w:eastAsiaTheme="majorEastAsia" w:hAnsiTheme="majorHAnsi" w:cstheme="majorBidi"/>
    </w:rPr>
  </w:style>
  <w:style w:type="paragraph" w:customStyle="1" w:styleId="FC8A119B6A9A4D1C9D389C1131E1DC2E3">
    <w:name w:val="FC8A119B6A9A4D1C9D389C1131E1DC2E3"/>
    <w:rsid w:val="009A7BBA"/>
    <w:pPr>
      <w:spacing w:line="252" w:lineRule="auto"/>
    </w:pPr>
    <w:rPr>
      <w:rFonts w:asciiTheme="majorHAnsi" w:eastAsiaTheme="majorEastAsia" w:hAnsiTheme="majorHAnsi" w:cstheme="majorBidi"/>
    </w:rPr>
  </w:style>
  <w:style w:type="paragraph" w:customStyle="1" w:styleId="02303709D9514FC0BF1C9EF0FF48BB903">
    <w:name w:val="02303709D9514FC0BF1C9EF0FF48BB903"/>
    <w:rsid w:val="009A7BBA"/>
    <w:pPr>
      <w:spacing w:line="252" w:lineRule="auto"/>
    </w:pPr>
    <w:rPr>
      <w:rFonts w:asciiTheme="majorHAnsi" w:eastAsiaTheme="majorEastAsia" w:hAnsiTheme="majorHAnsi" w:cstheme="majorBidi"/>
    </w:rPr>
  </w:style>
  <w:style w:type="paragraph" w:customStyle="1" w:styleId="420A40EFB10F48D2A0CC0064B5CEFD6B3">
    <w:name w:val="420A40EFB10F48D2A0CC0064B5CEFD6B3"/>
    <w:rsid w:val="009A7BBA"/>
    <w:pPr>
      <w:spacing w:line="252" w:lineRule="auto"/>
    </w:pPr>
    <w:rPr>
      <w:rFonts w:asciiTheme="majorHAnsi" w:eastAsiaTheme="majorEastAsia" w:hAnsiTheme="majorHAnsi" w:cstheme="majorBidi"/>
    </w:rPr>
  </w:style>
  <w:style w:type="paragraph" w:customStyle="1" w:styleId="2947A87AE69F49FE9941A8D63504B597">
    <w:name w:val="2947A87AE69F49FE9941A8D63504B597"/>
    <w:rsid w:val="00544D73"/>
  </w:style>
  <w:style w:type="paragraph" w:customStyle="1" w:styleId="24B3A4DCCFA24C96A8242D4FA43362AA">
    <w:name w:val="24B3A4DCCFA24C96A8242D4FA43362AA"/>
    <w:rsid w:val="00544D73"/>
  </w:style>
  <w:style w:type="paragraph" w:customStyle="1" w:styleId="CE17A25C251142DC885CADDF829FC483">
    <w:name w:val="CE17A25C251142DC885CADDF829FC483"/>
    <w:rsid w:val="00544D73"/>
  </w:style>
  <w:style w:type="paragraph" w:customStyle="1" w:styleId="0D80588B11614780B6ABB18D832FBF5E">
    <w:name w:val="0D80588B11614780B6ABB18D832FBF5E"/>
    <w:rsid w:val="00544D73"/>
  </w:style>
  <w:style w:type="paragraph" w:customStyle="1" w:styleId="9A62BCA75FA84C8BB754A160CA9E95F74">
    <w:name w:val="9A62BCA75FA84C8BB754A160CA9E95F74"/>
    <w:rsid w:val="00B15BD3"/>
    <w:pPr>
      <w:spacing w:line="252" w:lineRule="auto"/>
    </w:pPr>
    <w:rPr>
      <w:rFonts w:asciiTheme="majorHAnsi" w:eastAsiaTheme="majorEastAsia" w:hAnsiTheme="majorHAnsi" w:cstheme="majorBidi"/>
    </w:rPr>
  </w:style>
  <w:style w:type="paragraph" w:customStyle="1" w:styleId="839069DCAAE94B48B28D0DBF9D8C36BE4">
    <w:name w:val="839069DCAAE94B48B28D0DBF9D8C36BE4"/>
    <w:rsid w:val="00B15BD3"/>
    <w:pPr>
      <w:spacing w:line="252" w:lineRule="auto"/>
    </w:pPr>
    <w:rPr>
      <w:rFonts w:asciiTheme="majorHAnsi" w:eastAsiaTheme="majorEastAsia" w:hAnsiTheme="majorHAnsi" w:cstheme="majorBidi"/>
    </w:rPr>
  </w:style>
  <w:style w:type="paragraph" w:customStyle="1" w:styleId="3A8583BAE3934F66B791A5EF64123AA04">
    <w:name w:val="3A8583BAE3934F66B791A5EF64123AA04"/>
    <w:rsid w:val="00B15BD3"/>
    <w:pPr>
      <w:spacing w:line="252" w:lineRule="auto"/>
    </w:pPr>
    <w:rPr>
      <w:rFonts w:asciiTheme="majorHAnsi" w:eastAsiaTheme="majorEastAsia" w:hAnsiTheme="majorHAnsi" w:cstheme="majorBidi"/>
    </w:rPr>
  </w:style>
  <w:style w:type="paragraph" w:customStyle="1" w:styleId="7385C034ADF2446CB2C8B4E111A7EFA94">
    <w:name w:val="7385C034ADF2446CB2C8B4E111A7EFA94"/>
    <w:rsid w:val="00B15BD3"/>
    <w:pPr>
      <w:spacing w:line="252" w:lineRule="auto"/>
    </w:pPr>
    <w:rPr>
      <w:rFonts w:asciiTheme="majorHAnsi" w:eastAsiaTheme="majorEastAsia" w:hAnsiTheme="majorHAnsi" w:cstheme="majorBidi"/>
    </w:rPr>
  </w:style>
  <w:style w:type="paragraph" w:customStyle="1" w:styleId="2786D31623914959A917E46A2F3639C44">
    <w:name w:val="2786D31623914959A917E46A2F3639C44"/>
    <w:rsid w:val="00B15BD3"/>
    <w:pPr>
      <w:spacing w:line="252" w:lineRule="auto"/>
    </w:pPr>
    <w:rPr>
      <w:rFonts w:asciiTheme="majorHAnsi" w:eastAsiaTheme="majorEastAsia" w:hAnsiTheme="majorHAnsi" w:cstheme="majorBidi"/>
    </w:rPr>
  </w:style>
  <w:style w:type="paragraph" w:customStyle="1" w:styleId="43CB450B1DE4446E8676258EFAF525C24">
    <w:name w:val="43CB450B1DE4446E8676258EFAF525C24"/>
    <w:rsid w:val="00B15BD3"/>
    <w:pPr>
      <w:spacing w:line="252" w:lineRule="auto"/>
    </w:pPr>
    <w:rPr>
      <w:rFonts w:asciiTheme="majorHAnsi" w:eastAsiaTheme="majorEastAsia" w:hAnsiTheme="majorHAnsi" w:cstheme="majorBidi"/>
    </w:rPr>
  </w:style>
  <w:style w:type="paragraph" w:customStyle="1" w:styleId="5E65E3A4D7134865BD92A8FADD0632C84">
    <w:name w:val="5E65E3A4D7134865BD92A8FADD0632C84"/>
    <w:rsid w:val="00B15BD3"/>
    <w:pPr>
      <w:spacing w:line="252" w:lineRule="auto"/>
    </w:pPr>
    <w:rPr>
      <w:rFonts w:asciiTheme="majorHAnsi" w:eastAsiaTheme="majorEastAsia" w:hAnsiTheme="majorHAnsi" w:cstheme="majorBidi"/>
    </w:rPr>
  </w:style>
  <w:style w:type="paragraph" w:customStyle="1" w:styleId="9D1ADE788F724B4B9B80FBB4BD88DC644">
    <w:name w:val="9D1ADE788F724B4B9B80FBB4BD88DC644"/>
    <w:rsid w:val="00B15BD3"/>
    <w:pPr>
      <w:spacing w:line="252" w:lineRule="auto"/>
    </w:pPr>
    <w:rPr>
      <w:rFonts w:asciiTheme="majorHAnsi" w:eastAsiaTheme="majorEastAsia" w:hAnsiTheme="majorHAnsi" w:cstheme="majorBidi"/>
    </w:rPr>
  </w:style>
  <w:style w:type="paragraph" w:customStyle="1" w:styleId="37B7EB02271A4CC08A51E18DFB18FD794">
    <w:name w:val="37B7EB02271A4CC08A51E18DFB18FD794"/>
    <w:rsid w:val="00B15BD3"/>
    <w:pPr>
      <w:spacing w:line="252" w:lineRule="auto"/>
    </w:pPr>
    <w:rPr>
      <w:rFonts w:asciiTheme="majorHAnsi" w:eastAsiaTheme="majorEastAsia" w:hAnsiTheme="majorHAnsi" w:cstheme="majorBidi"/>
    </w:rPr>
  </w:style>
  <w:style w:type="paragraph" w:customStyle="1" w:styleId="E431314645284D54BA05B8A49257BDA34">
    <w:name w:val="E431314645284D54BA05B8A49257BDA34"/>
    <w:rsid w:val="00B15BD3"/>
    <w:pPr>
      <w:spacing w:line="252" w:lineRule="auto"/>
    </w:pPr>
    <w:rPr>
      <w:rFonts w:asciiTheme="majorHAnsi" w:eastAsiaTheme="majorEastAsia" w:hAnsiTheme="majorHAnsi" w:cstheme="majorBidi"/>
    </w:rPr>
  </w:style>
  <w:style w:type="paragraph" w:customStyle="1" w:styleId="DB1F9EA1CA804FED85977BEB51210B5D4">
    <w:name w:val="DB1F9EA1CA804FED85977BEB51210B5D4"/>
    <w:rsid w:val="00B15BD3"/>
    <w:pPr>
      <w:spacing w:line="252" w:lineRule="auto"/>
    </w:pPr>
    <w:rPr>
      <w:rFonts w:asciiTheme="majorHAnsi" w:eastAsiaTheme="majorEastAsia" w:hAnsiTheme="majorHAnsi" w:cstheme="majorBidi"/>
    </w:rPr>
  </w:style>
  <w:style w:type="paragraph" w:customStyle="1" w:styleId="C6AB8BA09E5746439D72E337A6755F504">
    <w:name w:val="C6AB8BA09E5746439D72E337A6755F504"/>
    <w:rsid w:val="00B15BD3"/>
    <w:pPr>
      <w:spacing w:line="252" w:lineRule="auto"/>
    </w:pPr>
    <w:rPr>
      <w:rFonts w:asciiTheme="majorHAnsi" w:eastAsiaTheme="majorEastAsia" w:hAnsiTheme="majorHAnsi" w:cstheme="majorBidi"/>
    </w:rPr>
  </w:style>
  <w:style w:type="paragraph" w:customStyle="1" w:styleId="92CE97591CB44694956C6B6F0EE518754">
    <w:name w:val="92CE97591CB44694956C6B6F0EE518754"/>
    <w:rsid w:val="00B15BD3"/>
    <w:pPr>
      <w:spacing w:line="252" w:lineRule="auto"/>
    </w:pPr>
    <w:rPr>
      <w:rFonts w:asciiTheme="majorHAnsi" w:eastAsiaTheme="majorEastAsia" w:hAnsiTheme="majorHAnsi" w:cstheme="majorBidi"/>
    </w:rPr>
  </w:style>
  <w:style w:type="paragraph" w:customStyle="1" w:styleId="C18AC73517A6470BAA68D464A7D428E84">
    <w:name w:val="C18AC73517A6470BAA68D464A7D428E84"/>
    <w:rsid w:val="00B15BD3"/>
    <w:pPr>
      <w:spacing w:line="252" w:lineRule="auto"/>
    </w:pPr>
    <w:rPr>
      <w:rFonts w:asciiTheme="majorHAnsi" w:eastAsiaTheme="majorEastAsia" w:hAnsiTheme="majorHAnsi" w:cstheme="majorBidi"/>
    </w:rPr>
  </w:style>
  <w:style w:type="paragraph" w:customStyle="1" w:styleId="6BBB0CE5344B478280131EE32F04B47A4">
    <w:name w:val="6BBB0CE5344B478280131EE32F04B47A4"/>
    <w:rsid w:val="00B15BD3"/>
    <w:pPr>
      <w:spacing w:line="252" w:lineRule="auto"/>
    </w:pPr>
    <w:rPr>
      <w:rFonts w:asciiTheme="majorHAnsi" w:eastAsiaTheme="majorEastAsia" w:hAnsiTheme="majorHAnsi" w:cstheme="majorBidi"/>
    </w:rPr>
  </w:style>
  <w:style w:type="paragraph" w:customStyle="1" w:styleId="D0C60D9CB949458085C7D2CC98FE2E524">
    <w:name w:val="D0C60D9CB949458085C7D2CC98FE2E524"/>
    <w:rsid w:val="00B15BD3"/>
    <w:pPr>
      <w:spacing w:line="252" w:lineRule="auto"/>
    </w:pPr>
    <w:rPr>
      <w:rFonts w:asciiTheme="majorHAnsi" w:eastAsiaTheme="majorEastAsia" w:hAnsiTheme="majorHAnsi" w:cstheme="majorBidi"/>
    </w:rPr>
  </w:style>
  <w:style w:type="paragraph" w:customStyle="1" w:styleId="DD5123FEC194498789F4832874C749204">
    <w:name w:val="DD5123FEC194498789F4832874C749204"/>
    <w:rsid w:val="00B15BD3"/>
    <w:pPr>
      <w:spacing w:line="252" w:lineRule="auto"/>
    </w:pPr>
    <w:rPr>
      <w:rFonts w:asciiTheme="majorHAnsi" w:eastAsiaTheme="majorEastAsia" w:hAnsiTheme="majorHAnsi" w:cstheme="majorBidi"/>
    </w:rPr>
  </w:style>
  <w:style w:type="paragraph" w:customStyle="1" w:styleId="DB9521FAAE754A93AB9053305BB02D684">
    <w:name w:val="DB9521FAAE754A93AB9053305BB02D684"/>
    <w:rsid w:val="00B15BD3"/>
    <w:pPr>
      <w:spacing w:line="252" w:lineRule="auto"/>
    </w:pPr>
    <w:rPr>
      <w:rFonts w:asciiTheme="majorHAnsi" w:eastAsiaTheme="majorEastAsia" w:hAnsiTheme="majorHAnsi" w:cstheme="majorBidi"/>
    </w:rPr>
  </w:style>
  <w:style w:type="paragraph" w:customStyle="1" w:styleId="16C2437B8BE04FB0A9E92975D6B15F284">
    <w:name w:val="16C2437B8BE04FB0A9E92975D6B15F284"/>
    <w:rsid w:val="00B15BD3"/>
    <w:pPr>
      <w:spacing w:line="252" w:lineRule="auto"/>
    </w:pPr>
    <w:rPr>
      <w:rFonts w:asciiTheme="majorHAnsi" w:eastAsiaTheme="majorEastAsia" w:hAnsiTheme="majorHAnsi" w:cstheme="majorBidi"/>
    </w:rPr>
  </w:style>
  <w:style w:type="paragraph" w:customStyle="1" w:styleId="925568E37AB947378FAFBE033825588B4">
    <w:name w:val="925568E37AB947378FAFBE033825588B4"/>
    <w:rsid w:val="00B15BD3"/>
    <w:pPr>
      <w:spacing w:line="252" w:lineRule="auto"/>
    </w:pPr>
    <w:rPr>
      <w:rFonts w:asciiTheme="majorHAnsi" w:eastAsiaTheme="majorEastAsia" w:hAnsiTheme="majorHAnsi" w:cstheme="majorBidi"/>
    </w:rPr>
  </w:style>
  <w:style w:type="paragraph" w:customStyle="1" w:styleId="7FABB616BD7443C99EECAA7148C8E70F4">
    <w:name w:val="7FABB616BD7443C99EECAA7148C8E70F4"/>
    <w:rsid w:val="00B15BD3"/>
    <w:pPr>
      <w:spacing w:line="252" w:lineRule="auto"/>
    </w:pPr>
    <w:rPr>
      <w:rFonts w:asciiTheme="majorHAnsi" w:eastAsiaTheme="majorEastAsia" w:hAnsiTheme="majorHAnsi" w:cstheme="majorBidi"/>
    </w:rPr>
  </w:style>
  <w:style w:type="paragraph" w:customStyle="1" w:styleId="5EC3F6AE4DFA4D4599D7CBB86F39CB9F4">
    <w:name w:val="5EC3F6AE4DFA4D4599D7CBB86F39CB9F4"/>
    <w:rsid w:val="00B15BD3"/>
    <w:pPr>
      <w:spacing w:line="252" w:lineRule="auto"/>
    </w:pPr>
    <w:rPr>
      <w:rFonts w:asciiTheme="majorHAnsi" w:eastAsiaTheme="majorEastAsia" w:hAnsiTheme="majorHAnsi" w:cstheme="majorBidi"/>
    </w:rPr>
  </w:style>
  <w:style w:type="paragraph" w:customStyle="1" w:styleId="DAE4F097B6F8401690C730FDAB921FE54">
    <w:name w:val="DAE4F097B6F8401690C730FDAB921FE54"/>
    <w:rsid w:val="00B15BD3"/>
    <w:pPr>
      <w:spacing w:line="252" w:lineRule="auto"/>
    </w:pPr>
    <w:rPr>
      <w:rFonts w:asciiTheme="majorHAnsi" w:eastAsiaTheme="majorEastAsia" w:hAnsiTheme="majorHAnsi" w:cstheme="majorBidi"/>
    </w:rPr>
  </w:style>
  <w:style w:type="paragraph" w:customStyle="1" w:styleId="269B167EE9834832B583F1431BAB932C4">
    <w:name w:val="269B167EE9834832B583F1431BAB932C4"/>
    <w:rsid w:val="00B15BD3"/>
    <w:pPr>
      <w:spacing w:line="252" w:lineRule="auto"/>
    </w:pPr>
    <w:rPr>
      <w:rFonts w:asciiTheme="majorHAnsi" w:eastAsiaTheme="majorEastAsia" w:hAnsiTheme="majorHAnsi" w:cstheme="majorBidi"/>
    </w:rPr>
  </w:style>
  <w:style w:type="paragraph" w:customStyle="1" w:styleId="E7B8DC892EFE493AAB6F43E9ED960BC54">
    <w:name w:val="E7B8DC892EFE493AAB6F43E9ED960BC54"/>
    <w:rsid w:val="00B15BD3"/>
    <w:pPr>
      <w:spacing w:line="252" w:lineRule="auto"/>
    </w:pPr>
    <w:rPr>
      <w:rFonts w:asciiTheme="majorHAnsi" w:eastAsiaTheme="majorEastAsia" w:hAnsiTheme="majorHAnsi" w:cstheme="majorBidi"/>
    </w:rPr>
  </w:style>
  <w:style w:type="paragraph" w:customStyle="1" w:styleId="BDF2952BF1834A74BD2F50140E38518D4">
    <w:name w:val="BDF2952BF1834A74BD2F50140E38518D4"/>
    <w:rsid w:val="00B15BD3"/>
    <w:pPr>
      <w:spacing w:line="252" w:lineRule="auto"/>
    </w:pPr>
    <w:rPr>
      <w:rFonts w:asciiTheme="majorHAnsi" w:eastAsiaTheme="majorEastAsia" w:hAnsiTheme="majorHAnsi" w:cstheme="majorBidi"/>
    </w:rPr>
  </w:style>
  <w:style w:type="paragraph" w:customStyle="1" w:styleId="CFE4286753C349BD98BF46A3833062774">
    <w:name w:val="CFE4286753C349BD98BF46A3833062774"/>
    <w:rsid w:val="00B15BD3"/>
    <w:pPr>
      <w:spacing w:line="252" w:lineRule="auto"/>
    </w:pPr>
    <w:rPr>
      <w:rFonts w:asciiTheme="majorHAnsi" w:eastAsiaTheme="majorEastAsia" w:hAnsiTheme="majorHAnsi" w:cstheme="majorBidi"/>
    </w:rPr>
  </w:style>
  <w:style w:type="paragraph" w:customStyle="1" w:styleId="E8EAF37F4E3C4FA4A8B4C167FCFC015D4">
    <w:name w:val="E8EAF37F4E3C4FA4A8B4C167FCFC015D4"/>
    <w:rsid w:val="00B15BD3"/>
    <w:pPr>
      <w:spacing w:line="252" w:lineRule="auto"/>
    </w:pPr>
    <w:rPr>
      <w:rFonts w:asciiTheme="majorHAnsi" w:eastAsiaTheme="majorEastAsia" w:hAnsiTheme="majorHAnsi" w:cstheme="majorBidi"/>
    </w:rPr>
  </w:style>
  <w:style w:type="paragraph" w:customStyle="1" w:styleId="AD02E0BF3D5148FBBB53F1ADC35138B54">
    <w:name w:val="AD02E0BF3D5148FBBB53F1ADC35138B54"/>
    <w:rsid w:val="00B15BD3"/>
    <w:pPr>
      <w:spacing w:line="252" w:lineRule="auto"/>
    </w:pPr>
    <w:rPr>
      <w:rFonts w:asciiTheme="majorHAnsi" w:eastAsiaTheme="majorEastAsia" w:hAnsiTheme="majorHAnsi" w:cstheme="majorBidi"/>
    </w:rPr>
  </w:style>
  <w:style w:type="paragraph" w:customStyle="1" w:styleId="3FA9DDA2E2374F379BC227912A2CFE3C4">
    <w:name w:val="3FA9DDA2E2374F379BC227912A2CFE3C4"/>
    <w:rsid w:val="00B15BD3"/>
    <w:pPr>
      <w:spacing w:line="252" w:lineRule="auto"/>
    </w:pPr>
    <w:rPr>
      <w:rFonts w:asciiTheme="majorHAnsi" w:eastAsiaTheme="majorEastAsia" w:hAnsiTheme="majorHAnsi" w:cstheme="majorBidi"/>
    </w:rPr>
  </w:style>
  <w:style w:type="paragraph" w:customStyle="1" w:styleId="E2E3DC4BD9074470B589D936FA0293A44">
    <w:name w:val="E2E3DC4BD9074470B589D936FA0293A44"/>
    <w:rsid w:val="00B15BD3"/>
    <w:pPr>
      <w:spacing w:line="252" w:lineRule="auto"/>
    </w:pPr>
    <w:rPr>
      <w:rFonts w:asciiTheme="majorHAnsi" w:eastAsiaTheme="majorEastAsia" w:hAnsiTheme="majorHAnsi" w:cstheme="majorBidi"/>
    </w:rPr>
  </w:style>
  <w:style w:type="paragraph" w:customStyle="1" w:styleId="1F50B103A1694B8781DE907412992FA84">
    <w:name w:val="1F50B103A1694B8781DE907412992FA84"/>
    <w:rsid w:val="00B15BD3"/>
    <w:pPr>
      <w:spacing w:line="252" w:lineRule="auto"/>
    </w:pPr>
    <w:rPr>
      <w:rFonts w:asciiTheme="majorHAnsi" w:eastAsiaTheme="majorEastAsia" w:hAnsiTheme="majorHAnsi" w:cstheme="majorBidi"/>
    </w:rPr>
  </w:style>
  <w:style w:type="paragraph" w:customStyle="1" w:styleId="3DB65132EF3C4202B271049A6C72D4A84">
    <w:name w:val="3DB65132EF3C4202B271049A6C72D4A84"/>
    <w:rsid w:val="00B15BD3"/>
    <w:pPr>
      <w:spacing w:line="252" w:lineRule="auto"/>
    </w:pPr>
    <w:rPr>
      <w:rFonts w:asciiTheme="majorHAnsi" w:eastAsiaTheme="majorEastAsia" w:hAnsiTheme="majorHAnsi" w:cstheme="majorBidi"/>
    </w:rPr>
  </w:style>
  <w:style w:type="paragraph" w:customStyle="1" w:styleId="F67B429D7CC042608854148DEE42B07C4">
    <w:name w:val="F67B429D7CC042608854148DEE42B07C4"/>
    <w:rsid w:val="00B15BD3"/>
    <w:pPr>
      <w:spacing w:line="252" w:lineRule="auto"/>
    </w:pPr>
    <w:rPr>
      <w:rFonts w:asciiTheme="majorHAnsi" w:eastAsiaTheme="majorEastAsia" w:hAnsiTheme="majorHAnsi" w:cstheme="majorBidi"/>
    </w:rPr>
  </w:style>
  <w:style w:type="paragraph" w:customStyle="1" w:styleId="5E9FD6B12AA742A4BBA73F7665B9E3184">
    <w:name w:val="5E9FD6B12AA742A4BBA73F7665B9E3184"/>
    <w:rsid w:val="00B15BD3"/>
    <w:pPr>
      <w:spacing w:line="252" w:lineRule="auto"/>
    </w:pPr>
    <w:rPr>
      <w:rFonts w:asciiTheme="majorHAnsi" w:eastAsiaTheme="majorEastAsia" w:hAnsiTheme="majorHAnsi" w:cstheme="majorBidi"/>
    </w:rPr>
  </w:style>
  <w:style w:type="paragraph" w:customStyle="1" w:styleId="20A02B14FF674C418B0CCD562869F8094">
    <w:name w:val="20A02B14FF674C418B0CCD562869F8094"/>
    <w:rsid w:val="00B15BD3"/>
    <w:pPr>
      <w:spacing w:line="252" w:lineRule="auto"/>
    </w:pPr>
    <w:rPr>
      <w:rFonts w:asciiTheme="majorHAnsi" w:eastAsiaTheme="majorEastAsia" w:hAnsiTheme="majorHAnsi" w:cstheme="majorBidi"/>
    </w:rPr>
  </w:style>
  <w:style w:type="paragraph" w:customStyle="1" w:styleId="373FD76059964D2E87757F0891F77D744">
    <w:name w:val="373FD76059964D2E87757F0891F77D744"/>
    <w:rsid w:val="00B15BD3"/>
    <w:pPr>
      <w:spacing w:line="252" w:lineRule="auto"/>
    </w:pPr>
    <w:rPr>
      <w:rFonts w:asciiTheme="majorHAnsi" w:eastAsiaTheme="majorEastAsia" w:hAnsiTheme="majorHAnsi" w:cstheme="majorBidi"/>
    </w:rPr>
  </w:style>
  <w:style w:type="paragraph" w:customStyle="1" w:styleId="8AC57DE9D9274078837C2C53E63022F84">
    <w:name w:val="8AC57DE9D9274078837C2C53E63022F84"/>
    <w:rsid w:val="00B15BD3"/>
    <w:pPr>
      <w:spacing w:line="252" w:lineRule="auto"/>
    </w:pPr>
    <w:rPr>
      <w:rFonts w:asciiTheme="majorHAnsi" w:eastAsiaTheme="majorEastAsia" w:hAnsiTheme="majorHAnsi" w:cstheme="majorBidi"/>
    </w:rPr>
  </w:style>
  <w:style w:type="paragraph" w:customStyle="1" w:styleId="AA623819740C44FB95C77BAF1CDECC5C4">
    <w:name w:val="AA623819740C44FB95C77BAF1CDECC5C4"/>
    <w:rsid w:val="00B15BD3"/>
    <w:pPr>
      <w:spacing w:line="252" w:lineRule="auto"/>
    </w:pPr>
    <w:rPr>
      <w:rFonts w:asciiTheme="majorHAnsi" w:eastAsiaTheme="majorEastAsia" w:hAnsiTheme="majorHAnsi" w:cstheme="majorBidi"/>
    </w:rPr>
  </w:style>
  <w:style w:type="paragraph" w:customStyle="1" w:styleId="94051163BD6E47E287FEE6A00233155E4">
    <w:name w:val="94051163BD6E47E287FEE6A00233155E4"/>
    <w:rsid w:val="00B15BD3"/>
    <w:pPr>
      <w:spacing w:line="252" w:lineRule="auto"/>
    </w:pPr>
    <w:rPr>
      <w:rFonts w:asciiTheme="majorHAnsi" w:eastAsiaTheme="majorEastAsia" w:hAnsiTheme="majorHAnsi" w:cstheme="majorBidi"/>
    </w:rPr>
  </w:style>
  <w:style w:type="paragraph" w:customStyle="1" w:styleId="1AA89EBD71FA4956BB7E6432921DB2444">
    <w:name w:val="1AA89EBD71FA4956BB7E6432921DB2444"/>
    <w:rsid w:val="00B15BD3"/>
    <w:pPr>
      <w:spacing w:line="252" w:lineRule="auto"/>
    </w:pPr>
    <w:rPr>
      <w:rFonts w:asciiTheme="majorHAnsi" w:eastAsiaTheme="majorEastAsia" w:hAnsiTheme="majorHAnsi" w:cstheme="majorBidi"/>
    </w:rPr>
  </w:style>
  <w:style w:type="paragraph" w:customStyle="1" w:styleId="B6812C295841422B86360ACBF9034FC14">
    <w:name w:val="B6812C295841422B86360ACBF9034FC14"/>
    <w:rsid w:val="00B15BD3"/>
    <w:pPr>
      <w:spacing w:line="252" w:lineRule="auto"/>
    </w:pPr>
    <w:rPr>
      <w:rFonts w:asciiTheme="majorHAnsi" w:eastAsiaTheme="majorEastAsia" w:hAnsiTheme="majorHAnsi" w:cstheme="majorBidi"/>
    </w:rPr>
  </w:style>
  <w:style w:type="paragraph" w:customStyle="1" w:styleId="7FA57A35E5EA4BADA294F4236C83CE6A4">
    <w:name w:val="7FA57A35E5EA4BADA294F4236C83CE6A4"/>
    <w:rsid w:val="00B15BD3"/>
    <w:pPr>
      <w:spacing w:line="252" w:lineRule="auto"/>
    </w:pPr>
    <w:rPr>
      <w:rFonts w:asciiTheme="majorHAnsi" w:eastAsiaTheme="majorEastAsia" w:hAnsiTheme="majorHAnsi" w:cstheme="majorBidi"/>
    </w:rPr>
  </w:style>
  <w:style w:type="paragraph" w:customStyle="1" w:styleId="15F59E8379B74B2585BBE25AFE3DBE0B4">
    <w:name w:val="15F59E8379B74B2585BBE25AFE3DBE0B4"/>
    <w:rsid w:val="00B15BD3"/>
    <w:pPr>
      <w:spacing w:line="252" w:lineRule="auto"/>
    </w:pPr>
    <w:rPr>
      <w:rFonts w:asciiTheme="majorHAnsi" w:eastAsiaTheme="majorEastAsia" w:hAnsiTheme="majorHAnsi" w:cstheme="majorBidi"/>
    </w:rPr>
  </w:style>
  <w:style w:type="paragraph" w:customStyle="1" w:styleId="61B4AEDDE3364C499B30631ED120F5A64">
    <w:name w:val="61B4AEDDE3364C499B30631ED120F5A64"/>
    <w:rsid w:val="00B15BD3"/>
    <w:pPr>
      <w:spacing w:line="252" w:lineRule="auto"/>
    </w:pPr>
    <w:rPr>
      <w:rFonts w:asciiTheme="majorHAnsi" w:eastAsiaTheme="majorEastAsia" w:hAnsiTheme="majorHAnsi" w:cstheme="majorBidi"/>
    </w:rPr>
  </w:style>
  <w:style w:type="paragraph" w:customStyle="1" w:styleId="CB948C0E2A684818876989A62F87BF7E4">
    <w:name w:val="CB948C0E2A684818876989A62F87BF7E4"/>
    <w:rsid w:val="00B15BD3"/>
    <w:pPr>
      <w:spacing w:line="252" w:lineRule="auto"/>
    </w:pPr>
    <w:rPr>
      <w:rFonts w:asciiTheme="majorHAnsi" w:eastAsiaTheme="majorEastAsia" w:hAnsiTheme="majorHAnsi" w:cstheme="majorBidi"/>
    </w:rPr>
  </w:style>
  <w:style w:type="paragraph" w:customStyle="1" w:styleId="ED74986BFF5C4F779001289BF834C5DB4">
    <w:name w:val="ED74986BFF5C4F779001289BF834C5DB4"/>
    <w:rsid w:val="00B15BD3"/>
    <w:pPr>
      <w:spacing w:line="252" w:lineRule="auto"/>
    </w:pPr>
    <w:rPr>
      <w:rFonts w:asciiTheme="majorHAnsi" w:eastAsiaTheme="majorEastAsia" w:hAnsiTheme="majorHAnsi" w:cstheme="majorBidi"/>
    </w:rPr>
  </w:style>
  <w:style w:type="paragraph" w:customStyle="1" w:styleId="5AD95F02DB914341BE6332E791AD069D4">
    <w:name w:val="5AD95F02DB914341BE6332E791AD069D4"/>
    <w:rsid w:val="00B15BD3"/>
    <w:pPr>
      <w:spacing w:line="252" w:lineRule="auto"/>
    </w:pPr>
    <w:rPr>
      <w:rFonts w:asciiTheme="majorHAnsi" w:eastAsiaTheme="majorEastAsia" w:hAnsiTheme="majorHAnsi" w:cstheme="majorBidi"/>
    </w:rPr>
  </w:style>
  <w:style w:type="paragraph" w:customStyle="1" w:styleId="957AFBD1261442D9BED0B4A98B5166384">
    <w:name w:val="957AFBD1261442D9BED0B4A98B5166384"/>
    <w:rsid w:val="00B15BD3"/>
    <w:pPr>
      <w:spacing w:line="252" w:lineRule="auto"/>
    </w:pPr>
    <w:rPr>
      <w:rFonts w:asciiTheme="majorHAnsi" w:eastAsiaTheme="majorEastAsia" w:hAnsiTheme="majorHAnsi" w:cstheme="majorBidi"/>
    </w:rPr>
  </w:style>
  <w:style w:type="paragraph" w:customStyle="1" w:styleId="6275F074E1324E8FA644FEAAD604B5884">
    <w:name w:val="6275F074E1324E8FA644FEAAD604B5884"/>
    <w:rsid w:val="00B15BD3"/>
    <w:pPr>
      <w:spacing w:line="252" w:lineRule="auto"/>
    </w:pPr>
    <w:rPr>
      <w:rFonts w:asciiTheme="majorHAnsi" w:eastAsiaTheme="majorEastAsia" w:hAnsiTheme="majorHAnsi" w:cstheme="majorBidi"/>
    </w:rPr>
  </w:style>
  <w:style w:type="paragraph" w:customStyle="1" w:styleId="371A3ED8747C45E780759E557D7200414">
    <w:name w:val="371A3ED8747C45E780759E557D7200414"/>
    <w:rsid w:val="00B15BD3"/>
    <w:pPr>
      <w:spacing w:line="252" w:lineRule="auto"/>
    </w:pPr>
    <w:rPr>
      <w:rFonts w:asciiTheme="majorHAnsi" w:eastAsiaTheme="majorEastAsia" w:hAnsiTheme="majorHAnsi" w:cstheme="majorBidi"/>
    </w:rPr>
  </w:style>
  <w:style w:type="paragraph" w:customStyle="1" w:styleId="86E01BAE122A4497B7984ED03DA4ED244">
    <w:name w:val="86E01BAE122A4497B7984ED03DA4ED244"/>
    <w:rsid w:val="00B15BD3"/>
    <w:pPr>
      <w:spacing w:line="252" w:lineRule="auto"/>
    </w:pPr>
    <w:rPr>
      <w:rFonts w:asciiTheme="majorHAnsi" w:eastAsiaTheme="majorEastAsia" w:hAnsiTheme="majorHAnsi" w:cstheme="majorBidi"/>
    </w:rPr>
  </w:style>
  <w:style w:type="paragraph" w:customStyle="1" w:styleId="7A7A1821937940E888A765D8684E9EAD4">
    <w:name w:val="7A7A1821937940E888A765D8684E9EAD4"/>
    <w:rsid w:val="00B15BD3"/>
    <w:pPr>
      <w:spacing w:line="252" w:lineRule="auto"/>
    </w:pPr>
    <w:rPr>
      <w:rFonts w:asciiTheme="majorHAnsi" w:eastAsiaTheme="majorEastAsia" w:hAnsiTheme="majorHAnsi" w:cstheme="majorBidi"/>
    </w:rPr>
  </w:style>
  <w:style w:type="paragraph" w:customStyle="1" w:styleId="E9D7577FE3DF473EB17881101C111DDE4">
    <w:name w:val="E9D7577FE3DF473EB17881101C111DDE4"/>
    <w:rsid w:val="00B15BD3"/>
    <w:pPr>
      <w:spacing w:line="252" w:lineRule="auto"/>
    </w:pPr>
    <w:rPr>
      <w:rFonts w:asciiTheme="majorHAnsi" w:eastAsiaTheme="majorEastAsia" w:hAnsiTheme="majorHAnsi" w:cstheme="majorBidi"/>
    </w:rPr>
  </w:style>
  <w:style w:type="paragraph" w:customStyle="1" w:styleId="E5A03F5EEFD442A785B7199EA0F479B74">
    <w:name w:val="E5A03F5EEFD442A785B7199EA0F479B74"/>
    <w:rsid w:val="00B15BD3"/>
    <w:pPr>
      <w:spacing w:line="252" w:lineRule="auto"/>
    </w:pPr>
    <w:rPr>
      <w:rFonts w:asciiTheme="majorHAnsi" w:eastAsiaTheme="majorEastAsia" w:hAnsiTheme="majorHAnsi" w:cstheme="majorBidi"/>
    </w:rPr>
  </w:style>
  <w:style w:type="paragraph" w:customStyle="1" w:styleId="FB326AB33BB142FAB465B8D6E414CDFC4">
    <w:name w:val="FB326AB33BB142FAB465B8D6E414CDFC4"/>
    <w:rsid w:val="00B15BD3"/>
    <w:pPr>
      <w:spacing w:line="252" w:lineRule="auto"/>
    </w:pPr>
    <w:rPr>
      <w:rFonts w:asciiTheme="majorHAnsi" w:eastAsiaTheme="majorEastAsia" w:hAnsiTheme="majorHAnsi" w:cstheme="majorBidi"/>
    </w:rPr>
  </w:style>
  <w:style w:type="paragraph" w:customStyle="1" w:styleId="D12C600D43D54B97852F50F4319818714">
    <w:name w:val="D12C600D43D54B97852F50F4319818714"/>
    <w:rsid w:val="00B15BD3"/>
    <w:pPr>
      <w:spacing w:line="252" w:lineRule="auto"/>
    </w:pPr>
    <w:rPr>
      <w:rFonts w:asciiTheme="majorHAnsi" w:eastAsiaTheme="majorEastAsia" w:hAnsiTheme="majorHAnsi" w:cstheme="majorBidi"/>
    </w:rPr>
  </w:style>
  <w:style w:type="paragraph" w:customStyle="1" w:styleId="71AD9823F789493A9165EE16657E8D654">
    <w:name w:val="71AD9823F789493A9165EE16657E8D654"/>
    <w:rsid w:val="00B15BD3"/>
    <w:pPr>
      <w:spacing w:line="252" w:lineRule="auto"/>
    </w:pPr>
    <w:rPr>
      <w:rFonts w:asciiTheme="majorHAnsi" w:eastAsiaTheme="majorEastAsia" w:hAnsiTheme="majorHAnsi" w:cstheme="majorBidi"/>
    </w:rPr>
  </w:style>
  <w:style w:type="paragraph" w:customStyle="1" w:styleId="BBBFF616D6E44FABB350AD4289CF692C4">
    <w:name w:val="BBBFF616D6E44FABB350AD4289CF692C4"/>
    <w:rsid w:val="00B15BD3"/>
    <w:pPr>
      <w:spacing w:line="252" w:lineRule="auto"/>
    </w:pPr>
    <w:rPr>
      <w:rFonts w:asciiTheme="majorHAnsi" w:eastAsiaTheme="majorEastAsia" w:hAnsiTheme="majorHAnsi" w:cstheme="majorBidi"/>
    </w:rPr>
  </w:style>
  <w:style w:type="paragraph" w:customStyle="1" w:styleId="71B42E9408CD4AD2979403A0F23B78A74">
    <w:name w:val="71B42E9408CD4AD2979403A0F23B78A74"/>
    <w:rsid w:val="00B15BD3"/>
    <w:pPr>
      <w:spacing w:line="252" w:lineRule="auto"/>
    </w:pPr>
    <w:rPr>
      <w:rFonts w:asciiTheme="majorHAnsi" w:eastAsiaTheme="majorEastAsia" w:hAnsiTheme="majorHAnsi" w:cstheme="majorBidi"/>
    </w:rPr>
  </w:style>
  <w:style w:type="paragraph" w:customStyle="1" w:styleId="E4E5EFA0F07E49A18C05E340E00975B34">
    <w:name w:val="E4E5EFA0F07E49A18C05E340E00975B34"/>
    <w:rsid w:val="00B15BD3"/>
    <w:pPr>
      <w:spacing w:line="252" w:lineRule="auto"/>
    </w:pPr>
    <w:rPr>
      <w:rFonts w:asciiTheme="majorHAnsi" w:eastAsiaTheme="majorEastAsia" w:hAnsiTheme="majorHAnsi" w:cstheme="majorBidi"/>
    </w:rPr>
  </w:style>
  <w:style w:type="paragraph" w:customStyle="1" w:styleId="897C3640D31E4E55AD32E7FECD6A23714">
    <w:name w:val="897C3640D31E4E55AD32E7FECD6A23714"/>
    <w:rsid w:val="00B15BD3"/>
    <w:pPr>
      <w:spacing w:line="252" w:lineRule="auto"/>
    </w:pPr>
    <w:rPr>
      <w:rFonts w:asciiTheme="majorHAnsi" w:eastAsiaTheme="majorEastAsia" w:hAnsiTheme="majorHAnsi" w:cstheme="majorBidi"/>
    </w:rPr>
  </w:style>
  <w:style w:type="paragraph" w:customStyle="1" w:styleId="5BCB286C9F1D42D0AED07B4253418B244">
    <w:name w:val="5BCB286C9F1D42D0AED07B4253418B244"/>
    <w:rsid w:val="00B15BD3"/>
    <w:pPr>
      <w:spacing w:line="252" w:lineRule="auto"/>
    </w:pPr>
    <w:rPr>
      <w:rFonts w:asciiTheme="majorHAnsi" w:eastAsiaTheme="majorEastAsia" w:hAnsiTheme="majorHAnsi" w:cstheme="majorBidi"/>
    </w:rPr>
  </w:style>
  <w:style w:type="paragraph" w:customStyle="1" w:styleId="8C83B5B7C8794BCBB756076CAE4C6B4B4">
    <w:name w:val="8C83B5B7C8794BCBB756076CAE4C6B4B4"/>
    <w:rsid w:val="00B15BD3"/>
    <w:pPr>
      <w:spacing w:line="252" w:lineRule="auto"/>
    </w:pPr>
    <w:rPr>
      <w:rFonts w:asciiTheme="majorHAnsi" w:eastAsiaTheme="majorEastAsia" w:hAnsiTheme="majorHAnsi" w:cstheme="majorBidi"/>
    </w:rPr>
  </w:style>
  <w:style w:type="paragraph" w:customStyle="1" w:styleId="09F68FFCD4DB495D801EACE3ACB203AD4">
    <w:name w:val="09F68FFCD4DB495D801EACE3ACB203AD4"/>
    <w:rsid w:val="00B15BD3"/>
    <w:pPr>
      <w:spacing w:line="252" w:lineRule="auto"/>
    </w:pPr>
    <w:rPr>
      <w:rFonts w:asciiTheme="majorHAnsi" w:eastAsiaTheme="majorEastAsia" w:hAnsiTheme="majorHAnsi" w:cstheme="majorBidi"/>
    </w:rPr>
  </w:style>
  <w:style w:type="paragraph" w:customStyle="1" w:styleId="18DBB0B06D714F9D8BD9F2F753C9B01D4">
    <w:name w:val="18DBB0B06D714F9D8BD9F2F753C9B01D4"/>
    <w:rsid w:val="00B15BD3"/>
    <w:pPr>
      <w:spacing w:line="252" w:lineRule="auto"/>
    </w:pPr>
    <w:rPr>
      <w:rFonts w:asciiTheme="majorHAnsi" w:eastAsiaTheme="majorEastAsia" w:hAnsiTheme="majorHAnsi" w:cstheme="majorBidi"/>
    </w:rPr>
  </w:style>
  <w:style w:type="paragraph" w:customStyle="1" w:styleId="500A31ADBAC64E3298D2962A0384F9CC4">
    <w:name w:val="500A31ADBAC64E3298D2962A0384F9CC4"/>
    <w:rsid w:val="00B15BD3"/>
    <w:pPr>
      <w:spacing w:line="252" w:lineRule="auto"/>
    </w:pPr>
    <w:rPr>
      <w:rFonts w:asciiTheme="majorHAnsi" w:eastAsiaTheme="majorEastAsia" w:hAnsiTheme="majorHAnsi" w:cstheme="majorBidi"/>
    </w:rPr>
  </w:style>
  <w:style w:type="paragraph" w:customStyle="1" w:styleId="D7857B0A4E9841F39DB42D5EB8F57BF54">
    <w:name w:val="D7857B0A4E9841F39DB42D5EB8F57BF54"/>
    <w:rsid w:val="00B15BD3"/>
    <w:pPr>
      <w:spacing w:line="252" w:lineRule="auto"/>
    </w:pPr>
    <w:rPr>
      <w:rFonts w:asciiTheme="majorHAnsi" w:eastAsiaTheme="majorEastAsia" w:hAnsiTheme="majorHAnsi" w:cstheme="majorBidi"/>
    </w:rPr>
  </w:style>
  <w:style w:type="paragraph" w:customStyle="1" w:styleId="4DB5DDD8E5414968A12DD98AA69AB6D04">
    <w:name w:val="4DB5DDD8E5414968A12DD98AA69AB6D04"/>
    <w:rsid w:val="00B15BD3"/>
    <w:pPr>
      <w:spacing w:line="252" w:lineRule="auto"/>
    </w:pPr>
    <w:rPr>
      <w:rFonts w:asciiTheme="majorHAnsi" w:eastAsiaTheme="majorEastAsia" w:hAnsiTheme="majorHAnsi" w:cstheme="majorBidi"/>
    </w:rPr>
  </w:style>
  <w:style w:type="paragraph" w:customStyle="1" w:styleId="310CE6360A43407DBC734FDC80C543B04">
    <w:name w:val="310CE6360A43407DBC734FDC80C543B04"/>
    <w:rsid w:val="00B15BD3"/>
    <w:pPr>
      <w:spacing w:line="252" w:lineRule="auto"/>
    </w:pPr>
    <w:rPr>
      <w:rFonts w:asciiTheme="majorHAnsi" w:eastAsiaTheme="majorEastAsia" w:hAnsiTheme="majorHAnsi" w:cstheme="majorBidi"/>
    </w:rPr>
  </w:style>
  <w:style w:type="paragraph" w:customStyle="1" w:styleId="29730E2351E94F76B9FF702EDA7795554">
    <w:name w:val="29730E2351E94F76B9FF702EDA7795554"/>
    <w:rsid w:val="00B15BD3"/>
    <w:pPr>
      <w:spacing w:line="252" w:lineRule="auto"/>
    </w:pPr>
    <w:rPr>
      <w:rFonts w:asciiTheme="majorHAnsi" w:eastAsiaTheme="majorEastAsia" w:hAnsiTheme="majorHAnsi" w:cstheme="majorBidi"/>
    </w:rPr>
  </w:style>
  <w:style w:type="paragraph" w:customStyle="1" w:styleId="F64E53A6C20E4228B38F9C6877FE15B44">
    <w:name w:val="F64E53A6C20E4228B38F9C6877FE15B44"/>
    <w:rsid w:val="00B15BD3"/>
    <w:pPr>
      <w:spacing w:line="252" w:lineRule="auto"/>
    </w:pPr>
    <w:rPr>
      <w:rFonts w:asciiTheme="majorHAnsi" w:eastAsiaTheme="majorEastAsia" w:hAnsiTheme="majorHAnsi" w:cstheme="majorBidi"/>
    </w:rPr>
  </w:style>
  <w:style w:type="paragraph" w:customStyle="1" w:styleId="EE76C7558BF04CBB988C7E0B2CC98D4E4">
    <w:name w:val="EE76C7558BF04CBB988C7E0B2CC98D4E4"/>
    <w:rsid w:val="00B15BD3"/>
    <w:pPr>
      <w:spacing w:line="252" w:lineRule="auto"/>
    </w:pPr>
    <w:rPr>
      <w:rFonts w:asciiTheme="majorHAnsi" w:eastAsiaTheme="majorEastAsia" w:hAnsiTheme="majorHAnsi" w:cstheme="majorBidi"/>
    </w:rPr>
  </w:style>
  <w:style w:type="paragraph" w:customStyle="1" w:styleId="7A9EE2EBC9154C0E830F36472CEFF32D4">
    <w:name w:val="7A9EE2EBC9154C0E830F36472CEFF32D4"/>
    <w:rsid w:val="00B15BD3"/>
    <w:pPr>
      <w:spacing w:line="252" w:lineRule="auto"/>
    </w:pPr>
    <w:rPr>
      <w:rFonts w:asciiTheme="majorHAnsi" w:eastAsiaTheme="majorEastAsia" w:hAnsiTheme="majorHAnsi" w:cstheme="majorBidi"/>
    </w:rPr>
  </w:style>
  <w:style w:type="paragraph" w:customStyle="1" w:styleId="502C45571E80465880593CA3B6120FD54">
    <w:name w:val="502C45571E80465880593CA3B6120FD54"/>
    <w:rsid w:val="00B15BD3"/>
    <w:pPr>
      <w:spacing w:line="252" w:lineRule="auto"/>
    </w:pPr>
    <w:rPr>
      <w:rFonts w:asciiTheme="majorHAnsi" w:eastAsiaTheme="majorEastAsia" w:hAnsiTheme="majorHAnsi" w:cstheme="majorBidi"/>
    </w:rPr>
  </w:style>
  <w:style w:type="paragraph" w:customStyle="1" w:styleId="8FD3E653271A41299CCA0F76BCDA130D4">
    <w:name w:val="8FD3E653271A41299CCA0F76BCDA130D4"/>
    <w:rsid w:val="00B15BD3"/>
    <w:pPr>
      <w:spacing w:line="252" w:lineRule="auto"/>
    </w:pPr>
    <w:rPr>
      <w:rFonts w:asciiTheme="majorHAnsi" w:eastAsiaTheme="majorEastAsia" w:hAnsiTheme="majorHAnsi" w:cstheme="majorBidi"/>
    </w:rPr>
  </w:style>
  <w:style w:type="paragraph" w:customStyle="1" w:styleId="B5043272B9334D0CAA701D5C84C1736B4">
    <w:name w:val="B5043272B9334D0CAA701D5C84C1736B4"/>
    <w:rsid w:val="00B15BD3"/>
    <w:pPr>
      <w:spacing w:line="252" w:lineRule="auto"/>
    </w:pPr>
    <w:rPr>
      <w:rFonts w:asciiTheme="majorHAnsi" w:eastAsiaTheme="majorEastAsia" w:hAnsiTheme="majorHAnsi" w:cstheme="majorBidi"/>
    </w:rPr>
  </w:style>
  <w:style w:type="paragraph" w:customStyle="1" w:styleId="29E79E8637AB44B7B79E0F2FB3B9423E4">
    <w:name w:val="29E79E8637AB44B7B79E0F2FB3B9423E4"/>
    <w:rsid w:val="00B15BD3"/>
    <w:pPr>
      <w:spacing w:line="252" w:lineRule="auto"/>
    </w:pPr>
    <w:rPr>
      <w:rFonts w:asciiTheme="majorHAnsi" w:eastAsiaTheme="majorEastAsia" w:hAnsiTheme="majorHAnsi" w:cstheme="majorBidi"/>
    </w:rPr>
  </w:style>
  <w:style w:type="paragraph" w:customStyle="1" w:styleId="45ECB215CD7C4B7F9D0A3F2FE47E2B104">
    <w:name w:val="45ECB215CD7C4B7F9D0A3F2FE47E2B104"/>
    <w:rsid w:val="00B15BD3"/>
    <w:pPr>
      <w:spacing w:line="252" w:lineRule="auto"/>
    </w:pPr>
    <w:rPr>
      <w:rFonts w:asciiTheme="majorHAnsi" w:eastAsiaTheme="majorEastAsia" w:hAnsiTheme="majorHAnsi" w:cstheme="majorBidi"/>
    </w:rPr>
  </w:style>
  <w:style w:type="paragraph" w:customStyle="1" w:styleId="88F16CE953DE49F6A49F18F1E5104C994">
    <w:name w:val="88F16CE953DE49F6A49F18F1E5104C994"/>
    <w:rsid w:val="00B15BD3"/>
    <w:pPr>
      <w:spacing w:line="252" w:lineRule="auto"/>
    </w:pPr>
    <w:rPr>
      <w:rFonts w:asciiTheme="majorHAnsi" w:eastAsiaTheme="majorEastAsia" w:hAnsiTheme="majorHAnsi" w:cstheme="majorBidi"/>
    </w:rPr>
  </w:style>
  <w:style w:type="paragraph" w:customStyle="1" w:styleId="00CC0157616C47FABAF1BDC4971BD1D94">
    <w:name w:val="00CC0157616C47FABAF1BDC4971BD1D94"/>
    <w:rsid w:val="00B15BD3"/>
    <w:pPr>
      <w:spacing w:line="252" w:lineRule="auto"/>
    </w:pPr>
    <w:rPr>
      <w:rFonts w:asciiTheme="majorHAnsi" w:eastAsiaTheme="majorEastAsia" w:hAnsiTheme="majorHAnsi" w:cstheme="majorBidi"/>
    </w:rPr>
  </w:style>
  <w:style w:type="paragraph" w:customStyle="1" w:styleId="F8907D6D105640A8AFF9DE90384B96DA4">
    <w:name w:val="F8907D6D105640A8AFF9DE90384B96DA4"/>
    <w:rsid w:val="00B15BD3"/>
    <w:pPr>
      <w:spacing w:line="252" w:lineRule="auto"/>
    </w:pPr>
    <w:rPr>
      <w:rFonts w:asciiTheme="majorHAnsi" w:eastAsiaTheme="majorEastAsia" w:hAnsiTheme="majorHAnsi" w:cstheme="majorBidi"/>
    </w:rPr>
  </w:style>
  <w:style w:type="paragraph" w:customStyle="1" w:styleId="3BB9CE17C26849F3B5E988C6C79A84754">
    <w:name w:val="3BB9CE17C26849F3B5E988C6C79A84754"/>
    <w:rsid w:val="00B15BD3"/>
    <w:pPr>
      <w:spacing w:line="252" w:lineRule="auto"/>
    </w:pPr>
    <w:rPr>
      <w:rFonts w:asciiTheme="majorHAnsi" w:eastAsiaTheme="majorEastAsia" w:hAnsiTheme="majorHAnsi" w:cstheme="majorBidi"/>
    </w:rPr>
  </w:style>
  <w:style w:type="paragraph" w:customStyle="1" w:styleId="6593BA6762D14ECAB391967F20CA44644">
    <w:name w:val="6593BA6762D14ECAB391967F20CA44644"/>
    <w:rsid w:val="00B15BD3"/>
    <w:pPr>
      <w:spacing w:line="252" w:lineRule="auto"/>
    </w:pPr>
    <w:rPr>
      <w:rFonts w:asciiTheme="majorHAnsi" w:eastAsiaTheme="majorEastAsia" w:hAnsiTheme="majorHAnsi" w:cstheme="majorBidi"/>
    </w:rPr>
  </w:style>
  <w:style w:type="paragraph" w:customStyle="1" w:styleId="FAF6C5274D8E4E77B220D607BD8553724">
    <w:name w:val="FAF6C5274D8E4E77B220D607BD8553724"/>
    <w:rsid w:val="00B15BD3"/>
    <w:pPr>
      <w:spacing w:line="252" w:lineRule="auto"/>
    </w:pPr>
    <w:rPr>
      <w:rFonts w:asciiTheme="majorHAnsi" w:eastAsiaTheme="majorEastAsia" w:hAnsiTheme="majorHAnsi" w:cstheme="majorBidi"/>
    </w:rPr>
  </w:style>
  <w:style w:type="paragraph" w:customStyle="1" w:styleId="5C95A742CA7441CBBFC85B53463B9C184">
    <w:name w:val="5C95A742CA7441CBBFC85B53463B9C184"/>
    <w:rsid w:val="00B15BD3"/>
    <w:pPr>
      <w:spacing w:line="252" w:lineRule="auto"/>
    </w:pPr>
    <w:rPr>
      <w:rFonts w:asciiTheme="majorHAnsi" w:eastAsiaTheme="majorEastAsia" w:hAnsiTheme="majorHAnsi" w:cstheme="majorBidi"/>
    </w:rPr>
  </w:style>
  <w:style w:type="paragraph" w:customStyle="1" w:styleId="EAF3F8479CF14016955A017A50CC55424">
    <w:name w:val="EAF3F8479CF14016955A017A50CC55424"/>
    <w:rsid w:val="00B15BD3"/>
    <w:pPr>
      <w:spacing w:line="252" w:lineRule="auto"/>
    </w:pPr>
    <w:rPr>
      <w:rFonts w:asciiTheme="majorHAnsi" w:eastAsiaTheme="majorEastAsia" w:hAnsiTheme="majorHAnsi" w:cstheme="majorBidi"/>
    </w:rPr>
  </w:style>
  <w:style w:type="paragraph" w:customStyle="1" w:styleId="76EC2C4D4DB449C6A0B75309BE90AB3A4">
    <w:name w:val="76EC2C4D4DB449C6A0B75309BE90AB3A4"/>
    <w:rsid w:val="00B15BD3"/>
    <w:pPr>
      <w:spacing w:line="252" w:lineRule="auto"/>
    </w:pPr>
    <w:rPr>
      <w:rFonts w:asciiTheme="majorHAnsi" w:eastAsiaTheme="majorEastAsia" w:hAnsiTheme="majorHAnsi" w:cstheme="majorBidi"/>
    </w:rPr>
  </w:style>
  <w:style w:type="paragraph" w:customStyle="1" w:styleId="88F4B4BB6BA94E2DBB9095340D08EB784">
    <w:name w:val="88F4B4BB6BA94E2DBB9095340D08EB784"/>
    <w:rsid w:val="00B15BD3"/>
    <w:pPr>
      <w:spacing w:line="252" w:lineRule="auto"/>
    </w:pPr>
    <w:rPr>
      <w:rFonts w:asciiTheme="majorHAnsi" w:eastAsiaTheme="majorEastAsia" w:hAnsiTheme="majorHAnsi" w:cstheme="majorBidi"/>
    </w:rPr>
  </w:style>
  <w:style w:type="paragraph" w:customStyle="1" w:styleId="A40161AB4A45481296107F3EE4801DA44">
    <w:name w:val="A40161AB4A45481296107F3EE4801DA44"/>
    <w:rsid w:val="00B15BD3"/>
    <w:pPr>
      <w:spacing w:line="252" w:lineRule="auto"/>
    </w:pPr>
    <w:rPr>
      <w:rFonts w:asciiTheme="majorHAnsi" w:eastAsiaTheme="majorEastAsia" w:hAnsiTheme="majorHAnsi" w:cstheme="majorBidi"/>
    </w:rPr>
  </w:style>
  <w:style w:type="paragraph" w:customStyle="1" w:styleId="D2818F2D767E457AA6F5B9F1760AF0904">
    <w:name w:val="D2818F2D767E457AA6F5B9F1760AF0904"/>
    <w:rsid w:val="00B15BD3"/>
    <w:pPr>
      <w:spacing w:line="252" w:lineRule="auto"/>
    </w:pPr>
    <w:rPr>
      <w:rFonts w:asciiTheme="majorHAnsi" w:eastAsiaTheme="majorEastAsia" w:hAnsiTheme="majorHAnsi" w:cstheme="majorBidi"/>
    </w:rPr>
  </w:style>
  <w:style w:type="paragraph" w:customStyle="1" w:styleId="E3856A2CD65747D690D3A8CD14554FEF4">
    <w:name w:val="E3856A2CD65747D690D3A8CD14554FEF4"/>
    <w:rsid w:val="00B15BD3"/>
    <w:pPr>
      <w:spacing w:line="252" w:lineRule="auto"/>
    </w:pPr>
    <w:rPr>
      <w:rFonts w:asciiTheme="majorHAnsi" w:eastAsiaTheme="majorEastAsia" w:hAnsiTheme="majorHAnsi" w:cstheme="majorBidi"/>
    </w:rPr>
  </w:style>
  <w:style w:type="paragraph" w:customStyle="1" w:styleId="03B79E7F0B7441538BC84278BDED75F54">
    <w:name w:val="03B79E7F0B7441538BC84278BDED75F54"/>
    <w:rsid w:val="00B15BD3"/>
    <w:pPr>
      <w:spacing w:line="252" w:lineRule="auto"/>
    </w:pPr>
    <w:rPr>
      <w:rFonts w:asciiTheme="majorHAnsi" w:eastAsiaTheme="majorEastAsia" w:hAnsiTheme="majorHAnsi" w:cstheme="majorBidi"/>
    </w:rPr>
  </w:style>
  <w:style w:type="paragraph" w:customStyle="1" w:styleId="9FBD8F82B02F458DB63D23C01F2CC2AF4">
    <w:name w:val="9FBD8F82B02F458DB63D23C01F2CC2AF4"/>
    <w:rsid w:val="00B15BD3"/>
    <w:pPr>
      <w:spacing w:line="252" w:lineRule="auto"/>
    </w:pPr>
    <w:rPr>
      <w:rFonts w:asciiTheme="majorHAnsi" w:eastAsiaTheme="majorEastAsia" w:hAnsiTheme="majorHAnsi" w:cstheme="majorBidi"/>
    </w:rPr>
  </w:style>
  <w:style w:type="paragraph" w:customStyle="1" w:styleId="70EF8D9C9AAE4D84A444A6A066F634944">
    <w:name w:val="70EF8D9C9AAE4D84A444A6A066F634944"/>
    <w:rsid w:val="00B15BD3"/>
    <w:pPr>
      <w:spacing w:line="252" w:lineRule="auto"/>
    </w:pPr>
    <w:rPr>
      <w:rFonts w:asciiTheme="majorHAnsi" w:eastAsiaTheme="majorEastAsia" w:hAnsiTheme="majorHAnsi" w:cstheme="majorBidi"/>
    </w:rPr>
  </w:style>
  <w:style w:type="paragraph" w:customStyle="1" w:styleId="EEA6A2F5DD80408DBF0F2E5A0984BA6D4">
    <w:name w:val="EEA6A2F5DD80408DBF0F2E5A0984BA6D4"/>
    <w:rsid w:val="00B15BD3"/>
    <w:pPr>
      <w:spacing w:line="252" w:lineRule="auto"/>
    </w:pPr>
    <w:rPr>
      <w:rFonts w:asciiTheme="majorHAnsi" w:eastAsiaTheme="majorEastAsia" w:hAnsiTheme="majorHAnsi" w:cstheme="majorBidi"/>
    </w:rPr>
  </w:style>
  <w:style w:type="paragraph" w:customStyle="1" w:styleId="8DCB12458550488DB031D41B0DF9DC594">
    <w:name w:val="8DCB12458550488DB031D41B0DF9DC594"/>
    <w:rsid w:val="00B15BD3"/>
    <w:pPr>
      <w:spacing w:line="252" w:lineRule="auto"/>
    </w:pPr>
    <w:rPr>
      <w:rFonts w:asciiTheme="majorHAnsi" w:eastAsiaTheme="majorEastAsia" w:hAnsiTheme="majorHAnsi" w:cstheme="majorBidi"/>
    </w:rPr>
  </w:style>
  <w:style w:type="paragraph" w:customStyle="1" w:styleId="D048306A3AD74CC695FBB74083F2AC734">
    <w:name w:val="D048306A3AD74CC695FBB74083F2AC734"/>
    <w:rsid w:val="00B15BD3"/>
    <w:pPr>
      <w:spacing w:line="252" w:lineRule="auto"/>
    </w:pPr>
    <w:rPr>
      <w:rFonts w:asciiTheme="majorHAnsi" w:eastAsiaTheme="majorEastAsia" w:hAnsiTheme="majorHAnsi" w:cstheme="majorBidi"/>
    </w:rPr>
  </w:style>
  <w:style w:type="paragraph" w:customStyle="1" w:styleId="CB9D1858FD21465D9808B6BE373893114">
    <w:name w:val="CB9D1858FD21465D9808B6BE373893114"/>
    <w:rsid w:val="00B15BD3"/>
    <w:pPr>
      <w:spacing w:line="252" w:lineRule="auto"/>
    </w:pPr>
    <w:rPr>
      <w:rFonts w:asciiTheme="majorHAnsi" w:eastAsiaTheme="majorEastAsia" w:hAnsiTheme="majorHAnsi" w:cstheme="majorBidi"/>
    </w:rPr>
  </w:style>
  <w:style w:type="paragraph" w:customStyle="1" w:styleId="C06E30419EED4F46B8CDBCDDEE529F7D4">
    <w:name w:val="C06E30419EED4F46B8CDBCDDEE529F7D4"/>
    <w:rsid w:val="00B15BD3"/>
    <w:pPr>
      <w:spacing w:line="252" w:lineRule="auto"/>
    </w:pPr>
    <w:rPr>
      <w:rFonts w:asciiTheme="majorHAnsi" w:eastAsiaTheme="majorEastAsia" w:hAnsiTheme="majorHAnsi" w:cstheme="majorBidi"/>
    </w:rPr>
  </w:style>
  <w:style w:type="paragraph" w:customStyle="1" w:styleId="39DF56AB6B2F4FD99F81A1E90245B5B64">
    <w:name w:val="39DF56AB6B2F4FD99F81A1E90245B5B64"/>
    <w:rsid w:val="00B15BD3"/>
    <w:pPr>
      <w:spacing w:line="252" w:lineRule="auto"/>
    </w:pPr>
    <w:rPr>
      <w:rFonts w:asciiTheme="majorHAnsi" w:eastAsiaTheme="majorEastAsia" w:hAnsiTheme="majorHAnsi" w:cstheme="majorBidi"/>
    </w:rPr>
  </w:style>
  <w:style w:type="paragraph" w:customStyle="1" w:styleId="8DDA70A813C046E1B3FF1384AFA505494">
    <w:name w:val="8DDA70A813C046E1B3FF1384AFA505494"/>
    <w:rsid w:val="00B15BD3"/>
    <w:pPr>
      <w:spacing w:line="252" w:lineRule="auto"/>
    </w:pPr>
    <w:rPr>
      <w:rFonts w:asciiTheme="majorHAnsi" w:eastAsiaTheme="majorEastAsia" w:hAnsiTheme="majorHAnsi" w:cstheme="majorBidi"/>
    </w:rPr>
  </w:style>
  <w:style w:type="paragraph" w:customStyle="1" w:styleId="BE0BFEA0374844CE9A10F7DBCA7564534">
    <w:name w:val="BE0BFEA0374844CE9A10F7DBCA7564534"/>
    <w:rsid w:val="00B15BD3"/>
    <w:pPr>
      <w:spacing w:line="252" w:lineRule="auto"/>
    </w:pPr>
    <w:rPr>
      <w:rFonts w:asciiTheme="majorHAnsi" w:eastAsiaTheme="majorEastAsia" w:hAnsiTheme="majorHAnsi" w:cstheme="majorBidi"/>
    </w:rPr>
  </w:style>
  <w:style w:type="paragraph" w:customStyle="1" w:styleId="00F49E21FEAF4F5F9E2C485A6646A5574">
    <w:name w:val="00F49E21FEAF4F5F9E2C485A6646A5574"/>
    <w:rsid w:val="00B15BD3"/>
    <w:pPr>
      <w:spacing w:line="252" w:lineRule="auto"/>
    </w:pPr>
    <w:rPr>
      <w:rFonts w:asciiTheme="majorHAnsi" w:eastAsiaTheme="majorEastAsia" w:hAnsiTheme="majorHAnsi" w:cstheme="majorBidi"/>
    </w:rPr>
  </w:style>
  <w:style w:type="paragraph" w:customStyle="1" w:styleId="9DC4ED455FF943DCB9CED3822B6CF1E94">
    <w:name w:val="9DC4ED455FF943DCB9CED3822B6CF1E94"/>
    <w:rsid w:val="00B15BD3"/>
    <w:pPr>
      <w:spacing w:line="252" w:lineRule="auto"/>
    </w:pPr>
    <w:rPr>
      <w:rFonts w:asciiTheme="majorHAnsi" w:eastAsiaTheme="majorEastAsia" w:hAnsiTheme="majorHAnsi" w:cstheme="majorBidi"/>
    </w:rPr>
  </w:style>
  <w:style w:type="paragraph" w:customStyle="1" w:styleId="24090364C60A499DB4EBA5650EADA92A4">
    <w:name w:val="24090364C60A499DB4EBA5650EADA92A4"/>
    <w:rsid w:val="00B15BD3"/>
    <w:pPr>
      <w:spacing w:line="252" w:lineRule="auto"/>
    </w:pPr>
    <w:rPr>
      <w:rFonts w:asciiTheme="majorHAnsi" w:eastAsiaTheme="majorEastAsia" w:hAnsiTheme="majorHAnsi" w:cstheme="majorBidi"/>
    </w:rPr>
  </w:style>
  <w:style w:type="paragraph" w:customStyle="1" w:styleId="F6C951A3C8214A238904D2998D53C8B24">
    <w:name w:val="F6C951A3C8214A238904D2998D53C8B24"/>
    <w:rsid w:val="00B15BD3"/>
    <w:pPr>
      <w:spacing w:line="252" w:lineRule="auto"/>
    </w:pPr>
    <w:rPr>
      <w:rFonts w:asciiTheme="majorHAnsi" w:eastAsiaTheme="majorEastAsia" w:hAnsiTheme="majorHAnsi" w:cstheme="majorBidi"/>
    </w:rPr>
  </w:style>
  <w:style w:type="paragraph" w:customStyle="1" w:styleId="81CF0F20F6394353B379C0C3D0A976E84">
    <w:name w:val="81CF0F20F6394353B379C0C3D0A976E84"/>
    <w:rsid w:val="00B15BD3"/>
    <w:pPr>
      <w:spacing w:line="252" w:lineRule="auto"/>
    </w:pPr>
    <w:rPr>
      <w:rFonts w:asciiTheme="majorHAnsi" w:eastAsiaTheme="majorEastAsia" w:hAnsiTheme="majorHAnsi" w:cstheme="majorBidi"/>
    </w:rPr>
  </w:style>
  <w:style w:type="paragraph" w:customStyle="1" w:styleId="E8633C233E3F4C9A80EC9AD1CDB3F5914">
    <w:name w:val="E8633C233E3F4C9A80EC9AD1CDB3F5914"/>
    <w:rsid w:val="00B15BD3"/>
    <w:pPr>
      <w:spacing w:line="252" w:lineRule="auto"/>
    </w:pPr>
    <w:rPr>
      <w:rFonts w:asciiTheme="majorHAnsi" w:eastAsiaTheme="majorEastAsia" w:hAnsiTheme="majorHAnsi" w:cstheme="majorBidi"/>
    </w:rPr>
  </w:style>
  <w:style w:type="paragraph" w:customStyle="1" w:styleId="8646D02D4332496790BC4953BC332E8B4">
    <w:name w:val="8646D02D4332496790BC4953BC332E8B4"/>
    <w:rsid w:val="00B15BD3"/>
    <w:pPr>
      <w:spacing w:line="252" w:lineRule="auto"/>
    </w:pPr>
    <w:rPr>
      <w:rFonts w:asciiTheme="majorHAnsi" w:eastAsiaTheme="majorEastAsia" w:hAnsiTheme="majorHAnsi" w:cstheme="majorBidi"/>
    </w:rPr>
  </w:style>
  <w:style w:type="paragraph" w:customStyle="1" w:styleId="ADCB6FCD55824BE4A9FE0D479B2F98694">
    <w:name w:val="ADCB6FCD55824BE4A9FE0D479B2F98694"/>
    <w:rsid w:val="00B15BD3"/>
    <w:pPr>
      <w:spacing w:line="252" w:lineRule="auto"/>
    </w:pPr>
    <w:rPr>
      <w:rFonts w:asciiTheme="majorHAnsi" w:eastAsiaTheme="majorEastAsia" w:hAnsiTheme="majorHAnsi" w:cstheme="majorBidi"/>
    </w:rPr>
  </w:style>
  <w:style w:type="paragraph" w:customStyle="1" w:styleId="289E570A5A1F4D23AE7F75C51C41D93D4">
    <w:name w:val="289E570A5A1F4D23AE7F75C51C41D93D4"/>
    <w:rsid w:val="00B15BD3"/>
    <w:pPr>
      <w:spacing w:line="252" w:lineRule="auto"/>
    </w:pPr>
    <w:rPr>
      <w:rFonts w:asciiTheme="majorHAnsi" w:eastAsiaTheme="majorEastAsia" w:hAnsiTheme="majorHAnsi" w:cstheme="majorBidi"/>
    </w:rPr>
  </w:style>
  <w:style w:type="paragraph" w:customStyle="1" w:styleId="164FBA3B0DEB4CD89F3180BDCF0762E74">
    <w:name w:val="164FBA3B0DEB4CD89F3180BDCF0762E74"/>
    <w:rsid w:val="00B15BD3"/>
    <w:pPr>
      <w:spacing w:line="252" w:lineRule="auto"/>
    </w:pPr>
    <w:rPr>
      <w:rFonts w:asciiTheme="majorHAnsi" w:eastAsiaTheme="majorEastAsia" w:hAnsiTheme="majorHAnsi" w:cstheme="majorBidi"/>
    </w:rPr>
  </w:style>
  <w:style w:type="paragraph" w:customStyle="1" w:styleId="100FD55AB2E9438AAE52D75898E545734">
    <w:name w:val="100FD55AB2E9438AAE52D75898E545734"/>
    <w:rsid w:val="00B15BD3"/>
    <w:pPr>
      <w:spacing w:line="252" w:lineRule="auto"/>
    </w:pPr>
    <w:rPr>
      <w:rFonts w:asciiTheme="majorHAnsi" w:eastAsiaTheme="majorEastAsia" w:hAnsiTheme="majorHAnsi" w:cstheme="majorBidi"/>
    </w:rPr>
  </w:style>
  <w:style w:type="paragraph" w:customStyle="1" w:styleId="ACE2DB83D9EE4C32BB5BF9ED3808FBE14">
    <w:name w:val="ACE2DB83D9EE4C32BB5BF9ED3808FBE14"/>
    <w:rsid w:val="00B15BD3"/>
    <w:pPr>
      <w:spacing w:line="252" w:lineRule="auto"/>
    </w:pPr>
    <w:rPr>
      <w:rFonts w:asciiTheme="majorHAnsi" w:eastAsiaTheme="majorEastAsia" w:hAnsiTheme="majorHAnsi" w:cstheme="majorBidi"/>
    </w:rPr>
  </w:style>
  <w:style w:type="paragraph" w:customStyle="1" w:styleId="6990A3D74DD04C75ABB11F81EADBD31C4">
    <w:name w:val="6990A3D74DD04C75ABB11F81EADBD31C4"/>
    <w:rsid w:val="00B15BD3"/>
    <w:pPr>
      <w:spacing w:line="252" w:lineRule="auto"/>
    </w:pPr>
    <w:rPr>
      <w:rFonts w:asciiTheme="majorHAnsi" w:eastAsiaTheme="majorEastAsia" w:hAnsiTheme="majorHAnsi" w:cstheme="majorBidi"/>
    </w:rPr>
  </w:style>
  <w:style w:type="paragraph" w:customStyle="1" w:styleId="014D5DAD64584CCE8F8C27867B4F949E4">
    <w:name w:val="014D5DAD64584CCE8F8C27867B4F949E4"/>
    <w:rsid w:val="00B15BD3"/>
    <w:pPr>
      <w:spacing w:line="252" w:lineRule="auto"/>
    </w:pPr>
    <w:rPr>
      <w:rFonts w:asciiTheme="majorHAnsi" w:eastAsiaTheme="majorEastAsia" w:hAnsiTheme="majorHAnsi" w:cstheme="majorBidi"/>
    </w:rPr>
  </w:style>
  <w:style w:type="paragraph" w:customStyle="1" w:styleId="6680A21E74B947429EAB19A6150CE6C14">
    <w:name w:val="6680A21E74B947429EAB19A6150CE6C14"/>
    <w:rsid w:val="00B15BD3"/>
    <w:pPr>
      <w:spacing w:line="252" w:lineRule="auto"/>
    </w:pPr>
    <w:rPr>
      <w:rFonts w:asciiTheme="majorHAnsi" w:eastAsiaTheme="majorEastAsia" w:hAnsiTheme="majorHAnsi" w:cstheme="majorBidi"/>
    </w:rPr>
  </w:style>
  <w:style w:type="paragraph" w:customStyle="1" w:styleId="15A1CDEAA7324DEA90DDBF19D3F2AC2E4">
    <w:name w:val="15A1CDEAA7324DEA90DDBF19D3F2AC2E4"/>
    <w:rsid w:val="00B15BD3"/>
    <w:pPr>
      <w:spacing w:line="252" w:lineRule="auto"/>
    </w:pPr>
    <w:rPr>
      <w:rFonts w:asciiTheme="majorHAnsi" w:eastAsiaTheme="majorEastAsia" w:hAnsiTheme="majorHAnsi" w:cstheme="majorBidi"/>
    </w:rPr>
  </w:style>
  <w:style w:type="paragraph" w:customStyle="1" w:styleId="28A7D52E3C4B4700866C6E6AE5E6DDD94">
    <w:name w:val="28A7D52E3C4B4700866C6E6AE5E6DDD94"/>
    <w:rsid w:val="00B15BD3"/>
    <w:pPr>
      <w:spacing w:line="252" w:lineRule="auto"/>
    </w:pPr>
    <w:rPr>
      <w:rFonts w:asciiTheme="majorHAnsi" w:eastAsiaTheme="majorEastAsia" w:hAnsiTheme="majorHAnsi" w:cstheme="majorBidi"/>
    </w:rPr>
  </w:style>
  <w:style w:type="paragraph" w:customStyle="1" w:styleId="23D731674A194660B45325277557AE264">
    <w:name w:val="23D731674A194660B45325277557AE264"/>
    <w:rsid w:val="00B15BD3"/>
    <w:pPr>
      <w:spacing w:line="252" w:lineRule="auto"/>
    </w:pPr>
    <w:rPr>
      <w:rFonts w:asciiTheme="majorHAnsi" w:eastAsiaTheme="majorEastAsia" w:hAnsiTheme="majorHAnsi" w:cstheme="majorBidi"/>
    </w:rPr>
  </w:style>
  <w:style w:type="paragraph" w:customStyle="1" w:styleId="B8789D66D6B049A1B44E8EEBE5ADB4974">
    <w:name w:val="B8789D66D6B049A1B44E8EEBE5ADB4974"/>
    <w:rsid w:val="00B15BD3"/>
    <w:pPr>
      <w:spacing w:line="252" w:lineRule="auto"/>
    </w:pPr>
    <w:rPr>
      <w:rFonts w:asciiTheme="majorHAnsi" w:eastAsiaTheme="majorEastAsia" w:hAnsiTheme="majorHAnsi" w:cstheme="majorBidi"/>
    </w:rPr>
  </w:style>
  <w:style w:type="paragraph" w:customStyle="1" w:styleId="013C661B1BC844138EEB002AD872E5FA4">
    <w:name w:val="013C661B1BC844138EEB002AD872E5FA4"/>
    <w:rsid w:val="00B15BD3"/>
    <w:pPr>
      <w:spacing w:line="252" w:lineRule="auto"/>
    </w:pPr>
    <w:rPr>
      <w:rFonts w:asciiTheme="majorHAnsi" w:eastAsiaTheme="majorEastAsia" w:hAnsiTheme="majorHAnsi" w:cstheme="majorBidi"/>
    </w:rPr>
  </w:style>
  <w:style w:type="paragraph" w:customStyle="1" w:styleId="572017E25ECB430F92F8705F0E7DDC574">
    <w:name w:val="572017E25ECB430F92F8705F0E7DDC574"/>
    <w:rsid w:val="00B15BD3"/>
    <w:pPr>
      <w:spacing w:line="252" w:lineRule="auto"/>
    </w:pPr>
    <w:rPr>
      <w:rFonts w:asciiTheme="majorHAnsi" w:eastAsiaTheme="majorEastAsia" w:hAnsiTheme="majorHAnsi" w:cstheme="majorBidi"/>
    </w:rPr>
  </w:style>
  <w:style w:type="paragraph" w:customStyle="1" w:styleId="F3BF7FA3C75E46F9A4893C4B9B0E54224">
    <w:name w:val="F3BF7FA3C75E46F9A4893C4B9B0E54224"/>
    <w:rsid w:val="00B15BD3"/>
    <w:pPr>
      <w:spacing w:line="252" w:lineRule="auto"/>
    </w:pPr>
    <w:rPr>
      <w:rFonts w:asciiTheme="majorHAnsi" w:eastAsiaTheme="majorEastAsia" w:hAnsiTheme="majorHAnsi" w:cstheme="majorBidi"/>
    </w:rPr>
  </w:style>
  <w:style w:type="paragraph" w:customStyle="1" w:styleId="66816212A808457DBE33C20CA4BC9A344">
    <w:name w:val="66816212A808457DBE33C20CA4BC9A344"/>
    <w:rsid w:val="00B15BD3"/>
    <w:pPr>
      <w:spacing w:line="252" w:lineRule="auto"/>
    </w:pPr>
    <w:rPr>
      <w:rFonts w:asciiTheme="majorHAnsi" w:eastAsiaTheme="majorEastAsia" w:hAnsiTheme="majorHAnsi" w:cstheme="majorBidi"/>
    </w:rPr>
  </w:style>
  <w:style w:type="paragraph" w:customStyle="1" w:styleId="E54E82B79DD347D5AC90A44CA6735A574">
    <w:name w:val="E54E82B79DD347D5AC90A44CA6735A574"/>
    <w:rsid w:val="00B15BD3"/>
    <w:pPr>
      <w:spacing w:line="252" w:lineRule="auto"/>
    </w:pPr>
    <w:rPr>
      <w:rFonts w:asciiTheme="majorHAnsi" w:eastAsiaTheme="majorEastAsia" w:hAnsiTheme="majorHAnsi" w:cstheme="majorBidi"/>
    </w:rPr>
  </w:style>
  <w:style w:type="paragraph" w:customStyle="1" w:styleId="2FAB451EF8B64704BF6EDA104480E7A84">
    <w:name w:val="2FAB451EF8B64704BF6EDA104480E7A84"/>
    <w:rsid w:val="00B15BD3"/>
    <w:pPr>
      <w:spacing w:line="252" w:lineRule="auto"/>
    </w:pPr>
    <w:rPr>
      <w:rFonts w:asciiTheme="majorHAnsi" w:eastAsiaTheme="majorEastAsia" w:hAnsiTheme="majorHAnsi" w:cstheme="majorBidi"/>
    </w:rPr>
  </w:style>
  <w:style w:type="paragraph" w:customStyle="1" w:styleId="6D157D2EF3FD487EACA412B888680D794">
    <w:name w:val="6D157D2EF3FD487EACA412B888680D794"/>
    <w:rsid w:val="00B15BD3"/>
    <w:pPr>
      <w:spacing w:line="252" w:lineRule="auto"/>
    </w:pPr>
    <w:rPr>
      <w:rFonts w:asciiTheme="majorHAnsi" w:eastAsiaTheme="majorEastAsia" w:hAnsiTheme="majorHAnsi" w:cstheme="majorBidi"/>
    </w:rPr>
  </w:style>
  <w:style w:type="paragraph" w:customStyle="1" w:styleId="BE1B1B70258A46B58EE8BAFCAF45D85A4">
    <w:name w:val="BE1B1B70258A46B58EE8BAFCAF45D85A4"/>
    <w:rsid w:val="00B15BD3"/>
    <w:pPr>
      <w:spacing w:line="252" w:lineRule="auto"/>
    </w:pPr>
    <w:rPr>
      <w:rFonts w:asciiTheme="majorHAnsi" w:eastAsiaTheme="majorEastAsia" w:hAnsiTheme="majorHAnsi" w:cstheme="majorBidi"/>
    </w:rPr>
  </w:style>
  <w:style w:type="paragraph" w:customStyle="1" w:styleId="A12D9C3230D94301BE7D205325EF4D274">
    <w:name w:val="A12D9C3230D94301BE7D205325EF4D274"/>
    <w:rsid w:val="00B15BD3"/>
    <w:pPr>
      <w:spacing w:line="252" w:lineRule="auto"/>
    </w:pPr>
    <w:rPr>
      <w:rFonts w:asciiTheme="majorHAnsi" w:eastAsiaTheme="majorEastAsia" w:hAnsiTheme="majorHAnsi" w:cstheme="majorBidi"/>
    </w:rPr>
  </w:style>
  <w:style w:type="paragraph" w:customStyle="1" w:styleId="3A761D58508040B9BA8ABAC82F96C9FC4">
    <w:name w:val="3A761D58508040B9BA8ABAC82F96C9FC4"/>
    <w:rsid w:val="00B15BD3"/>
    <w:pPr>
      <w:spacing w:line="252" w:lineRule="auto"/>
    </w:pPr>
    <w:rPr>
      <w:rFonts w:asciiTheme="majorHAnsi" w:eastAsiaTheme="majorEastAsia" w:hAnsiTheme="majorHAnsi" w:cstheme="majorBidi"/>
    </w:rPr>
  </w:style>
  <w:style w:type="paragraph" w:customStyle="1" w:styleId="A2A87ABA0E264230B56DECC6EBB2BF774">
    <w:name w:val="A2A87ABA0E264230B56DECC6EBB2BF774"/>
    <w:rsid w:val="00B15BD3"/>
    <w:pPr>
      <w:spacing w:line="252" w:lineRule="auto"/>
    </w:pPr>
    <w:rPr>
      <w:rFonts w:asciiTheme="majorHAnsi" w:eastAsiaTheme="majorEastAsia" w:hAnsiTheme="majorHAnsi" w:cstheme="majorBidi"/>
    </w:rPr>
  </w:style>
  <w:style w:type="paragraph" w:customStyle="1" w:styleId="5BB4C26192344F6D8887B247F01DEB7C4">
    <w:name w:val="5BB4C26192344F6D8887B247F01DEB7C4"/>
    <w:rsid w:val="00B15BD3"/>
    <w:pPr>
      <w:spacing w:line="252" w:lineRule="auto"/>
    </w:pPr>
    <w:rPr>
      <w:rFonts w:asciiTheme="majorHAnsi" w:eastAsiaTheme="majorEastAsia" w:hAnsiTheme="majorHAnsi" w:cstheme="majorBidi"/>
    </w:rPr>
  </w:style>
  <w:style w:type="paragraph" w:customStyle="1" w:styleId="0F95F6A1F13E474B89DA92478F6AA8B34">
    <w:name w:val="0F95F6A1F13E474B89DA92478F6AA8B34"/>
    <w:rsid w:val="00B15BD3"/>
    <w:pPr>
      <w:spacing w:line="252" w:lineRule="auto"/>
    </w:pPr>
    <w:rPr>
      <w:rFonts w:asciiTheme="majorHAnsi" w:eastAsiaTheme="majorEastAsia" w:hAnsiTheme="majorHAnsi" w:cstheme="majorBidi"/>
    </w:rPr>
  </w:style>
  <w:style w:type="paragraph" w:customStyle="1" w:styleId="0F48332667F449ACA127A158F1ED06FE">
    <w:name w:val="0F48332667F449ACA127A158F1ED06FE"/>
    <w:rsid w:val="001A5440"/>
  </w:style>
  <w:style w:type="paragraph" w:customStyle="1" w:styleId="CF93A95656E3430D86463CBA812D2192">
    <w:name w:val="CF93A95656E3430D86463CBA812D2192"/>
    <w:rsid w:val="001A5440"/>
  </w:style>
  <w:style w:type="paragraph" w:customStyle="1" w:styleId="5427273B8B2E44AAA23B5CAF4033BB19">
    <w:name w:val="5427273B8B2E44AAA23B5CAF4033BB19"/>
    <w:rsid w:val="001A5440"/>
  </w:style>
  <w:style w:type="paragraph" w:customStyle="1" w:styleId="CD548E71F6E441D5931BA45DD787FC88">
    <w:name w:val="CD548E71F6E441D5931BA45DD787FC88"/>
    <w:rsid w:val="001A5440"/>
  </w:style>
  <w:style w:type="paragraph" w:customStyle="1" w:styleId="3F209E1C7BF048C5A3CC9A74139E0421">
    <w:name w:val="3F209E1C7BF048C5A3CC9A74139E0421"/>
    <w:rsid w:val="001A5440"/>
  </w:style>
  <w:style w:type="paragraph" w:customStyle="1" w:styleId="FD5038FEE6734DE98081B2C213977ECE">
    <w:name w:val="FD5038FEE6734DE98081B2C213977ECE"/>
    <w:rsid w:val="001A5440"/>
  </w:style>
  <w:style w:type="paragraph" w:customStyle="1" w:styleId="8DB2D1AA39C04FF6887270B9B445A6E1">
    <w:name w:val="8DB2D1AA39C04FF6887270B9B445A6E1"/>
    <w:rsid w:val="001A5440"/>
  </w:style>
  <w:style w:type="paragraph" w:customStyle="1" w:styleId="4BE3B98E3C504177BEF819F2E11751B9">
    <w:name w:val="4BE3B98E3C504177BEF819F2E11751B9"/>
    <w:rsid w:val="001A5440"/>
  </w:style>
  <w:style w:type="paragraph" w:customStyle="1" w:styleId="7195D9FC120C4F3DADEF701318910161">
    <w:name w:val="7195D9FC120C4F3DADEF701318910161"/>
    <w:rsid w:val="001A5440"/>
  </w:style>
  <w:style w:type="paragraph" w:customStyle="1" w:styleId="D8D1502EE0974301B633EBD9C8FA3D36">
    <w:name w:val="D8D1502EE0974301B633EBD9C8FA3D36"/>
    <w:rsid w:val="001A5440"/>
  </w:style>
  <w:style w:type="paragraph" w:customStyle="1" w:styleId="387F5BFB9FD1415881DB15363CD6F6DF">
    <w:name w:val="387F5BFB9FD1415881DB15363CD6F6DF"/>
    <w:rsid w:val="001A5440"/>
  </w:style>
  <w:style w:type="paragraph" w:customStyle="1" w:styleId="F6E4A5CA9C924A93943FB044FDDF498A">
    <w:name w:val="F6E4A5CA9C924A93943FB044FDDF498A"/>
    <w:rsid w:val="001A5440"/>
  </w:style>
  <w:style w:type="paragraph" w:customStyle="1" w:styleId="63C066373CAC4B1EB8D1B2D3C1FCE48E">
    <w:name w:val="63C066373CAC4B1EB8D1B2D3C1FCE48E"/>
    <w:rsid w:val="001A5440"/>
  </w:style>
  <w:style w:type="paragraph" w:customStyle="1" w:styleId="0BE0A39232C84BBA8111CF93B9FC934F">
    <w:name w:val="0BE0A39232C84BBA8111CF93B9FC934F"/>
    <w:rsid w:val="001A5440"/>
  </w:style>
  <w:style w:type="paragraph" w:customStyle="1" w:styleId="DED1684F4C4E4FFC87398DD0F3507085">
    <w:name w:val="DED1684F4C4E4FFC87398DD0F3507085"/>
    <w:rsid w:val="001A5440"/>
  </w:style>
  <w:style w:type="paragraph" w:customStyle="1" w:styleId="6693A86B8EDF411CB969B15D9486043C">
    <w:name w:val="6693A86B8EDF411CB969B15D9486043C"/>
    <w:rsid w:val="001A544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5440"/>
    <w:rPr>
      <w:color w:val="808080"/>
    </w:rPr>
  </w:style>
  <w:style w:type="paragraph" w:customStyle="1" w:styleId="9A62BCA75FA84C8BB754A160CA9E95F7">
    <w:name w:val="9A62BCA75FA84C8BB754A160CA9E95F7"/>
  </w:style>
  <w:style w:type="paragraph" w:customStyle="1" w:styleId="839069DCAAE94B48B28D0DBF9D8C36BE">
    <w:name w:val="839069DCAAE94B48B28D0DBF9D8C36BE"/>
  </w:style>
  <w:style w:type="paragraph" w:customStyle="1" w:styleId="3A8583BAE3934F66B791A5EF64123AA0">
    <w:name w:val="3A8583BAE3934F66B791A5EF64123AA0"/>
  </w:style>
  <w:style w:type="paragraph" w:customStyle="1" w:styleId="7385C034ADF2446CB2C8B4E111A7EFA9">
    <w:name w:val="7385C034ADF2446CB2C8B4E111A7EFA9"/>
  </w:style>
  <w:style w:type="paragraph" w:customStyle="1" w:styleId="2786D31623914959A917E46A2F3639C4">
    <w:name w:val="2786D31623914959A917E46A2F3639C4"/>
  </w:style>
  <w:style w:type="paragraph" w:customStyle="1" w:styleId="43CB450B1DE4446E8676258EFAF525C2">
    <w:name w:val="43CB450B1DE4446E8676258EFAF525C2"/>
  </w:style>
  <w:style w:type="paragraph" w:customStyle="1" w:styleId="5E65E3A4D7134865BD92A8FADD0632C8">
    <w:name w:val="5E65E3A4D7134865BD92A8FADD0632C8"/>
  </w:style>
  <w:style w:type="paragraph" w:customStyle="1" w:styleId="9D1ADE788F724B4B9B80FBB4BD88DC64">
    <w:name w:val="9D1ADE788F724B4B9B80FBB4BD88DC64"/>
  </w:style>
  <w:style w:type="paragraph" w:customStyle="1" w:styleId="23B5EC3CB4374630AE509D89015000C4">
    <w:name w:val="23B5EC3CB4374630AE509D89015000C4"/>
  </w:style>
  <w:style w:type="paragraph" w:customStyle="1" w:styleId="37B7EB02271A4CC08A51E18DFB18FD79">
    <w:name w:val="37B7EB02271A4CC08A51E18DFB18FD79"/>
  </w:style>
  <w:style w:type="paragraph" w:customStyle="1" w:styleId="E431314645284D54BA05B8A49257BDA3">
    <w:name w:val="E431314645284D54BA05B8A49257BDA3"/>
  </w:style>
  <w:style w:type="paragraph" w:customStyle="1" w:styleId="DB1F9EA1CA804FED85977BEB51210B5D">
    <w:name w:val="DB1F9EA1CA804FED85977BEB51210B5D"/>
  </w:style>
  <w:style w:type="paragraph" w:customStyle="1" w:styleId="C6AB8BA09E5746439D72E337A6755F50">
    <w:name w:val="C6AB8BA09E5746439D72E337A6755F50"/>
  </w:style>
  <w:style w:type="paragraph" w:customStyle="1" w:styleId="92CE97591CB44694956C6B6F0EE51875">
    <w:name w:val="92CE97591CB44694956C6B6F0EE51875"/>
  </w:style>
  <w:style w:type="paragraph" w:customStyle="1" w:styleId="C18AC73517A6470BAA68D464A7D428E8">
    <w:name w:val="C18AC73517A6470BAA68D464A7D428E8"/>
  </w:style>
  <w:style w:type="paragraph" w:customStyle="1" w:styleId="6BBB0CE5344B478280131EE32F04B47A">
    <w:name w:val="6BBB0CE5344B478280131EE32F04B47A"/>
  </w:style>
  <w:style w:type="paragraph" w:customStyle="1" w:styleId="D0C60D9CB949458085C7D2CC98FE2E52">
    <w:name w:val="D0C60D9CB949458085C7D2CC98FE2E52"/>
  </w:style>
  <w:style w:type="paragraph" w:customStyle="1" w:styleId="DD5123FEC194498789F4832874C74920">
    <w:name w:val="DD5123FEC194498789F4832874C74920"/>
  </w:style>
  <w:style w:type="paragraph" w:customStyle="1" w:styleId="DB9521FAAE754A93AB9053305BB02D68">
    <w:name w:val="DB9521FAAE754A93AB9053305BB02D68"/>
  </w:style>
  <w:style w:type="paragraph" w:customStyle="1" w:styleId="16C2437B8BE04FB0A9E92975D6B15F28">
    <w:name w:val="16C2437B8BE04FB0A9E92975D6B15F28"/>
  </w:style>
  <w:style w:type="paragraph" w:customStyle="1" w:styleId="925568E37AB947378FAFBE033825588B">
    <w:name w:val="925568E37AB947378FAFBE033825588B"/>
  </w:style>
  <w:style w:type="paragraph" w:customStyle="1" w:styleId="7FABB616BD7443C99EECAA7148C8E70F">
    <w:name w:val="7FABB616BD7443C99EECAA7148C8E70F"/>
  </w:style>
  <w:style w:type="paragraph" w:customStyle="1" w:styleId="5EC3F6AE4DFA4D4599D7CBB86F39CB9F">
    <w:name w:val="5EC3F6AE4DFA4D4599D7CBB86F39CB9F"/>
  </w:style>
  <w:style w:type="paragraph" w:customStyle="1" w:styleId="DAE4F097B6F8401690C730FDAB921FE5">
    <w:name w:val="DAE4F097B6F8401690C730FDAB921FE5"/>
  </w:style>
  <w:style w:type="paragraph" w:customStyle="1" w:styleId="269B167EE9834832B583F1431BAB932C">
    <w:name w:val="269B167EE9834832B583F1431BAB932C"/>
  </w:style>
  <w:style w:type="paragraph" w:customStyle="1" w:styleId="E7B8DC892EFE493AAB6F43E9ED960BC5">
    <w:name w:val="E7B8DC892EFE493AAB6F43E9ED960BC5"/>
  </w:style>
  <w:style w:type="paragraph" w:customStyle="1" w:styleId="BDF2952BF1834A74BD2F50140E38518D">
    <w:name w:val="BDF2952BF1834A74BD2F50140E38518D"/>
  </w:style>
  <w:style w:type="paragraph" w:customStyle="1" w:styleId="CFE4286753C349BD98BF46A383306277">
    <w:name w:val="CFE4286753C349BD98BF46A383306277"/>
  </w:style>
  <w:style w:type="paragraph" w:customStyle="1" w:styleId="E8EAF37F4E3C4FA4A8B4C167FCFC015D">
    <w:name w:val="E8EAF37F4E3C4FA4A8B4C167FCFC015D"/>
  </w:style>
  <w:style w:type="paragraph" w:customStyle="1" w:styleId="AD02E0BF3D5148FBBB53F1ADC35138B5">
    <w:name w:val="AD02E0BF3D5148FBBB53F1ADC35138B5"/>
  </w:style>
  <w:style w:type="paragraph" w:customStyle="1" w:styleId="3FA9DDA2E2374F379BC227912A2CFE3C">
    <w:name w:val="3FA9DDA2E2374F379BC227912A2CFE3C"/>
  </w:style>
  <w:style w:type="paragraph" w:customStyle="1" w:styleId="E2E3DC4BD9074470B589D936FA0293A4">
    <w:name w:val="E2E3DC4BD9074470B589D936FA0293A4"/>
  </w:style>
  <w:style w:type="paragraph" w:customStyle="1" w:styleId="5F256D7335F8448888B196BF6C294664">
    <w:name w:val="5F256D7335F8448888B196BF6C294664"/>
  </w:style>
  <w:style w:type="paragraph" w:customStyle="1" w:styleId="848966A681C342C599D945B77355F7AF">
    <w:name w:val="848966A681C342C599D945B77355F7AF"/>
  </w:style>
  <w:style w:type="paragraph" w:customStyle="1" w:styleId="1F50B103A1694B8781DE907412992FA8">
    <w:name w:val="1F50B103A1694B8781DE907412992FA8"/>
  </w:style>
  <w:style w:type="paragraph" w:customStyle="1" w:styleId="3DB65132EF3C4202B271049A6C72D4A8">
    <w:name w:val="3DB65132EF3C4202B271049A6C72D4A8"/>
  </w:style>
  <w:style w:type="paragraph" w:customStyle="1" w:styleId="F67B429D7CC042608854148DEE42B07C">
    <w:name w:val="F67B429D7CC042608854148DEE42B07C"/>
  </w:style>
  <w:style w:type="paragraph" w:customStyle="1" w:styleId="8454DA9756E64F88808F19C3646FF648">
    <w:name w:val="8454DA9756E64F88808F19C3646FF648"/>
  </w:style>
  <w:style w:type="paragraph" w:customStyle="1" w:styleId="5E9FD6B12AA742A4BBA73F7665B9E318">
    <w:name w:val="5E9FD6B12AA742A4BBA73F7665B9E318"/>
  </w:style>
  <w:style w:type="paragraph" w:customStyle="1" w:styleId="6D6167E751684D26AE2B6F837E15DE5B">
    <w:name w:val="6D6167E751684D26AE2B6F837E15DE5B"/>
  </w:style>
  <w:style w:type="paragraph" w:customStyle="1" w:styleId="20A02B14FF674C418B0CCD562869F809">
    <w:name w:val="20A02B14FF674C418B0CCD562869F809"/>
  </w:style>
  <w:style w:type="paragraph" w:customStyle="1" w:styleId="373FD76059964D2E87757F0891F77D74">
    <w:name w:val="373FD76059964D2E87757F0891F77D74"/>
  </w:style>
  <w:style w:type="paragraph" w:customStyle="1" w:styleId="8AC57DE9D9274078837C2C53E63022F8">
    <w:name w:val="8AC57DE9D9274078837C2C53E63022F8"/>
  </w:style>
  <w:style w:type="paragraph" w:customStyle="1" w:styleId="AA623819740C44FB95C77BAF1CDECC5C">
    <w:name w:val="AA623819740C44FB95C77BAF1CDECC5C"/>
  </w:style>
  <w:style w:type="paragraph" w:customStyle="1" w:styleId="94051163BD6E47E287FEE6A00233155E">
    <w:name w:val="94051163BD6E47E287FEE6A00233155E"/>
  </w:style>
  <w:style w:type="paragraph" w:customStyle="1" w:styleId="1AA89EBD71FA4956BB7E6432921DB244">
    <w:name w:val="1AA89EBD71FA4956BB7E6432921DB244"/>
  </w:style>
  <w:style w:type="paragraph" w:customStyle="1" w:styleId="B6812C295841422B86360ACBF9034FC1">
    <w:name w:val="B6812C295841422B86360ACBF9034FC1"/>
  </w:style>
  <w:style w:type="paragraph" w:customStyle="1" w:styleId="7FA57A35E5EA4BADA294F4236C83CE6A">
    <w:name w:val="7FA57A35E5EA4BADA294F4236C83CE6A"/>
  </w:style>
  <w:style w:type="paragraph" w:customStyle="1" w:styleId="15F59E8379B74B2585BBE25AFE3DBE0B">
    <w:name w:val="15F59E8379B74B2585BBE25AFE3DBE0B"/>
  </w:style>
  <w:style w:type="paragraph" w:customStyle="1" w:styleId="61B4AEDDE3364C499B30631ED120F5A6">
    <w:name w:val="61B4AEDDE3364C499B30631ED120F5A6"/>
  </w:style>
  <w:style w:type="paragraph" w:customStyle="1" w:styleId="CB948C0E2A684818876989A62F87BF7E">
    <w:name w:val="CB948C0E2A684818876989A62F87BF7E"/>
  </w:style>
  <w:style w:type="paragraph" w:customStyle="1" w:styleId="ED74986BFF5C4F779001289BF834C5DB">
    <w:name w:val="ED74986BFF5C4F779001289BF834C5DB"/>
  </w:style>
  <w:style w:type="paragraph" w:customStyle="1" w:styleId="5AD95F02DB914341BE6332E791AD069D">
    <w:name w:val="5AD95F02DB914341BE6332E791AD069D"/>
  </w:style>
  <w:style w:type="paragraph" w:customStyle="1" w:styleId="957AFBD1261442D9BED0B4A98B516638">
    <w:name w:val="957AFBD1261442D9BED0B4A98B516638"/>
  </w:style>
  <w:style w:type="paragraph" w:customStyle="1" w:styleId="6275F074E1324E8FA644FEAAD604B588">
    <w:name w:val="6275F074E1324E8FA644FEAAD604B588"/>
  </w:style>
  <w:style w:type="paragraph" w:customStyle="1" w:styleId="371A3ED8747C45E780759E557D720041">
    <w:name w:val="371A3ED8747C45E780759E557D720041"/>
  </w:style>
  <w:style w:type="paragraph" w:customStyle="1" w:styleId="86E01BAE122A4497B7984ED03DA4ED24">
    <w:name w:val="86E01BAE122A4497B7984ED03DA4ED24"/>
  </w:style>
  <w:style w:type="paragraph" w:customStyle="1" w:styleId="7A7A1821937940E888A765D8684E9EAD">
    <w:name w:val="7A7A1821937940E888A765D8684E9EAD"/>
  </w:style>
  <w:style w:type="paragraph" w:customStyle="1" w:styleId="E9D7577FE3DF473EB17881101C111DDE">
    <w:name w:val="E9D7577FE3DF473EB17881101C111DDE"/>
  </w:style>
  <w:style w:type="paragraph" w:customStyle="1" w:styleId="E5A03F5EEFD442A785B7199EA0F479B7">
    <w:name w:val="E5A03F5EEFD442A785B7199EA0F479B7"/>
  </w:style>
  <w:style w:type="paragraph" w:customStyle="1" w:styleId="FB326AB33BB142FAB465B8D6E414CDFC">
    <w:name w:val="FB326AB33BB142FAB465B8D6E414CDFC"/>
  </w:style>
  <w:style w:type="paragraph" w:customStyle="1" w:styleId="D12C600D43D54B97852F50F431981871">
    <w:name w:val="D12C600D43D54B97852F50F431981871"/>
  </w:style>
  <w:style w:type="paragraph" w:customStyle="1" w:styleId="71AD9823F789493A9165EE16657E8D65">
    <w:name w:val="71AD9823F789493A9165EE16657E8D65"/>
  </w:style>
  <w:style w:type="paragraph" w:customStyle="1" w:styleId="BBBFF616D6E44FABB350AD4289CF692C">
    <w:name w:val="BBBFF616D6E44FABB350AD4289CF692C"/>
  </w:style>
  <w:style w:type="paragraph" w:customStyle="1" w:styleId="71B42E9408CD4AD2979403A0F23B78A7">
    <w:name w:val="71B42E9408CD4AD2979403A0F23B78A7"/>
  </w:style>
  <w:style w:type="paragraph" w:customStyle="1" w:styleId="E4E5EFA0F07E49A18C05E340E00975B3">
    <w:name w:val="E4E5EFA0F07E49A18C05E340E00975B3"/>
  </w:style>
  <w:style w:type="paragraph" w:customStyle="1" w:styleId="897C3640D31E4E55AD32E7FECD6A2371">
    <w:name w:val="897C3640D31E4E55AD32E7FECD6A2371"/>
  </w:style>
  <w:style w:type="paragraph" w:customStyle="1" w:styleId="5BCB286C9F1D42D0AED07B4253418B24">
    <w:name w:val="5BCB286C9F1D42D0AED07B4253418B24"/>
  </w:style>
  <w:style w:type="paragraph" w:customStyle="1" w:styleId="8C83B5B7C8794BCBB756076CAE4C6B4B">
    <w:name w:val="8C83B5B7C8794BCBB756076CAE4C6B4B"/>
  </w:style>
  <w:style w:type="paragraph" w:customStyle="1" w:styleId="09F68FFCD4DB495D801EACE3ACB203AD">
    <w:name w:val="09F68FFCD4DB495D801EACE3ACB203AD"/>
  </w:style>
  <w:style w:type="paragraph" w:customStyle="1" w:styleId="18DBB0B06D714F9D8BD9F2F753C9B01D">
    <w:name w:val="18DBB0B06D714F9D8BD9F2F753C9B01D"/>
  </w:style>
  <w:style w:type="paragraph" w:customStyle="1" w:styleId="500A31ADBAC64E3298D2962A0384F9CC">
    <w:name w:val="500A31ADBAC64E3298D2962A0384F9CC"/>
  </w:style>
  <w:style w:type="paragraph" w:customStyle="1" w:styleId="D7857B0A4E9841F39DB42D5EB8F57BF5">
    <w:name w:val="D7857B0A4E9841F39DB42D5EB8F57BF5"/>
  </w:style>
  <w:style w:type="paragraph" w:customStyle="1" w:styleId="4DB5DDD8E5414968A12DD98AA69AB6D0">
    <w:name w:val="4DB5DDD8E5414968A12DD98AA69AB6D0"/>
  </w:style>
  <w:style w:type="paragraph" w:customStyle="1" w:styleId="310CE6360A43407DBC734FDC80C543B0">
    <w:name w:val="310CE6360A43407DBC734FDC80C543B0"/>
  </w:style>
  <w:style w:type="paragraph" w:customStyle="1" w:styleId="29730E2351E94F76B9FF702EDA779555">
    <w:name w:val="29730E2351E94F76B9FF702EDA779555"/>
  </w:style>
  <w:style w:type="paragraph" w:customStyle="1" w:styleId="F64E53A6C20E4228B38F9C6877FE15B4">
    <w:name w:val="F64E53A6C20E4228B38F9C6877FE15B4"/>
  </w:style>
  <w:style w:type="paragraph" w:customStyle="1" w:styleId="EE76C7558BF04CBB988C7E0B2CC98D4E">
    <w:name w:val="EE76C7558BF04CBB988C7E0B2CC98D4E"/>
  </w:style>
  <w:style w:type="paragraph" w:customStyle="1" w:styleId="7A9EE2EBC9154C0E830F36472CEFF32D">
    <w:name w:val="7A9EE2EBC9154C0E830F36472CEFF32D"/>
  </w:style>
  <w:style w:type="paragraph" w:customStyle="1" w:styleId="502C45571E80465880593CA3B6120FD5">
    <w:name w:val="502C45571E80465880593CA3B6120FD5"/>
  </w:style>
  <w:style w:type="paragraph" w:customStyle="1" w:styleId="C9B5D34538DC4A7488A43ECB218B75B5">
    <w:name w:val="C9B5D34538DC4A7488A43ECB218B75B5"/>
  </w:style>
  <w:style w:type="paragraph" w:customStyle="1" w:styleId="A2C89EB2954D489DB84943CA7248386B">
    <w:name w:val="A2C89EB2954D489DB84943CA7248386B"/>
  </w:style>
  <w:style w:type="paragraph" w:customStyle="1" w:styleId="8FD3E653271A41299CCA0F76BCDA130D">
    <w:name w:val="8FD3E653271A41299CCA0F76BCDA130D"/>
  </w:style>
  <w:style w:type="paragraph" w:customStyle="1" w:styleId="B5043272B9334D0CAA701D5C84C1736B">
    <w:name w:val="B5043272B9334D0CAA701D5C84C1736B"/>
  </w:style>
  <w:style w:type="paragraph" w:customStyle="1" w:styleId="29E79E8637AB44B7B79E0F2FB3B9423E">
    <w:name w:val="29E79E8637AB44B7B79E0F2FB3B9423E"/>
  </w:style>
  <w:style w:type="paragraph" w:customStyle="1" w:styleId="45ECB215CD7C4B7F9D0A3F2FE47E2B10">
    <w:name w:val="45ECB215CD7C4B7F9D0A3F2FE47E2B10"/>
  </w:style>
  <w:style w:type="paragraph" w:customStyle="1" w:styleId="88F16CE953DE49F6A49F18F1E5104C99">
    <w:name w:val="88F16CE953DE49F6A49F18F1E5104C99"/>
  </w:style>
  <w:style w:type="paragraph" w:customStyle="1" w:styleId="00CC0157616C47FABAF1BDC4971BD1D9">
    <w:name w:val="00CC0157616C47FABAF1BDC4971BD1D9"/>
  </w:style>
  <w:style w:type="paragraph" w:customStyle="1" w:styleId="F8907D6D105640A8AFF9DE90384B96DA">
    <w:name w:val="F8907D6D105640A8AFF9DE90384B96DA"/>
  </w:style>
  <w:style w:type="paragraph" w:customStyle="1" w:styleId="3BB9CE17C26849F3B5E988C6C79A8475">
    <w:name w:val="3BB9CE17C26849F3B5E988C6C79A8475"/>
  </w:style>
  <w:style w:type="paragraph" w:customStyle="1" w:styleId="6593BA6762D14ECAB391967F20CA4464">
    <w:name w:val="6593BA6762D14ECAB391967F20CA4464"/>
  </w:style>
  <w:style w:type="paragraph" w:customStyle="1" w:styleId="FAF6C5274D8E4E77B220D607BD855372">
    <w:name w:val="FAF6C5274D8E4E77B220D607BD855372"/>
  </w:style>
  <w:style w:type="paragraph" w:customStyle="1" w:styleId="5C95A742CA7441CBBFC85B53463B9C18">
    <w:name w:val="5C95A742CA7441CBBFC85B53463B9C18"/>
  </w:style>
  <w:style w:type="paragraph" w:customStyle="1" w:styleId="EAF3F8479CF14016955A017A50CC5542">
    <w:name w:val="EAF3F8479CF14016955A017A50CC5542"/>
  </w:style>
  <w:style w:type="paragraph" w:customStyle="1" w:styleId="45F3653A31BE4AB4979009F2A2E10405">
    <w:name w:val="45F3653A31BE4AB4979009F2A2E10405"/>
  </w:style>
  <w:style w:type="paragraph" w:customStyle="1" w:styleId="779BB3A6477E432F9C31272FFA495E95">
    <w:name w:val="779BB3A6477E432F9C31272FFA495E95"/>
  </w:style>
  <w:style w:type="paragraph" w:customStyle="1" w:styleId="4206557B3744480E9DCB47A8194B52AC">
    <w:name w:val="4206557B3744480E9DCB47A8194B52AC"/>
  </w:style>
  <w:style w:type="paragraph" w:customStyle="1" w:styleId="27D238AF62CE465FB28566A7CD38FA9A">
    <w:name w:val="27D238AF62CE465FB28566A7CD38FA9A"/>
  </w:style>
  <w:style w:type="paragraph" w:customStyle="1" w:styleId="B11C48835840418F8676165AFEBE6B45">
    <w:name w:val="B11C48835840418F8676165AFEBE6B45"/>
  </w:style>
  <w:style w:type="paragraph" w:customStyle="1" w:styleId="76EC2C4D4DB449C6A0B75309BE90AB3A">
    <w:name w:val="76EC2C4D4DB449C6A0B75309BE90AB3A"/>
  </w:style>
  <w:style w:type="paragraph" w:customStyle="1" w:styleId="B3ABD9D23F7F418494DCC26550C74B9A">
    <w:name w:val="B3ABD9D23F7F418494DCC26550C74B9A"/>
  </w:style>
  <w:style w:type="paragraph" w:customStyle="1" w:styleId="27D09E2F8F2C468DBFC53905AC983AF6">
    <w:name w:val="27D09E2F8F2C468DBFC53905AC983AF6"/>
  </w:style>
  <w:style w:type="paragraph" w:customStyle="1" w:styleId="91E3545F96634013A4C23492C32E959C">
    <w:name w:val="91E3545F96634013A4C23492C32E959C"/>
  </w:style>
  <w:style w:type="paragraph" w:customStyle="1" w:styleId="D3AFE2F32C684CEEA99BB08DCECF534A">
    <w:name w:val="D3AFE2F32C684CEEA99BB08DCECF534A"/>
  </w:style>
  <w:style w:type="paragraph" w:customStyle="1" w:styleId="9F48A3B2808F4BD79681F68BED1D7A2B">
    <w:name w:val="9F48A3B2808F4BD79681F68BED1D7A2B"/>
  </w:style>
  <w:style w:type="paragraph" w:customStyle="1" w:styleId="88F4B4BB6BA94E2DBB9095340D08EB78">
    <w:name w:val="88F4B4BB6BA94E2DBB9095340D08EB78"/>
  </w:style>
  <w:style w:type="paragraph" w:customStyle="1" w:styleId="A40161AB4A45481296107F3EE4801DA4">
    <w:name w:val="A40161AB4A45481296107F3EE4801DA4"/>
  </w:style>
  <w:style w:type="paragraph" w:customStyle="1" w:styleId="D2818F2D767E457AA6F5B9F1760AF090">
    <w:name w:val="D2818F2D767E457AA6F5B9F1760AF090"/>
  </w:style>
  <w:style w:type="paragraph" w:customStyle="1" w:styleId="E3856A2CD65747D690D3A8CD14554FEF">
    <w:name w:val="E3856A2CD65747D690D3A8CD14554FEF"/>
  </w:style>
  <w:style w:type="paragraph" w:customStyle="1" w:styleId="03B79E7F0B7441538BC84278BDED75F5">
    <w:name w:val="03B79E7F0B7441538BC84278BDED75F5"/>
  </w:style>
  <w:style w:type="paragraph" w:customStyle="1" w:styleId="9FBD8F82B02F458DB63D23C01F2CC2AF">
    <w:name w:val="9FBD8F82B02F458DB63D23C01F2CC2AF"/>
  </w:style>
  <w:style w:type="paragraph" w:customStyle="1" w:styleId="70EF8D9C9AAE4D84A444A6A066F63494">
    <w:name w:val="70EF8D9C9AAE4D84A444A6A066F63494"/>
  </w:style>
  <w:style w:type="paragraph" w:customStyle="1" w:styleId="EEA6A2F5DD80408DBF0F2E5A0984BA6D">
    <w:name w:val="EEA6A2F5DD80408DBF0F2E5A0984BA6D"/>
  </w:style>
  <w:style w:type="paragraph" w:customStyle="1" w:styleId="8DCB12458550488DB031D41B0DF9DC59">
    <w:name w:val="8DCB12458550488DB031D41B0DF9DC59"/>
  </w:style>
  <w:style w:type="paragraph" w:customStyle="1" w:styleId="D048306A3AD74CC695FBB74083F2AC73">
    <w:name w:val="D048306A3AD74CC695FBB74083F2AC73"/>
  </w:style>
  <w:style w:type="paragraph" w:customStyle="1" w:styleId="CB9D1858FD21465D9808B6BE37389311">
    <w:name w:val="CB9D1858FD21465D9808B6BE37389311"/>
  </w:style>
  <w:style w:type="paragraph" w:customStyle="1" w:styleId="C06E30419EED4F46B8CDBCDDEE529F7D">
    <w:name w:val="C06E30419EED4F46B8CDBCDDEE529F7D"/>
  </w:style>
  <w:style w:type="paragraph" w:customStyle="1" w:styleId="39DF56AB6B2F4FD99F81A1E90245B5B6">
    <w:name w:val="39DF56AB6B2F4FD99F81A1E90245B5B6"/>
  </w:style>
  <w:style w:type="paragraph" w:customStyle="1" w:styleId="8DDA70A813C046E1B3FF1384AFA50549">
    <w:name w:val="8DDA70A813C046E1B3FF1384AFA50549"/>
  </w:style>
  <w:style w:type="paragraph" w:customStyle="1" w:styleId="BE0BFEA0374844CE9A10F7DBCA756453">
    <w:name w:val="BE0BFEA0374844CE9A10F7DBCA756453"/>
  </w:style>
  <w:style w:type="paragraph" w:customStyle="1" w:styleId="00F49E21FEAF4F5F9E2C485A6646A557">
    <w:name w:val="00F49E21FEAF4F5F9E2C485A6646A557"/>
  </w:style>
  <w:style w:type="paragraph" w:customStyle="1" w:styleId="9DC4ED455FF943DCB9CED3822B6CF1E9">
    <w:name w:val="9DC4ED455FF943DCB9CED3822B6CF1E9"/>
  </w:style>
  <w:style w:type="paragraph" w:customStyle="1" w:styleId="24090364C60A499DB4EBA5650EADA92A">
    <w:name w:val="24090364C60A499DB4EBA5650EADA92A"/>
  </w:style>
  <w:style w:type="paragraph" w:customStyle="1" w:styleId="F6C951A3C8214A238904D2998D53C8B2">
    <w:name w:val="F6C951A3C8214A238904D2998D53C8B2"/>
  </w:style>
  <w:style w:type="paragraph" w:customStyle="1" w:styleId="81CF0F20F6394353B379C0C3D0A976E8">
    <w:name w:val="81CF0F20F6394353B379C0C3D0A976E8"/>
  </w:style>
  <w:style w:type="paragraph" w:customStyle="1" w:styleId="E8633C233E3F4C9A80EC9AD1CDB3F591">
    <w:name w:val="E8633C233E3F4C9A80EC9AD1CDB3F591"/>
  </w:style>
  <w:style w:type="paragraph" w:customStyle="1" w:styleId="8646D02D4332496790BC4953BC332E8B">
    <w:name w:val="8646D02D4332496790BC4953BC332E8B"/>
  </w:style>
  <w:style w:type="paragraph" w:customStyle="1" w:styleId="ADCB6FCD55824BE4A9FE0D479B2F9869">
    <w:name w:val="ADCB6FCD55824BE4A9FE0D479B2F9869"/>
  </w:style>
  <w:style w:type="paragraph" w:customStyle="1" w:styleId="289E570A5A1F4D23AE7F75C51C41D93D">
    <w:name w:val="289E570A5A1F4D23AE7F75C51C41D93D"/>
  </w:style>
  <w:style w:type="paragraph" w:customStyle="1" w:styleId="164FBA3B0DEB4CD89F3180BDCF0762E7">
    <w:name w:val="164FBA3B0DEB4CD89F3180BDCF0762E7"/>
  </w:style>
  <w:style w:type="paragraph" w:customStyle="1" w:styleId="100FD55AB2E9438AAE52D75898E54573">
    <w:name w:val="100FD55AB2E9438AAE52D75898E54573"/>
  </w:style>
  <w:style w:type="paragraph" w:customStyle="1" w:styleId="ACE2DB83D9EE4C32BB5BF9ED3808FBE1">
    <w:name w:val="ACE2DB83D9EE4C32BB5BF9ED3808FBE1"/>
  </w:style>
  <w:style w:type="paragraph" w:customStyle="1" w:styleId="6990A3D74DD04C75ABB11F81EADBD31C">
    <w:name w:val="6990A3D74DD04C75ABB11F81EADBD31C"/>
  </w:style>
  <w:style w:type="paragraph" w:customStyle="1" w:styleId="014D5DAD64584CCE8F8C27867B4F949E">
    <w:name w:val="014D5DAD64584CCE8F8C27867B4F949E"/>
  </w:style>
  <w:style w:type="paragraph" w:customStyle="1" w:styleId="6680A21E74B947429EAB19A6150CE6C1">
    <w:name w:val="6680A21E74B947429EAB19A6150CE6C1"/>
  </w:style>
  <w:style w:type="paragraph" w:customStyle="1" w:styleId="15A1CDEAA7324DEA90DDBF19D3F2AC2E">
    <w:name w:val="15A1CDEAA7324DEA90DDBF19D3F2AC2E"/>
  </w:style>
  <w:style w:type="paragraph" w:customStyle="1" w:styleId="28A7D52E3C4B4700866C6E6AE5E6DDD9">
    <w:name w:val="28A7D52E3C4B4700866C6E6AE5E6DDD9"/>
  </w:style>
  <w:style w:type="paragraph" w:customStyle="1" w:styleId="23D731674A194660B45325277557AE26">
    <w:name w:val="23D731674A194660B45325277557AE26"/>
  </w:style>
  <w:style w:type="paragraph" w:customStyle="1" w:styleId="B8789D66D6B049A1B44E8EEBE5ADB497">
    <w:name w:val="B8789D66D6B049A1B44E8EEBE5ADB497"/>
  </w:style>
  <w:style w:type="paragraph" w:customStyle="1" w:styleId="013C661B1BC844138EEB002AD872E5FA">
    <w:name w:val="013C661B1BC844138EEB002AD872E5FA"/>
  </w:style>
  <w:style w:type="paragraph" w:customStyle="1" w:styleId="572017E25ECB430F92F8705F0E7DDC57">
    <w:name w:val="572017E25ECB430F92F8705F0E7DDC57"/>
  </w:style>
  <w:style w:type="paragraph" w:customStyle="1" w:styleId="F3BF7FA3C75E46F9A4893C4B9B0E5422">
    <w:name w:val="F3BF7FA3C75E46F9A4893C4B9B0E5422"/>
  </w:style>
  <w:style w:type="paragraph" w:customStyle="1" w:styleId="66816212A808457DBE33C20CA4BC9A34">
    <w:name w:val="66816212A808457DBE33C20CA4BC9A34"/>
  </w:style>
  <w:style w:type="paragraph" w:customStyle="1" w:styleId="E54E82B79DD347D5AC90A44CA6735A57">
    <w:name w:val="E54E82B79DD347D5AC90A44CA6735A57"/>
  </w:style>
  <w:style w:type="paragraph" w:customStyle="1" w:styleId="2FAB451EF8B64704BF6EDA104480E7A8">
    <w:name w:val="2FAB451EF8B64704BF6EDA104480E7A8"/>
  </w:style>
  <w:style w:type="paragraph" w:customStyle="1" w:styleId="6D157D2EF3FD487EACA412B888680D79">
    <w:name w:val="6D157D2EF3FD487EACA412B888680D79"/>
  </w:style>
  <w:style w:type="paragraph" w:customStyle="1" w:styleId="BE1B1B70258A46B58EE8BAFCAF45D85A">
    <w:name w:val="BE1B1B70258A46B58EE8BAFCAF45D85A"/>
  </w:style>
  <w:style w:type="paragraph" w:customStyle="1" w:styleId="A12D9C3230D94301BE7D205325EF4D27">
    <w:name w:val="A12D9C3230D94301BE7D205325EF4D27"/>
  </w:style>
  <w:style w:type="paragraph" w:customStyle="1" w:styleId="3A761D58508040B9BA8ABAC82F96C9FC">
    <w:name w:val="3A761D58508040B9BA8ABAC82F96C9FC"/>
  </w:style>
  <w:style w:type="paragraph" w:customStyle="1" w:styleId="A2A87ABA0E264230B56DECC6EBB2BF77">
    <w:name w:val="A2A87ABA0E264230B56DECC6EBB2BF77"/>
  </w:style>
  <w:style w:type="paragraph" w:customStyle="1" w:styleId="5BB4C26192344F6D8887B247F01DEB7C">
    <w:name w:val="5BB4C26192344F6D8887B247F01DEB7C"/>
  </w:style>
  <w:style w:type="paragraph" w:customStyle="1" w:styleId="0F95F6A1F13E474B89DA92478F6AA8B3">
    <w:name w:val="0F95F6A1F13E474B89DA92478F6AA8B3"/>
  </w:style>
  <w:style w:type="paragraph" w:customStyle="1" w:styleId="0C6F4CB1B7A043C8BA326C546360A704">
    <w:name w:val="0C6F4CB1B7A043C8BA326C546360A704"/>
  </w:style>
  <w:style w:type="paragraph" w:customStyle="1" w:styleId="C4125EC2F3EE4B54B444B268F6D0588F">
    <w:name w:val="C4125EC2F3EE4B54B444B268F6D0588F"/>
  </w:style>
  <w:style w:type="paragraph" w:customStyle="1" w:styleId="CCF9BF0AE3A84202A774FA5D6D525D44">
    <w:name w:val="CCF9BF0AE3A84202A774FA5D6D525D44"/>
  </w:style>
  <w:style w:type="paragraph" w:customStyle="1" w:styleId="3DBC75DFE0494D2AA757182829E62703">
    <w:name w:val="3DBC75DFE0494D2AA757182829E62703"/>
  </w:style>
  <w:style w:type="paragraph" w:customStyle="1" w:styleId="299A51692E8C4C9AA2E226F0064E98DC">
    <w:name w:val="299A51692E8C4C9AA2E226F0064E98DC"/>
  </w:style>
  <w:style w:type="paragraph" w:customStyle="1" w:styleId="C5FBE8BF7A724380831FD1BAAC5CBFB4">
    <w:name w:val="C5FBE8BF7A724380831FD1BAAC5CBFB4"/>
  </w:style>
  <w:style w:type="paragraph" w:customStyle="1" w:styleId="3B46772D5FF545D7A880F442B546D077">
    <w:name w:val="3B46772D5FF545D7A880F442B546D077"/>
  </w:style>
  <w:style w:type="paragraph" w:customStyle="1" w:styleId="0C966F03CF344239AD49841F800D1D61">
    <w:name w:val="0C966F03CF344239AD49841F800D1D61"/>
  </w:style>
  <w:style w:type="paragraph" w:customStyle="1" w:styleId="46362DF12F7840A380E3664EE3754917">
    <w:name w:val="46362DF12F7840A380E3664EE3754917"/>
  </w:style>
  <w:style w:type="paragraph" w:customStyle="1" w:styleId="52D9265E5B574546B41E0A388128DA13">
    <w:name w:val="52D9265E5B574546B41E0A388128DA13"/>
  </w:style>
  <w:style w:type="paragraph" w:customStyle="1" w:styleId="3387BCAF11C04E2CAFA302EC0D81C219">
    <w:name w:val="3387BCAF11C04E2CAFA302EC0D81C219"/>
  </w:style>
  <w:style w:type="paragraph" w:customStyle="1" w:styleId="37F80D48FA6B496F99AB0C4FE105C287">
    <w:name w:val="37F80D48FA6B496F99AB0C4FE105C287"/>
  </w:style>
  <w:style w:type="paragraph" w:customStyle="1" w:styleId="F115967111264E608A4F4EC4D850A179">
    <w:name w:val="F115967111264E608A4F4EC4D850A179"/>
  </w:style>
  <w:style w:type="paragraph" w:customStyle="1" w:styleId="264375DD02804BF2872914D400118513">
    <w:name w:val="264375DD02804BF2872914D400118513"/>
  </w:style>
  <w:style w:type="paragraph" w:customStyle="1" w:styleId="28C39D8482684CF2B8CAE0E9709FCD8E">
    <w:name w:val="28C39D8482684CF2B8CAE0E9709FCD8E"/>
  </w:style>
  <w:style w:type="paragraph" w:customStyle="1" w:styleId="0A3A26CAD4A6403486282DB25DD48117">
    <w:name w:val="0A3A26CAD4A6403486282DB25DD48117"/>
  </w:style>
  <w:style w:type="paragraph" w:customStyle="1" w:styleId="E6ED297269324DF5BE325AAAB5EC4051">
    <w:name w:val="E6ED297269324DF5BE325AAAB5EC4051"/>
  </w:style>
  <w:style w:type="paragraph" w:customStyle="1" w:styleId="B28B465C78054EAAAEFDC894EC8D9435">
    <w:name w:val="B28B465C78054EAAAEFDC894EC8D9435"/>
  </w:style>
  <w:style w:type="paragraph" w:customStyle="1" w:styleId="A0A6BE671DBB441D8A5D4A23E373622D">
    <w:name w:val="A0A6BE671DBB441D8A5D4A23E373622D"/>
  </w:style>
  <w:style w:type="paragraph" w:customStyle="1" w:styleId="6ECC7802385A42079B8AA9E1401A3F09">
    <w:name w:val="6ECC7802385A42079B8AA9E1401A3F09"/>
  </w:style>
  <w:style w:type="paragraph" w:customStyle="1" w:styleId="4D2BB90688304BB88B965B9AF28F7C9A">
    <w:name w:val="4D2BB90688304BB88B965B9AF28F7C9A"/>
  </w:style>
  <w:style w:type="paragraph" w:customStyle="1" w:styleId="313D75EFCA0D440FA2B3682915B15089">
    <w:name w:val="313D75EFCA0D440FA2B3682915B15089"/>
  </w:style>
  <w:style w:type="paragraph" w:customStyle="1" w:styleId="1C272827EAB84574B05873BE15819C78">
    <w:name w:val="1C272827EAB84574B05873BE15819C78"/>
  </w:style>
  <w:style w:type="paragraph" w:customStyle="1" w:styleId="485654FAB8204763A3E3042A16C770FB">
    <w:name w:val="485654FAB8204763A3E3042A16C770FB"/>
  </w:style>
  <w:style w:type="paragraph" w:customStyle="1" w:styleId="9E51062C25874EB79987C9E8F3D1AC63">
    <w:name w:val="9E51062C25874EB79987C9E8F3D1AC63"/>
  </w:style>
  <w:style w:type="paragraph" w:customStyle="1" w:styleId="9BE323E949484085B23D689B527F79A7">
    <w:name w:val="9BE323E949484085B23D689B527F79A7"/>
  </w:style>
  <w:style w:type="paragraph" w:customStyle="1" w:styleId="D768DA73B5464E0AB7E204A5C37A272C">
    <w:name w:val="D768DA73B5464E0AB7E204A5C37A272C"/>
  </w:style>
  <w:style w:type="paragraph" w:customStyle="1" w:styleId="11E939477B1C4B9D8BF4FE8BECABE45B">
    <w:name w:val="11E939477B1C4B9D8BF4FE8BECABE45B"/>
  </w:style>
  <w:style w:type="paragraph" w:customStyle="1" w:styleId="A844B0C4AD9447CCAB55A1FAD0A845A2">
    <w:name w:val="A844B0C4AD9447CCAB55A1FAD0A845A2"/>
  </w:style>
  <w:style w:type="paragraph" w:customStyle="1" w:styleId="E00F51774EEB41D7A5200CEB692E608F">
    <w:name w:val="E00F51774EEB41D7A5200CEB692E608F"/>
  </w:style>
  <w:style w:type="paragraph" w:customStyle="1" w:styleId="73AE543DC06A44698D0D8CF88F67B35C">
    <w:name w:val="73AE543DC06A44698D0D8CF88F67B35C"/>
  </w:style>
  <w:style w:type="paragraph" w:customStyle="1" w:styleId="1C550FAEBACF451A8EE9179DCC5E4CDC">
    <w:name w:val="1C550FAEBACF451A8EE9179DCC5E4CDC"/>
  </w:style>
  <w:style w:type="paragraph" w:customStyle="1" w:styleId="CE510A12960D492290B69B9F86C90308">
    <w:name w:val="CE510A12960D492290B69B9F86C90308"/>
  </w:style>
  <w:style w:type="paragraph" w:customStyle="1" w:styleId="42BD4B74623C4EFDBF201624C689AB8E">
    <w:name w:val="42BD4B74623C4EFDBF201624C689AB8E"/>
  </w:style>
  <w:style w:type="paragraph" w:customStyle="1" w:styleId="C81623339BDE456F8E9127FBB65999FE">
    <w:name w:val="C81623339BDE456F8E9127FBB65999FE"/>
  </w:style>
  <w:style w:type="paragraph" w:customStyle="1" w:styleId="DE29D37E5C324AFDB1B24FD10FA03CB9">
    <w:name w:val="DE29D37E5C324AFDB1B24FD10FA03CB9"/>
  </w:style>
  <w:style w:type="paragraph" w:customStyle="1" w:styleId="2BAD7E2B020347D2AEA23D6368E0F6DF">
    <w:name w:val="2BAD7E2B020347D2AEA23D6368E0F6DF"/>
  </w:style>
  <w:style w:type="paragraph" w:customStyle="1" w:styleId="5C195DBF04CE48FA9D6CF361CA1C93CA">
    <w:name w:val="5C195DBF04CE48FA9D6CF361CA1C93CA"/>
  </w:style>
  <w:style w:type="paragraph" w:customStyle="1" w:styleId="FC8A119B6A9A4D1C9D389C1131E1DC2E">
    <w:name w:val="FC8A119B6A9A4D1C9D389C1131E1DC2E"/>
  </w:style>
  <w:style w:type="paragraph" w:customStyle="1" w:styleId="02303709D9514FC0BF1C9EF0FF48BB90">
    <w:name w:val="02303709D9514FC0BF1C9EF0FF48BB90"/>
  </w:style>
  <w:style w:type="paragraph" w:customStyle="1" w:styleId="420A40EFB10F48D2A0CC0064B5CEFD6B">
    <w:name w:val="420A40EFB10F48D2A0CC0064B5CEFD6B"/>
  </w:style>
  <w:style w:type="paragraph" w:customStyle="1" w:styleId="9A62BCA75FA84C8BB754A160CA9E95F71">
    <w:name w:val="9A62BCA75FA84C8BB754A160CA9E95F71"/>
    <w:rsid w:val="009A7BBA"/>
    <w:pPr>
      <w:spacing w:line="252" w:lineRule="auto"/>
    </w:pPr>
    <w:rPr>
      <w:rFonts w:asciiTheme="majorHAnsi" w:eastAsiaTheme="majorEastAsia" w:hAnsiTheme="majorHAnsi" w:cstheme="majorBidi"/>
    </w:rPr>
  </w:style>
  <w:style w:type="paragraph" w:customStyle="1" w:styleId="839069DCAAE94B48B28D0DBF9D8C36BE1">
    <w:name w:val="839069DCAAE94B48B28D0DBF9D8C36BE1"/>
    <w:rsid w:val="009A7BBA"/>
    <w:pPr>
      <w:spacing w:line="252" w:lineRule="auto"/>
    </w:pPr>
    <w:rPr>
      <w:rFonts w:asciiTheme="majorHAnsi" w:eastAsiaTheme="majorEastAsia" w:hAnsiTheme="majorHAnsi" w:cstheme="majorBidi"/>
    </w:rPr>
  </w:style>
  <w:style w:type="paragraph" w:customStyle="1" w:styleId="3A8583BAE3934F66B791A5EF64123AA01">
    <w:name w:val="3A8583BAE3934F66B791A5EF64123AA01"/>
    <w:rsid w:val="009A7BBA"/>
    <w:pPr>
      <w:spacing w:line="252" w:lineRule="auto"/>
    </w:pPr>
    <w:rPr>
      <w:rFonts w:asciiTheme="majorHAnsi" w:eastAsiaTheme="majorEastAsia" w:hAnsiTheme="majorHAnsi" w:cstheme="majorBidi"/>
    </w:rPr>
  </w:style>
  <w:style w:type="paragraph" w:customStyle="1" w:styleId="7385C034ADF2446CB2C8B4E111A7EFA91">
    <w:name w:val="7385C034ADF2446CB2C8B4E111A7EFA91"/>
    <w:rsid w:val="009A7BBA"/>
    <w:pPr>
      <w:spacing w:line="252" w:lineRule="auto"/>
    </w:pPr>
    <w:rPr>
      <w:rFonts w:asciiTheme="majorHAnsi" w:eastAsiaTheme="majorEastAsia" w:hAnsiTheme="majorHAnsi" w:cstheme="majorBidi"/>
    </w:rPr>
  </w:style>
  <w:style w:type="paragraph" w:customStyle="1" w:styleId="2786D31623914959A917E46A2F3639C41">
    <w:name w:val="2786D31623914959A917E46A2F3639C41"/>
    <w:rsid w:val="009A7BBA"/>
    <w:pPr>
      <w:spacing w:line="252" w:lineRule="auto"/>
    </w:pPr>
    <w:rPr>
      <w:rFonts w:asciiTheme="majorHAnsi" w:eastAsiaTheme="majorEastAsia" w:hAnsiTheme="majorHAnsi" w:cstheme="majorBidi"/>
    </w:rPr>
  </w:style>
  <w:style w:type="paragraph" w:customStyle="1" w:styleId="43CB450B1DE4446E8676258EFAF525C21">
    <w:name w:val="43CB450B1DE4446E8676258EFAF525C21"/>
    <w:rsid w:val="009A7BBA"/>
    <w:pPr>
      <w:spacing w:line="252" w:lineRule="auto"/>
    </w:pPr>
    <w:rPr>
      <w:rFonts w:asciiTheme="majorHAnsi" w:eastAsiaTheme="majorEastAsia" w:hAnsiTheme="majorHAnsi" w:cstheme="majorBidi"/>
    </w:rPr>
  </w:style>
  <w:style w:type="paragraph" w:customStyle="1" w:styleId="5E65E3A4D7134865BD92A8FADD0632C81">
    <w:name w:val="5E65E3A4D7134865BD92A8FADD0632C81"/>
    <w:rsid w:val="009A7BBA"/>
    <w:pPr>
      <w:spacing w:line="252" w:lineRule="auto"/>
    </w:pPr>
    <w:rPr>
      <w:rFonts w:asciiTheme="majorHAnsi" w:eastAsiaTheme="majorEastAsia" w:hAnsiTheme="majorHAnsi" w:cstheme="majorBidi"/>
    </w:rPr>
  </w:style>
  <w:style w:type="paragraph" w:customStyle="1" w:styleId="9D1ADE788F724B4B9B80FBB4BD88DC641">
    <w:name w:val="9D1ADE788F724B4B9B80FBB4BD88DC641"/>
    <w:rsid w:val="009A7BBA"/>
    <w:pPr>
      <w:spacing w:line="252" w:lineRule="auto"/>
    </w:pPr>
    <w:rPr>
      <w:rFonts w:asciiTheme="majorHAnsi" w:eastAsiaTheme="majorEastAsia" w:hAnsiTheme="majorHAnsi" w:cstheme="majorBidi"/>
    </w:rPr>
  </w:style>
  <w:style w:type="paragraph" w:customStyle="1" w:styleId="37B7EB02271A4CC08A51E18DFB18FD791">
    <w:name w:val="37B7EB02271A4CC08A51E18DFB18FD791"/>
    <w:rsid w:val="009A7BBA"/>
    <w:pPr>
      <w:spacing w:line="252" w:lineRule="auto"/>
    </w:pPr>
    <w:rPr>
      <w:rFonts w:asciiTheme="majorHAnsi" w:eastAsiaTheme="majorEastAsia" w:hAnsiTheme="majorHAnsi" w:cstheme="majorBidi"/>
    </w:rPr>
  </w:style>
  <w:style w:type="paragraph" w:customStyle="1" w:styleId="E431314645284D54BA05B8A49257BDA31">
    <w:name w:val="E431314645284D54BA05B8A49257BDA31"/>
    <w:rsid w:val="009A7BBA"/>
    <w:pPr>
      <w:spacing w:line="252" w:lineRule="auto"/>
    </w:pPr>
    <w:rPr>
      <w:rFonts w:asciiTheme="majorHAnsi" w:eastAsiaTheme="majorEastAsia" w:hAnsiTheme="majorHAnsi" w:cstheme="majorBidi"/>
    </w:rPr>
  </w:style>
  <w:style w:type="paragraph" w:customStyle="1" w:styleId="DB1F9EA1CA804FED85977BEB51210B5D1">
    <w:name w:val="DB1F9EA1CA804FED85977BEB51210B5D1"/>
    <w:rsid w:val="009A7BBA"/>
    <w:pPr>
      <w:spacing w:line="252" w:lineRule="auto"/>
    </w:pPr>
    <w:rPr>
      <w:rFonts w:asciiTheme="majorHAnsi" w:eastAsiaTheme="majorEastAsia" w:hAnsiTheme="majorHAnsi" w:cstheme="majorBidi"/>
    </w:rPr>
  </w:style>
  <w:style w:type="paragraph" w:customStyle="1" w:styleId="C6AB8BA09E5746439D72E337A6755F501">
    <w:name w:val="C6AB8BA09E5746439D72E337A6755F501"/>
    <w:rsid w:val="009A7BBA"/>
    <w:pPr>
      <w:spacing w:line="252" w:lineRule="auto"/>
    </w:pPr>
    <w:rPr>
      <w:rFonts w:asciiTheme="majorHAnsi" w:eastAsiaTheme="majorEastAsia" w:hAnsiTheme="majorHAnsi" w:cstheme="majorBidi"/>
    </w:rPr>
  </w:style>
  <w:style w:type="paragraph" w:customStyle="1" w:styleId="92CE97591CB44694956C6B6F0EE518751">
    <w:name w:val="92CE97591CB44694956C6B6F0EE518751"/>
    <w:rsid w:val="009A7BBA"/>
    <w:pPr>
      <w:spacing w:line="252" w:lineRule="auto"/>
    </w:pPr>
    <w:rPr>
      <w:rFonts w:asciiTheme="majorHAnsi" w:eastAsiaTheme="majorEastAsia" w:hAnsiTheme="majorHAnsi" w:cstheme="majorBidi"/>
    </w:rPr>
  </w:style>
  <w:style w:type="paragraph" w:customStyle="1" w:styleId="C18AC73517A6470BAA68D464A7D428E81">
    <w:name w:val="C18AC73517A6470BAA68D464A7D428E81"/>
    <w:rsid w:val="009A7BBA"/>
    <w:pPr>
      <w:spacing w:line="252" w:lineRule="auto"/>
    </w:pPr>
    <w:rPr>
      <w:rFonts w:asciiTheme="majorHAnsi" w:eastAsiaTheme="majorEastAsia" w:hAnsiTheme="majorHAnsi" w:cstheme="majorBidi"/>
    </w:rPr>
  </w:style>
  <w:style w:type="paragraph" w:customStyle="1" w:styleId="6BBB0CE5344B478280131EE32F04B47A1">
    <w:name w:val="6BBB0CE5344B478280131EE32F04B47A1"/>
    <w:rsid w:val="009A7BBA"/>
    <w:pPr>
      <w:spacing w:line="252" w:lineRule="auto"/>
    </w:pPr>
    <w:rPr>
      <w:rFonts w:asciiTheme="majorHAnsi" w:eastAsiaTheme="majorEastAsia" w:hAnsiTheme="majorHAnsi" w:cstheme="majorBidi"/>
    </w:rPr>
  </w:style>
  <w:style w:type="paragraph" w:customStyle="1" w:styleId="D0C60D9CB949458085C7D2CC98FE2E521">
    <w:name w:val="D0C60D9CB949458085C7D2CC98FE2E521"/>
    <w:rsid w:val="009A7BBA"/>
    <w:pPr>
      <w:spacing w:line="252" w:lineRule="auto"/>
    </w:pPr>
    <w:rPr>
      <w:rFonts w:asciiTheme="majorHAnsi" w:eastAsiaTheme="majorEastAsia" w:hAnsiTheme="majorHAnsi" w:cstheme="majorBidi"/>
    </w:rPr>
  </w:style>
  <w:style w:type="paragraph" w:customStyle="1" w:styleId="DD5123FEC194498789F4832874C749201">
    <w:name w:val="DD5123FEC194498789F4832874C749201"/>
    <w:rsid w:val="009A7BBA"/>
    <w:pPr>
      <w:spacing w:line="252" w:lineRule="auto"/>
    </w:pPr>
    <w:rPr>
      <w:rFonts w:asciiTheme="majorHAnsi" w:eastAsiaTheme="majorEastAsia" w:hAnsiTheme="majorHAnsi" w:cstheme="majorBidi"/>
    </w:rPr>
  </w:style>
  <w:style w:type="paragraph" w:customStyle="1" w:styleId="DB9521FAAE754A93AB9053305BB02D681">
    <w:name w:val="DB9521FAAE754A93AB9053305BB02D681"/>
    <w:rsid w:val="009A7BBA"/>
    <w:pPr>
      <w:spacing w:line="252" w:lineRule="auto"/>
    </w:pPr>
    <w:rPr>
      <w:rFonts w:asciiTheme="majorHAnsi" w:eastAsiaTheme="majorEastAsia" w:hAnsiTheme="majorHAnsi" w:cstheme="majorBidi"/>
    </w:rPr>
  </w:style>
  <w:style w:type="paragraph" w:customStyle="1" w:styleId="16C2437B8BE04FB0A9E92975D6B15F281">
    <w:name w:val="16C2437B8BE04FB0A9E92975D6B15F281"/>
    <w:rsid w:val="009A7BBA"/>
    <w:pPr>
      <w:spacing w:line="252" w:lineRule="auto"/>
    </w:pPr>
    <w:rPr>
      <w:rFonts w:asciiTheme="majorHAnsi" w:eastAsiaTheme="majorEastAsia" w:hAnsiTheme="majorHAnsi" w:cstheme="majorBidi"/>
    </w:rPr>
  </w:style>
  <w:style w:type="paragraph" w:customStyle="1" w:styleId="925568E37AB947378FAFBE033825588B1">
    <w:name w:val="925568E37AB947378FAFBE033825588B1"/>
    <w:rsid w:val="009A7BBA"/>
    <w:pPr>
      <w:spacing w:line="252" w:lineRule="auto"/>
    </w:pPr>
    <w:rPr>
      <w:rFonts w:asciiTheme="majorHAnsi" w:eastAsiaTheme="majorEastAsia" w:hAnsiTheme="majorHAnsi" w:cstheme="majorBidi"/>
    </w:rPr>
  </w:style>
  <w:style w:type="paragraph" w:customStyle="1" w:styleId="7FABB616BD7443C99EECAA7148C8E70F1">
    <w:name w:val="7FABB616BD7443C99EECAA7148C8E70F1"/>
    <w:rsid w:val="009A7BBA"/>
    <w:pPr>
      <w:spacing w:line="252" w:lineRule="auto"/>
    </w:pPr>
    <w:rPr>
      <w:rFonts w:asciiTheme="majorHAnsi" w:eastAsiaTheme="majorEastAsia" w:hAnsiTheme="majorHAnsi" w:cstheme="majorBidi"/>
    </w:rPr>
  </w:style>
  <w:style w:type="paragraph" w:customStyle="1" w:styleId="5EC3F6AE4DFA4D4599D7CBB86F39CB9F1">
    <w:name w:val="5EC3F6AE4DFA4D4599D7CBB86F39CB9F1"/>
    <w:rsid w:val="009A7BBA"/>
    <w:pPr>
      <w:spacing w:line="252" w:lineRule="auto"/>
    </w:pPr>
    <w:rPr>
      <w:rFonts w:asciiTheme="majorHAnsi" w:eastAsiaTheme="majorEastAsia" w:hAnsiTheme="majorHAnsi" w:cstheme="majorBidi"/>
    </w:rPr>
  </w:style>
  <w:style w:type="paragraph" w:customStyle="1" w:styleId="DAE4F097B6F8401690C730FDAB921FE51">
    <w:name w:val="DAE4F097B6F8401690C730FDAB921FE51"/>
    <w:rsid w:val="009A7BBA"/>
    <w:pPr>
      <w:spacing w:line="252" w:lineRule="auto"/>
    </w:pPr>
    <w:rPr>
      <w:rFonts w:asciiTheme="majorHAnsi" w:eastAsiaTheme="majorEastAsia" w:hAnsiTheme="majorHAnsi" w:cstheme="majorBidi"/>
    </w:rPr>
  </w:style>
  <w:style w:type="paragraph" w:customStyle="1" w:styleId="269B167EE9834832B583F1431BAB932C1">
    <w:name w:val="269B167EE9834832B583F1431BAB932C1"/>
    <w:rsid w:val="009A7BBA"/>
    <w:pPr>
      <w:spacing w:line="252" w:lineRule="auto"/>
    </w:pPr>
    <w:rPr>
      <w:rFonts w:asciiTheme="majorHAnsi" w:eastAsiaTheme="majorEastAsia" w:hAnsiTheme="majorHAnsi" w:cstheme="majorBidi"/>
    </w:rPr>
  </w:style>
  <w:style w:type="paragraph" w:customStyle="1" w:styleId="E7B8DC892EFE493AAB6F43E9ED960BC51">
    <w:name w:val="E7B8DC892EFE493AAB6F43E9ED960BC51"/>
    <w:rsid w:val="009A7BBA"/>
    <w:pPr>
      <w:spacing w:line="252" w:lineRule="auto"/>
    </w:pPr>
    <w:rPr>
      <w:rFonts w:asciiTheme="majorHAnsi" w:eastAsiaTheme="majorEastAsia" w:hAnsiTheme="majorHAnsi" w:cstheme="majorBidi"/>
    </w:rPr>
  </w:style>
  <w:style w:type="paragraph" w:customStyle="1" w:styleId="BDF2952BF1834A74BD2F50140E38518D1">
    <w:name w:val="BDF2952BF1834A74BD2F50140E38518D1"/>
    <w:rsid w:val="009A7BBA"/>
    <w:pPr>
      <w:spacing w:line="252" w:lineRule="auto"/>
    </w:pPr>
    <w:rPr>
      <w:rFonts w:asciiTheme="majorHAnsi" w:eastAsiaTheme="majorEastAsia" w:hAnsiTheme="majorHAnsi" w:cstheme="majorBidi"/>
    </w:rPr>
  </w:style>
  <w:style w:type="paragraph" w:customStyle="1" w:styleId="CFE4286753C349BD98BF46A3833062771">
    <w:name w:val="CFE4286753C349BD98BF46A3833062771"/>
    <w:rsid w:val="009A7BBA"/>
    <w:pPr>
      <w:spacing w:line="252" w:lineRule="auto"/>
    </w:pPr>
    <w:rPr>
      <w:rFonts w:asciiTheme="majorHAnsi" w:eastAsiaTheme="majorEastAsia" w:hAnsiTheme="majorHAnsi" w:cstheme="majorBidi"/>
    </w:rPr>
  </w:style>
  <w:style w:type="paragraph" w:customStyle="1" w:styleId="E8EAF37F4E3C4FA4A8B4C167FCFC015D1">
    <w:name w:val="E8EAF37F4E3C4FA4A8B4C167FCFC015D1"/>
    <w:rsid w:val="009A7BBA"/>
    <w:pPr>
      <w:spacing w:line="252" w:lineRule="auto"/>
    </w:pPr>
    <w:rPr>
      <w:rFonts w:asciiTheme="majorHAnsi" w:eastAsiaTheme="majorEastAsia" w:hAnsiTheme="majorHAnsi" w:cstheme="majorBidi"/>
    </w:rPr>
  </w:style>
  <w:style w:type="paragraph" w:customStyle="1" w:styleId="AD02E0BF3D5148FBBB53F1ADC35138B51">
    <w:name w:val="AD02E0BF3D5148FBBB53F1ADC35138B51"/>
    <w:rsid w:val="009A7BBA"/>
    <w:pPr>
      <w:spacing w:line="252" w:lineRule="auto"/>
    </w:pPr>
    <w:rPr>
      <w:rFonts w:asciiTheme="majorHAnsi" w:eastAsiaTheme="majorEastAsia" w:hAnsiTheme="majorHAnsi" w:cstheme="majorBidi"/>
    </w:rPr>
  </w:style>
  <w:style w:type="paragraph" w:customStyle="1" w:styleId="3FA9DDA2E2374F379BC227912A2CFE3C1">
    <w:name w:val="3FA9DDA2E2374F379BC227912A2CFE3C1"/>
    <w:rsid w:val="009A7BBA"/>
    <w:pPr>
      <w:spacing w:line="252" w:lineRule="auto"/>
    </w:pPr>
    <w:rPr>
      <w:rFonts w:asciiTheme="majorHAnsi" w:eastAsiaTheme="majorEastAsia" w:hAnsiTheme="majorHAnsi" w:cstheme="majorBidi"/>
    </w:rPr>
  </w:style>
  <w:style w:type="paragraph" w:customStyle="1" w:styleId="E2E3DC4BD9074470B589D936FA0293A41">
    <w:name w:val="E2E3DC4BD9074470B589D936FA0293A41"/>
    <w:rsid w:val="009A7BBA"/>
    <w:pPr>
      <w:spacing w:line="252" w:lineRule="auto"/>
    </w:pPr>
    <w:rPr>
      <w:rFonts w:asciiTheme="majorHAnsi" w:eastAsiaTheme="majorEastAsia" w:hAnsiTheme="majorHAnsi" w:cstheme="majorBidi"/>
    </w:rPr>
  </w:style>
  <w:style w:type="paragraph" w:customStyle="1" w:styleId="5F256D7335F8448888B196BF6C2946641">
    <w:name w:val="5F256D7335F8448888B196BF6C2946641"/>
    <w:rsid w:val="009A7BBA"/>
    <w:pPr>
      <w:spacing w:line="252" w:lineRule="auto"/>
    </w:pPr>
    <w:rPr>
      <w:rFonts w:asciiTheme="majorHAnsi" w:eastAsiaTheme="majorEastAsia" w:hAnsiTheme="majorHAnsi" w:cstheme="majorBidi"/>
    </w:rPr>
  </w:style>
  <w:style w:type="paragraph" w:customStyle="1" w:styleId="848966A681C342C599D945B77355F7AF1">
    <w:name w:val="848966A681C342C599D945B77355F7AF1"/>
    <w:rsid w:val="009A7BBA"/>
    <w:pPr>
      <w:spacing w:line="252" w:lineRule="auto"/>
    </w:pPr>
    <w:rPr>
      <w:rFonts w:asciiTheme="majorHAnsi" w:eastAsiaTheme="majorEastAsia" w:hAnsiTheme="majorHAnsi" w:cstheme="majorBidi"/>
    </w:rPr>
  </w:style>
  <w:style w:type="paragraph" w:customStyle="1" w:styleId="1F50B103A1694B8781DE907412992FA81">
    <w:name w:val="1F50B103A1694B8781DE907412992FA81"/>
    <w:rsid w:val="009A7BBA"/>
    <w:pPr>
      <w:spacing w:line="252" w:lineRule="auto"/>
    </w:pPr>
    <w:rPr>
      <w:rFonts w:asciiTheme="majorHAnsi" w:eastAsiaTheme="majorEastAsia" w:hAnsiTheme="majorHAnsi" w:cstheme="majorBidi"/>
    </w:rPr>
  </w:style>
  <w:style w:type="paragraph" w:customStyle="1" w:styleId="3DB65132EF3C4202B271049A6C72D4A81">
    <w:name w:val="3DB65132EF3C4202B271049A6C72D4A81"/>
    <w:rsid w:val="009A7BBA"/>
    <w:pPr>
      <w:spacing w:line="252" w:lineRule="auto"/>
    </w:pPr>
    <w:rPr>
      <w:rFonts w:asciiTheme="majorHAnsi" w:eastAsiaTheme="majorEastAsia" w:hAnsiTheme="majorHAnsi" w:cstheme="majorBidi"/>
    </w:rPr>
  </w:style>
  <w:style w:type="paragraph" w:customStyle="1" w:styleId="F67B429D7CC042608854148DEE42B07C1">
    <w:name w:val="F67B429D7CC042608854148DEE42B07C1"/>
    <w:rsid w:val="009A7BBA"/>
    <w:pPr>
      <w:spacing w:line="252" w:lineRule="auto"/>
    </w:pPr>
    <w:rPr>
      <w:rFonts w:asciiTheme="majorHAnsi" w:eastAsiaTheme="majorEastAsia" w:hAnsiTheme="majorHAnsi" w:cstheme="majorBidi"/>
    </w:rPr>
  </w:style>
  <w:style w:type="paragraph" w:customStyle="1" w:styleId="8454DA9756E64F88808F19C3646FF6481">
    <w:name w:val="8454DA9756E64F88808F19C3646FF6481"/>
    <w:rsid w:val="009A7BBA"/>
    <w:pPr>
      <w:spacing w:line="252" w:lineRule="auto"/>
    </w:pPr>
    <w:rPr>
      <w:rFonts w:asciiTheme="majorHAnsi" w:eastAsiaTheme="majorEastAsia" w:hAnsiTheme="majorHAnsi" w:cstheme="majorBidi"/>
    </w:rPr>
  </w:style>
  <w:style w:type="paragraph" w:customStyle="1" w:styleId="5E9FD6B12AA742A4BBA73F7665B9E3181">
    <w:name w:val="5E9FD6B12AA742A4BBA73F7665B9E3181"/>
    <w:rsid w:val="009A7BBA"/>
    <w:pPr>
      <w:spacing w:line="252" w:lineRule="auto"/>
    </w:pPr>
    <w:rPr>
      <w:rFonts w:asciiTheme="majorHAnsi" w:eastAsiaTheme="majorEastAsia" w:hAnsiTheme="majorHAnsi" w:cstheme="majorBidi"/>
    </w:rPr>
  </w:style>
  <w:style w:type="paragraph" w:customStyle="1" w:styleId="6D6167E751684D26AE2B6F837E15DE5B1">
    <w:name w:val="6D6167E751684D26AE2B6F837E15DE5B1"/>
    <w:rsid w:val="009A7BBA"/>
    <w:pPr>
      <w:spacing w:line="252" w:lineRule="auto"/>
    </w:pPr>
    <w:rPr>
      <w:rFonts w:asciiTheme="majorHAnsi" w:eastAsiaTheme="majorEastAsia" w:hAnsiTheme="majorHAnsi" w:cstheme="majorBidi"/>
    </w:rPr>
  </w:style>
  <w:style w:type="paragraph" w:customStyle="1" w:styleId="20A02B14FF674C418B0CCD562869F8091">
    <w:name w:val="20A02B14FF674C418B0CCD562869F8091"/>
    <w:rsid w:val="009A7BBA"/>
    <w:pPr>
      <w:spacing w:line="252" w:lineRule="auto"/>
    </w:pPr>
    <w:rPr>
      <w:rFonts w:asciiTheme="majorHAnsi" w:eastAsiaTheme="majorEastAsia" w:hAnsiTheme="majorHAnsi" w:cstheme="majorBidi"/>
    </w:rPr>
  </w:style>
  <w:style w:type="paragraph" w:customStyle="1" w:styleId="373FD76059964D2E87757F0891F77D741">
    <w:name w:val="373FD76059964D2E87757F0891F77D741"/>
    <w:rsid w:val="009A7BBA"/>
    <w:pPr>
      <w:spacing w:line="252" w:lineRule="auto"/>
    </w:pPr>
    <w:rPr>
      <w:rFonts w:asciiTheme="majorHAnsi" w:eastAsiaTheme="majorEastAsia" w:hAnsiTheme="majorHAnsi" w:cstheme="majorBidi"/>
    </w:rPr>
  </w:style>
  <w:style w:type="paragraph" w:customStyle="1" w:styleId="8AC57DE9D9274078837C2C53E63022F81">
    <w:name w:val="8AC57DE9D9274078837C2C53E63022F81"/>
    <w:rsid w:val="009A7BBA"/>
    <w:pPr>
      <w:spacing w:line="252" w:lineRule="auto"/>
    </w:pPr>
    <w:rPr>
      <w:rFonts w:asciiTheme="majorHAnsi" w:eastAsiaTheme="majorEastAsia" w:hAnsiTheme="majorHAnsi" w:cstheme="majorBidi"/>
    </w:rPr>
  </w:style>
  <w:style w:type="paragraph" w:customStyle="1" w:styleId="AA623819740C44FB95C77BAF1CDECC5C1">
    <w:name w:val="AA623819740C44FB95C77BAF1CDECC5C1"/>
    <w:rsid w:val="009A7BBA"/>
    <w:pPr>
      <w:spacing w:line="252" w:lineRule="auto"/>
    </w:pPr>
    <w:rPr>
      <w:rFonts w:asciiTheme="majorHAnsi" w:eastAsiaTheme="majorEastAsia" w:hAnsiTheme="majorHAnsi" w:cstheme="majorBidi"/>
    </w:rPr>
  </w:style>
  <w:style w:type="paragraph" w:customStyle="1" w:styleId="94051163BD6E47E287FEE6A00233155E1">
    <w:name w:val="94051163BD6E47E287FEE6A00233155E1"/>
    <w:rsid w:val="009A7BBA"/>
    <w:pPr>
      <w:spacing w:line="252" w:lineRule="auto"/>
    </w:pPr>
    <w:rPr>
      <w:rFonts w:asciiTheme="majorHAnsi" w:eastAsiaTheme="majorEastAsia" w:hAnsiTheme="majorHAnsi" w:cstheme="majorBidi"/>
    </w:rPr>
  </w:style>
  <w:style w:type="paragraph" w:customStyle="1" w:styleId="1AA89EBD71FA4956BB7E6432921DB2441">
    <w:name w:val="1AA89EBD71FA4956BB7E6432921DB2441"/>
    <w:rsid w:val="009A7BBA"/>
    <w:pPr>
      <w:spacing w:line="252" w:lineRule="auto"/>
    </w:pPr>
    <w:rPr>
      <w:rFonts w:asciiTheme="majorHAnsi" w:eastAsiaTheme="majorEastAsia" w:hAnsiTheme="majorHAnsi" w:cstheme="majorBidi"/>
    </w:rPr>
  </w:style>
  <w:style w:type="paragraph" w:customStyle="1" w:styleId="B6812C295841422B86360ACBF9034FC11">
    <w:name w:val="B6812C295841422B86360ACBF9034FC11"/>
    <w:rsid w:val="009A7BBA"/>
    <w:pPr>
      <w:spacing w:line="252" w:lineRule="auto"/>
    </w:pPr>
    <w:rPr>
      <w:rFonts w:asciiTheme="majorHAnsi" w:eastAsiaTheme="majorEastAsia" w:hAnsiTheme="majorHAnsi" w:cstheme="majorBidi"/>
    </w:rPr>
  </w:style>
  <w:style w:type="paragraph" w:customStyle="1" w:styleId="7FA57A35E5EA4BADA294F4236C83CE6A1">
    <w:name w:val="7FA57A35E5EA4BADA294F4236C83CE6A1"/>
    <w:rsid w:val="009A7BBA"/>
    <w:pPr>
      <w:spacing w:line="252" w:lineRule="auto"/>
    </w:pPr>
    <w:rPr>
      <w:rFonts w:asciiTheme="majorHAnsi" w:eastAsiaTheme="majorEastAsia" w:hAnsiTheme="majorHAnsi" w:cstheme="majorBidi"/>
    </w:rPr>
  </w:style>
  <w:style w:type="paragraph" w:customStyle="1" w:styleId="15F59E8379B74B2585BBE25AFE3DBE0B1">
    <w:name w:val="15F59E8379B74B2585BBE25AFE3DBE0B1"/>
    <w:rsid w:val="009A7BBA"/>
    <w:pPr>
      <w:spacing w:line="252" w:lineRule="auto"/>
    </w:pPr>
    <w:rPr>
      <w:rFonts w:asciiTheme="majorHAnsi" w:eastAsiaTheme="majorEastAsia" w:hAnsiTheme="majorHAnsi" w:cstheme="majorBidi"/>
    </w:rPr>
  </w:style>
  <w:style w:type="paragraph" w:customStyle="1" w:styleId="61B4AEDDE3364C499B30631ED120F5A61">
    <w:name w:val="61B4AEDDE3364C499B30631ED120F5A61"/>
    <w:rsid w:val="009A7BBA"/>
    <w:pPr>
      <w:spacing w:line="252" w:lineRule="auto"/>
    </w:pPr>
    <w:rPr>
      <w:rFonts w:asciiTheme="majorHAnsi" w:eastAsiaTheme="majorEastAsia" w:hAnsiTheme="majorHAnsi" w:cstheme="majorBidi"/>
    </w:rPr>
  </w:style>
  <w:style w:type="paragraph" w:customStyle="1" w:styleId="CB948C0E2A684818876989A62F87BF7E1">
    <w:name w:val="CB948C0E2A684818876989A62F87BF7E1"/>
    <w:rsid w:val="009A7BBA"/>
    <w:pPr>
      <w:spacing w:line="252" w:lineRule="auto"/>
    </w:pPr>
    <w:rPr>
      <w:rFonts w:asciiTheme="majorHAnsi" w:eastAsiaTheme="majorEastAsia" w:hAnsiTheme="majorHAnsi" w:cstheme="majorBidi"/>
    </w:rPr>
  </w:style>
  <w:style w:type="paragraph" w:customStyle="1" w:styleId="ED74986BFF5C4F779001289BF834C5DB1">
    <w:name w:val="ED74986BFF5C4F779001289BF834C5DB1"/>
    <w:rsid w:val="009A7BBA"/>
    <w:pPr>
      <w:spacing w:line="252" w:lineRule="auto"/>
    </w:pPr>
    <w:rPr>
      <w:rFonts w:asciiTheme="majorHAnsi" w:eastAsiaTheme="majorEastAsia" w:hAnsiTheme="majorHAnsi" w:cstheme="majorBidi"/>
    </w:rPr>
  </w:style>
  <w:style w:type="paragraph" w:customStyle="1" w:styleId="5AD95F02DB914341BE6332E791AD069D1">
    <w:name w:val="5AD95F02DB914341BE6332E791AD069D1"/>
    <w:rsid w:val="009A7BBA"/>
    <w:pPr>
      <w:spacing w:line="252" w:lineRule="auto"/>
    </w:pPr>
    <w:rPr>
      <w:rFonts w:asciiTheme="majorHAnsi" w:eastAsiaTheme="majorEastAsia" w:hAnsiTheme="majorHAnsi" w:cstheme="majorBidi"/>
    </w:rPr>
  </w:style>
  <w:style w:type="paragraph" w:customStyle="1" w:styleId="957AFBD1261442D9BED0B4A98B5166381">
    <w:name w:val="957AFBD1261442D9BED0B4A98B5166381"/>
    <w:rsid w:val="009A7BBA"/>
    <w:pPr>
      <w:spacing w:line="252" w:lineRule="auto"/>
    </w:pPr>
    <w:rPr>
      <w:rFonts w:asciiTheme="majorHAnsi" w:eastAsiaTheme="majorEastAsia" w:hAnsiTheme="majorHAnsi" w:cstheme="majorBidi"/>
    </w:rPr>
  </w:style>
  <w:style w:type="paragraph" w:customStyle="1" w:styleId="6275F074E1324E8FA644FEAAD604B5881">
    <w:name w:val="6275F074E1324E8FA644FEAAD604B5881"/>
    <w:rsid w:val="009A7BBA"/>
    <w:pPr>
      <w:spacing w:line="252" w:lineRule="auto"/>
    </w:pPr>
    <w:rPr>
      <w:rFonts w:asciiTheme="majorHAnsi" w:eastAsiaTheme="majorEastAsia" w:hAnsiTheme="majorHAnsi" w:cstheme="majorBidi"/>
    </w:rPr>
  </w:style>
  <w:style w:type="paragraph" w:customStyle="1" w:styleId="371A3ED8747C45E780759E557D7200411">
    <w:name w:val="371A3ED8747C45E780759E557D7200411"/>
    <w:rsid w:val="009A7BBA"/>
    <w:pPr>
      <w:spacing w:line="252" w:lineRule="auto"/>
    </w:pPr>
    <w:rPr>
      <w:rFonts w:asciiTheme="majorHAnsi" w:eastAsiaTheme="majorEastAsia" w:hAnsiTheme="majorHAnsi" w:cstheme="majorBidi"/>
    </w:rPr>
  </w:style>
  <w:style w:type="paragraph" w:customStyle="1" w:styleId="86E01BAE122A4497B7984ED03DA4ED241">
    <w:name w:val="86E01BAE122A4497B7984ED03DA4ED241"/>
    <w:rsid w:val="009A7BBA"/>
    <w:pPr>
      <w:spacing w:line="252" w:lineRule="auto"/>
    </w:pPr>
    <w:rPr>
      <w:rFonts w:asciiTheme="majorHAnsi" w:eastAsiaTheme="majorEastAsia" w:hAnsiTheme="majorHAnsi" w:cstheme="majorBidi"/>
    </w:rPr>
  </w:style>
  <w:style w:type="paragraph" w:customStyle="1" w:styleId="7A7A1821937940E888A765D8684E9EAD1">
    <w:name w:val="7A7A1821937940E888A765D8684E9EAD1"/>
    <w:rsid w:val="009A7BBA"/>
    <w:pPr>
      <w:spacing w:line="252" w:lineRule="auto"/>
    </w:pPr>
    <w:rPr>
      <w:rFonts w:asciiTheme="majorHAnsi" w:eastAsiaTheme="majorEastAsia" w:hAnsiTheme="majorHAnsi" w:cstheme="majorBidi"/>
    </w:rPr>
  </w:style>
  <w:style w:type="paragraph" w:customStyle="1" w:styleId="E9D7577FE3DF473EB17881101C111DDE1">
    <w:name w:val="E9D7577FE3DF473EB17881101C111DDE1"/>
    <w:rsid w:val="009A7BBA"/>
    <w:pPr>
      <w:spacing w:line="252" w:lineRule="auto"/>
    </w:pPr>
    <w:rPr>
      <w:rFonts w:asciiTheme="majorHAnsi" w:eastAsiaTheme="majorEastAsia" w:hAnsiTheme="majorHAnsi" w:cstheme="majorBidi"/>
    </w:rPr>
  </w:style>
  <w:style w:type="paragraph" w:customStyle="1" w:styleId="E5A03F5EEFD442A785B7199EA0F479B71">
    <w:name w:val="E5A03F5EEFD442A785B7199EA0F479B71"/>
    <w:rsid w:val="009A7BBA"/>
    <w:pPr>
      <w:spacing w:line="252" w:lineRule="auto"/>
    </w:pPr>
    <w:rPr>
      <w:rFonts w:asciiTheme="majorHAnsi" w:eastAsiaTheme="majorEastAsia" w:hAnsiTheme="majorHAnsi" w:cstheme="majorBidi"/>
    </w:rPr>
  </w:style>
  <w:style w:type="paragraph" w:customStyle="1" w:styleId="FB326AB33BB142FAB465B8D6E414CDFC1">
    <w:name w:val="FB326AB33BB142FAB465B8D6E414CDFC1"/>
    <w:rsid w:val="009A7BBA"/>
    <w:pPr>
      <w:spacing w:line="252" w:lineRule="auto"/>
    </w:pPr>
    <w:rPr>
      <w:rFonts w:asciiTheme="majorHAnsi" w:eastAsiaTheme="majorEastAsia" w:hAnsiTheme="majorHAnsi" w:cstheme="majorBidi"/>
    </w:rPr>
  </w:style>
  <w:style w:type="paragraph" w:customStyle="1" w:styleId="D12C600D43D54B97852F50F4319818711">
    <w:name w:val="D12C600D43D54B97852F50F4319818711"/>
    <w:rsid w:val="009A7BBA"/>
    <w:pPr>
      <w:spacing w:line="252" w:lineRule="auto"/>
    </w:pPr>
    <w:rPr>
      <w:rFonts w:asciiTheme="majorHAnsi" w:eastAsiaTheme="majorEastAsia" w:hAnsiTheme="majorHAnsi" w:cstheme="majorBidi"/>
    </w:rPr>
  </w:style>
  <w:style w:type="paragraph" w:customStyle="1" w:styleId="71AD9823F789493A9165EE16657E8D651">
    <w:name w:val="71AD9823F789493A9165EE16657E8D651"/>
    <w:rsid w:val="009A7BBA"/>
    <w:pPr>
      <w:spacing w:line="252" w:lineRule="auto"/>
    </w:pPr>
    <w:rPr>
      <w:rFonts w:asciiTheme="majorHAnsi" w:eastAsiaTheme="majorEastAsia" w:hAnsiTheme="majorHAnsi" w:cstheme="majorBidi"/>
    </w:rPr>
  </w:style>
  <w:style w:type="paragraph" w:customStyle="1" w:styleId="BBBFF616D6E44FABB350AD4289CF692C1">
    <w:name w:val="BBBFF616D6E44FABB350AD4289CF692C1"/>
    <w:rsid w:val="009A7BBA"/>
    <w:pPr>
      <w:spacing w:line="252" w:lineRule="auto"/>
    </w:pPr>
    <w:rPr>
      <w:rFonts w:asciiTheme="majorHAnsi" w:eastAsiaTheme="majorEastAsia" w:hAnsiTheme="majorHAnsi" w:cstheme="majorBidi"/>
    </w:rPr>
  </w:style>
  <w:style w:type="paragraph" w:customStyle="1" w:styleId="71B42E9408CD4AD2979403A0F23B78A71">
    <w:name w:val="71B42E9408CD4AD2979403A0F23B78A71"/>
    <w:rsid w:val="009A7BBA"/>
    <w:pPr>
      <w:spacing w:line="252" w:lineRule="auto"/>
    </w:pPr>
    <w:rPr>
      <w:rFonts w:asciiTheme="majorHAnsi" w:eastAsiaTheme="majorEastAsia" w:hAnsiTheme="majorHAnsi" w:cstheme="majorBidi"/>
    </w:rPr>
  </w:style>
  <w:style w:type="paragraph" w:customStyle="1" w:styleId="E4E5EFA0F07E49A18C05E340E00975B31">
    <w:name w:val="E4E5EFA0F07E49A18C05E340E00975B31"/>
    <w:rsid w:val="009A7BBA"/>
    <w:pPr>
      <w:spacing w:line="252" w:lineRule="auto"/>
    </w:pPr>
    <w:rPr>
      <w:rFonts w:asciiTheme="majorHAnsi" w:eastAsiaTheme="majorEastAsia" w:hAnsiTheme="majorHAnsi" w:cstheme="majorBidi"/>
    </w:rPr>
  </w:style>
  <w:style w:type="paragraph" w:customStyle="1" w:styleId="897C3640D31E4E55AD32E7FECD6A23711">
    <w:name w:val="897C3640D31E4E55AD32E7FECD6A23711"/>
    <w:rsid w:val="009A7BBA"/>
    <w:pPr>
      <w:spacing w:line="252" w:lineRule="auto"/>
    </w:pPr>
    <w:rPr>
      <w:rFonts w:asciiTheme="majorHAnsi" w:eastAsiaTheme="majorEastAsia" w:hAnsiTheme="majorHAnsi" w:cstheme="majorBidi"/>
    </w:rPr>
  </w:style>
  <w:style w:type="paragraph" w:customStyle="1" w:styleId="5BCB286C9F1D42D0AED07B4253418B241">
    <w:name w:val="5BCB286C9F1D42D0AED07B4253418B241"/>
    <w:rsid w:val="009A7BBA"/>
    <w:pPr>
      <w:spacing w:line="252" w:lineRule="auto"/>
    </w:pPr>
    <w:rPr>
      <w:rFonts w:asciiTheme="majorHAnsi" w:eastAsiaTheme="majorEastAsia" w:hAnsiTheme="majorHAnsi" w:cstheme="majorBidi"/>
    </w:rPr>
  </w:style>
  <w:style w:type="paragraph" w:customStyle="1" w:styleId="8C83B5B7C8794BCBB756076CAE4C6B4B1">
    <w:name w:val="8C83B5B7C8794BCBB756076CAE4C6B4B1"/>
    <w:rsid w:val="009A7BBA"/>
    <w:pPr>
      <w:spacing w:line="252" w:lineRule="auto"/>
    </w:pPr>
    <w:rPr>
      <w:rFonts w:asciiTheme="majorHAnsi" w:eastAsiaTheme="majorEastAsia" w:hAnsiTheme="majorHAnsi" w:cstheme="majorBidi"/>
    </w:rPr>
  </w:style>
  <w:style w:type="paragraph" w:customStyle="1" w:styleId="09F68FFCD4DB495D801EACE3ACB203AD1">
    <w:name w:val="09F68FFCD4DB495D801EACE3ACB203AD1"/>
    <w:rsid w:val="009A7BBA"/>
    <w:pPr>
      <w:spacing w:line="252" w:lineRule="auto"/>
    </w:pPr>
    <w:rPr>
      <w:rFonts w:asciiTheme="majorHAnsi" w:eastAsiaTheme="majorEastAsia" w:hAnsiTheme="majorHAnsi" w:cstheme="majorBidi"/>
    </w:rPr>
  </w:style>
  <w:style w:type="paragraph" w:customStyle="1" w:styleId="18DBB0B06D714F9D8BD9F2F753C9B01D1">
    <w:name w:val="18DBB0B06D714F9D8BD9F2F753C9B01D1"/>
    <w:rsid w:val="009A7BBA"/>
    <w:pPr>
      <w:spacing w:line="252" w:lineRule="auto"/>
    </w:pPr>
    <w:rPr>
      <w:rFonts w:asciiTheme="majorHAnsi" w:eastAsiaTheme="majorEastAsia" w:hAnsiTheme="majorHAnsi" w:cstheme="majorBidi"/>
    </w:rPr>
  </w:style>
  <w:style w:type="paragraph" w:customStyle="1" w:styleId="500A31ADBAC64E3298D2962A0384F9CC1">
    <w:name w:val="500A31ADBAC64E3298D2962A0384F9CC1"/>
    <w:rsid w:val="009A7BBA"/>
    <w:pPr>
      <w:spacing w:line="252" w:lineRule="auto"/>
    </w:pPr>
    <w:rPr>
      <w:rFonts w:asciiTheme="majorHAnsi" w:eastAsiaTheme="majorEastAsia" w:hAnsiTheme="majorHAnsi" w:cstheme="majorBidi"/>
    </w:rPr>
  </w:style>
  <w:style w:type="paragraph" w:customStyle="1" w:styleId="D7857B0A4E9841F39DB42D5EB8F57BF51">
    <w:name w:val="D7857B0A4E9841F39DB42D5EB8F57BF51"/>
    <w:rsid w:val="009A7BBA"/>
    <w:pPr>
      <w:spacing w:line="252" w:lineRule="auto"/>
    </w:pPr>
    <w:rPr>
      <w:rFonts w:asciiTheme="majorHAnsi" w:eastAsiaTheme="majorEastAsia" w:hAnsiTheme="majorHAnsi" w:cstheme="majorBidi"/>
    </w:rPr>
  </w:style>
  <w:style w:type="paragraph" w:customStyle="1" w:styleId="4DB5DDD8E5414968A12DD98AA69AB6D01">
    <w:name w:val="4DB5DDD8E5414968A12DD98AA69AB6D01"/>
    <w:rsid w:val="009A7BBA"/>
    <w:pPr>
      <w:spacing w:line="252" w:lineRule="auto"/>
    </w:pPr>
    <w:rPr>
      <w:rFonts w:asciiTheme="majorHAnsi" w:eastAsiaTheme="majorEastAsia" w:hAnsiTheme="majorHAnsi" w:cstheme="majorBidi"/>
    </w:rPr>
  </w:style>
  <w:style w:type="paragraph" w:customStyle="1" w:styleId="310CE6360A43407DBC734FDC80C543B01">
    <w:name w:val="310CE6360A43407DBC734FDC80C543B01"/>
    <w:rsid w:val="009A7BBA"/>
    <w:pPr>
      <w:spacing w:line="252" w:lineRule="auto"/>
    </w:pPr>
    <w:rPr>
      <w:rFonts w:asciiTheme="majorHAnsi" w:eastAsiaTheme="majorEastAsia" w:hAnsiTheme="majorHAnsi" w:cstheme="majorBidi"/>
    </w:rPr>
  </w:style>
  <w:style w:type="paragraph" w:customStyle="1" w:styleId="29730E2351E94F76B9FF702EDA7795551">
    <w:name w:val="29730E2351E94F76B9FF702EDA7795551"/>
    <w:rsid w:val="009A7BBA"/>
    <w:pPr>
      <w:spacing w:line="252" w:lineRule="auto"/>
    </w:pPr>
    <w:rPr>
      <w:rFonts w:asciiTheme="majorHAnsi" w:eastAsiaTheme="majorEastAsia" w:hAnsiTheme="majorHAnsi" w:cstheme="majorBidi"/>
    </w:rPr>
  </w:style>
  <w:style w:type="paragraph" w:customStyle="1" w:styleId="F64E53A6C20E4228B38F9C6877FE15B41">
    <w:name w:val="F64E53A6C20E4228B38F9C6877FE15B41"/>
    <w:rsid w:val="009A7BBA"/>
    <w:pPr>
      <w:spacing w:line="252" w:lineRule="auto"/>
    </w:pPr>
    <w:rPr>
      <w:rFonts w:asciiTheme="majorHAnsi" w:eastAsiaTheme="majorEastAsia" w:hAnsiTheme="majorHAnsi" w:cstheme="majorBidi"/>
    </w:rPr>
  </w:style>
  <w:style w:type="paragraph" w:customStyle="1" w:styleId="EE76C7558BF04CBB988C7E0B2CC98D4E1">
    <w:name w:val="EE76C7558BF04CBB988C7E0B2CC98D4E1"/>
    <w:rsid w:val="009A7BBA"/>
    <w:pPr>
      <w:spacing w:line="252" w:lineRule="auto"/>
    </w:pPr>
    <w:rPr>
      <w:rFonts w:asciiTheme="majorHAnsi" w:eastAsiaTheme="majorEastAsia" w:hAnsiTheme="majorHAnsi" w:cstheme="majorBidi"/>
    </w:rPr>
  </w:style>
  <w:style w:type="paragraph" w:customStyle="1" w:styleId="7A9EE2EBC9154C0E830F36472CEFF32D1">
    <w:name w:val="7A9EE2EBC9154C0E830F36472CEFF32D1"/>
    <w:rsid w:val="009A7BBA"/>
    <w:pPr>
      <w:spacing w:line="252" w:lineRule="auto"/>
    </w:pPr>
    <w:rPr>
      <w:rFonts w:asciiTheme="majorHAnsi" w:eastAsiaTheme="majorEastAsia" w:hAnsiTheme="majorHAnsi" w:cstheme="majorBidi"/>
    </w:rPr>
  </w:style>
  <w:style w:type="paragraph" w:customStyle="1" w:styleId="502C45571E80465880593CA3B6120FD51">
    <w:name w:val="502C45571E80465880593CA3B6120FD51"/>
    <w:rsid w:val="009A7BBA"/>
    <w:pPr>
      <w:spacing w:line="252" w:lineRule="auto"/>
    </w:pPr>
    <w:rPr>
      <w:rFonts w:asciiTheme="majorHAnsi" w:eastAsiaTheme="majorEastAsia" w:hAnsiTheme="majorHAnsi" w:cstheme="majorBidi"/>
    </w:rPr>
  </w:style>
  <w:style w:type="paragraph" w:customStyle="1" w:styleId="8FD3E653271A41299CCA0F76BCDA130D1">
    <w:name w:val="8FD3E653271A41299CCA0F76BCDA130D1"/>
    <w:rsid w:val="009A7BBA"/>
    <w:pPr>
      <w:spacing w:line="252" w:lineRule="auto"/>
    </w:pPr>
    <w:rPr>
      <w:rFonts w:asciiTheme="majorHAnsi" w:eastAsiaTheme="majorEastAsia" w:hAnsiTheme="majorHAnsi" w:cstheme="majorBidi"/>
    </w:rPr>
  </w:style>
  <w:style w:type="paragraph" w:customStyle="1" w:styleId="B5043272B9334D0CAA701D5C84C1736B1">
    <w:name w:val="B5043272B9334D0CAA701D5C84C1736B1"/>
    <w:rsid w:val="009A7BBA"/>
    <w:pPr>
      <w:spacing w:line="252" w:lineRule="auto"/>
    </w:pPr>
    <w:rPr>
      <w:rFonts w:asciiTheme="majorHAnsi" w:eastAsiaTheme="majorEastAsia" w:hAnsiTheme="majorHAnsi" w:cstheme="majorBidi"/>
    </w:rPr>
  </w:style>
  <w:style w:type="paragraph" w:customStyle="1" w:styleId="29E79E8637AB44B7B79E0F2FB3B9423E1">
    <w:name w:val="29E79E8637AB44B7B79E0F2FB3B9423E1"/>
    <w:rsid w:val="009A7BBA"/>
    <w:pPr>
      <w:spacing w:line="252" w:lineRule="auto"/>
    </w:pPr>
    <w:rPr>
      <w:rFonts w:asciiTheme="majorHAnsi" w:eastAsiaTheme="majorEastAsia" w:hAnsiTheme="majorHAnsi" w:cstheme="majorBidi"/>
    </w:rPr>
  </w:style>
  <w:style w:type="paragraph" w:customStyle="1" w:styleId="45ECB215CD7C4B7F9D0A3F2FE47E2B101">
    <w:name w:val="45ECB215CD7C4B7F9D0A3F2FE47E2B101"/>
    <w:rsid w:val="009A7BBA"/>
    <w:pPr>
      <w:spacing w:line="252" w:lineRule="auto"/>
    </w:pPr>
    <w:rPr>
      <w:rFonts w:asciiTheme="majorHAnsi" w:eastAsiaTheme="majorEastAsia" w:hAnsiTheme="majorHAnsi" w:cstheme="majorBidi"/>
    </w:rPr>
  </w:style>
  <w:style w:type="paragraph" w:customStyle="1" w:styleId="88F16CE953DE49F6A49F18F1E5104C991">
    <w:name w:val="88F16CE953DE49F6A49F18F1E5104C991"/>
    <w:rsid w:val="009A7BBA"/>
    <w:pPr>
      <w:spacing w:line="252" w:lineRule="auto"/>
    </w:pPr>
    <w:rPr>
      <w:rFonts w:asciiTheme="majorHAnsi" w:eastAsiaTheme="majorEastAsia" w:hAnsiTheme="majorHAnsi" w:cstheme="majorBidi"/>
    </w:rPr>
  </w:style>
  <w:style w:type="paragraph" w:customStyle="1" w:styleId="00CC0157616C47FABAF1BDC4971BD1D91">
    <w:name w:val="00CC0157616C47FABAF1BDC4971BD1D91"/>
    <w:rsid w:val="009A7BBA"/>
    <w:pPr>
      <w:spacing w:line="252" w:lineRule="auto"/>
    </w:pPr>
    <w:rPr>
      <w:rFonts w:asciiTheme="majorHAnsi" w:eastAsiaTheme="majorEastAsia" w:hAnsiTheme="majorHAnsi" w:cstheme="majorBidi"/>
    </w:rPr>
  </w:style>
  <w:style w:type="paragraph" w:customStyle="1" w:styleId="F8907D6D105640A8AFF9DE90384B96DA1">
    <w:name w:val="F8907D6D105640A8AFF9DE90384B96DA1"/>
    <w:rsid w:val="009A7BBA"/>
    <w:pPr>
      <w:spacing w:line="252" w:lineRule="auto"/>
    </w:pPr>
    <w:rPr>
      <w:rFonts w:asciiTheme="majorHAnsi" w:eastAsiaTheme="majorEastAsia" w:hAnsiTheme="majorHAnsi" w:cstheme="majorBidi"/>
    </w:rPr>
  </w:style>
  <w:style w:type="paragraph" w:customStyle="1" w:styleId="3BB9CE17C26849F3B5E988C6C79A84751">
    <w:name w:val="3BB9CE17C26849F3B5E988C6C79A84751"/>
    <w:rsid w:val="009A7BBA"/>
    <w:pPr>
      <w:spacing w:line="252" w:lineRule="auto"/>
    </w:pPr>
    <w:rPr>
      <w:rFonts w:asciiTheme="majorHAnsi" w:eastAsiaTheme="majorEastAsia" w:hAnsiTheme="majorHAnsi" w:cstheme="majorBidi"/>
    </w:rPr>
  </w:style>
  <w:style w:type="paragraph" w:customStyle="1" w:styleId="6593BA6762D14ECAB391967F20CA44641">
    <w:name w:val="6593BA6762D14ECAB391967F20CA44641"/>
    <w:rsid w:val="009A7BBA"/>
    <w:pPr>
      <w:spacing w:line="252" w:lineRule="auto"/>
    </w:pPr>
    <w:rPr>
      <w:rFonts w:asciiTheme="majorHAnsi" w:eastAsiaTheme="majorEastAsia" w:hAnsiTheme="majorHAnsi" w:cstheme="majorBidi"/>
    </w:rPr>
  </w:style>
  <w:style w:type="paragraph" w:customStyle="1" w:styleId="FAF6C5274D8E4E77B220D607BD8553721">
    <w:name w:val="FAF6C5274D8E4E77B220D607BD8553721"/>
    <w:rsid w:val="009A7BBA"/>
    <w:pPr>
      <w:spacing w:line="252" w:lineRule="auto"/>
    </w:pPr>
    <w:rPr>
      <w:rFonts w:asciiTheme="majorHAnsi" w:eastAsiaTheme="majorEastAsia" w:hAnsiTheme="majorHAnsi" w:cstheme="majorBidi"/>
    </w:rPr>
  </w:style>
  <w:style w:type="paragraph" w:customStyle="1" w:styleId="5C95A742CA7441CBBFC85B53463B9C181">
    <w:name w:val="5C95A742CA7441CBBFC85B53463B9C181"/>
    <w:rsid w:val="009A7BBA"/>
    <w:pPr>
      <w:spacing w:line="252" w:lineRule="auto"/>
    </w:pPr>
    <w:rPr>
      <w:rFonts w:asciiTheme="majorHAnsi" w:eastAsiaTheme="majorEastAsia" w:hAnsiTheme="majorHAnsi" w:cstheme="majorBidi"/>
    </w:rPr>
  </w:style>
  <w:style w:type="paragraph" w:customStyle="1" w:styleId="EAF3F8479CF14016955A017A50CC55421">
    <w:name w:val="EAF3F8479CF14016955A017A50CC55421"/>
    <w:rsid w:val="009A7BBA"/>
    <w:pPr>
      <w:spacing w:line="252" w:lineRule="auto"/>
    </w:pPr>
    <w:rPr>
      <w:rFonts w:asciiTheme="majorHAnsi" w:eastAsiaTheme="majorEastAsia" w:hAnsiTheme="majorHAnsi" w:cstheme="majorBidi"/>
    </w:rPr>
  </w:style>
  <w:style w:type="paragraph" w:customStyle="1" w:styleId="76EC2C4D4DB449C6A0B75309BE90AB3A1">
    <w:name w:val="76EC2C4D4DB449C6A0B75309BE90AB3A1"/>
    <w:rsid w:val="009A7BBA"/>
    <w:pPr>
      <w:spacing w:line="252" w:lineRule="auto"/>
    </w:pPr>
    <w:rPr>
      <w:rFonts w:asciiTheme="majorHAnsi" w:eastAsiaTheme="majorEastAsia" w:hAnsiTheme="majorHAnsi" w:cstheme="majorBidi"/>
    </w:rPr>
  </w:style>
  <w:style w:type="paragraph" w:customStyle="1" w:styleId="88F4B4BB6BA94E2DBB9095340D08EB781">
    <w:name w:val="88F4B4BB6BA94E2DBB9095340D08EB781"/>
    <w:rsid w:val="009A7BBA"/>
    <w:pPr>
      <w:spacing w:line="252" w:lineRule="auto"/>
    </w:pPr>
    <w:rPr>
      <w:rFonts w:asciiTheme="majorHAnsi" w:eastAsiaTheme="majorEastAsia" w:hAnsiTheme="majorHAnsi" w:cstheme="majorBidi"/>
    </w:rPr>
  </w:style>
  <w:style w:type="paragraph" w:customStyle="1" w:styleId="A40161AB4A45481296107F3EE4801DA41">
    <w:name w:val="A40161AB4A45481296107F3EE4801DA41"/>
    <w:rsid w:val="009A7BBA"/>
    <w:pPr>
      <w:spacing w:line="252" w:lineRule="auto"/>
    </w:pPr>
    <w:rPr>
      <w:rFonts w:asciiTheme="majorHAnsi" w:eastAsiaTheme="majorEastAsia" w:hAnsiTheme="majorHAnsi" w:cstheme="majorBidi"/>
    </w:rPr>
  </w:style>
  <w:style w:type="paragraph" w:customStyle="1" w:styleId="D2818F2D767E457AA6F5B9F1760AF0901">
    <w:name w:val="D2818F2D767E457AA6F5B9F1760AF0901"/>
    <w:rsid w:val="009A7BBA"/>
    <w:pPr>
      <w:spacing w:line="252" w:lineRule="auto"/>
    </w:pPr>
    <w:rPr>
      <w:rFonts w:asciiTheme="majorHAnsi" w:eastAsiaTheme="majorEastAsia" w:hAnsiTheme="majorHAnsi" w:cstheme="majorBidi"/>
    </w:rPr>
  </w:style>
  <w:style w:type="paragraph" w:customStyle="1" w:styleId="E3856A2CD65747D690D3A8CD14554FEF1">
    <w:name w:val="E3856A2CD65747D690D3A8CD14554FEF1"/>
    <w:rsid w:val="009A7BBA"/>
    <w:pPr>
      <w:spacing w:line="252" w:lineRule="auto"/>
    </w:pPr>
    <w:rPr>
      <w:rFonts w:asciiTheme="majorHAnsi" w:eastAsiaTheme="majorEastAsia" w:hAnsiTheme="majorHAnsi" w:cstheme="majorBidi"/>
    </w:rPr>
  </w:style>
  <w:style w:type="paragraph" w:customStyle="1" w:styleId="03B79E7F0B7441538BC84278BDED75F51">
    <w:name w:val="03B79E7F0B7441538BC84278BDED75F51"/>
    <w:rsid w:val="009A7BBA"/>
    <w:pPr>
      <w:spacing w:line="252" w:lineRule="auto"/>
    </w:pPr>
    <w:rPr>
      <w:rFonts w:asciiTheme="majorHAnsi" w:eastAsiaTheme="majorEastAsia" w:hAnsiTheme="majorHAnsi" w:cstheme="majorBidi"/>
    </w:rPr>
  </w:style>
  <w:style w:type="paragraph" w:customStyle="1" w:styleId="9FBD8F82B02F458DB63D23C01F2CC2AF1">
    <w:name w:val="9FBD8F82B02F458DB63D23C01F2CC2AF1"/>
    <w:rsid w:val="009A7BBA"/>
    <w:pPr>
      <w:spacing w:line="252" w:lineRule="auto"/>
    </w:pPr>
    <w:rPr>
      <w:rFonts w:asciiTheme="majorHAnsi" w:eastAsiaTheme="majorEastAsia" w:hAnsiTheme="majorHAnsi" w:cstheme="majorBidi"/>
    </w:rPr>
  </w:style>
  <w:style w:type="paragraph" w:customStyle="1" w:styleId="70EF8D9C9AAE4D84A444A6A066F634941">
    <w:name w:val="70EF8D9C9AAE4D84A444A6A066F634941"/>
    <w:rsid w:val="009A7BBA"/>
    <w:pPr>
      <w:spacing w:line="252" w:lineRule="auto"/>
    </w:pPr>
    <w:rPr>
      <w:rFonts w:asciiTheme="majorHAnsi" w:eastAsiaTheme="majorEastAsia" w:hAnsiTheme="majorHAnsi" w:cstheme="majorBidi"/>
    </w:rPr>
  </w:style>
  <w:style w:type="paragraph" w:customStyle="1" w:styleId="EEA6A2F5DD80408DBF0F2E5A0984BA6D1">
    <w:name w:val="EEA6A2F5DD80408DBF0F2E5A0984BA6D1"/>
    <w:rsid w:val="009A7BBA"/>
    <w:pPr>
      <w:spacing w:line="252" w:lineRule="auto"/>
    </w:pPr>
    <w:rPr>
      <w:rFonts w:asciiTheme="majorHAnsi" w:eastAsiaTheme="majorEastAsia" w:hAnsiTheme="majorHAnsi" w:cstheme="majorBidi"/>
    </w:rPr>
  </w:style>
  <w:style w:type="paragraph" w:customStyle="1" w:styleId="8DCB12458550488DB031D41B0DF9DC591">
    <w:name w:val="8DCB12458550488DB031D41B0DF9DC591"/>
    <w:rsid w:val="009A7BBA"/>
    <w:pPr>
      <w:spacing w:line="252" w:lineRule="auto"/>
    </w:pPr>
    <w:rPr>
      <w:rFonts w:asciiTheme="majorHAnsi" w:eastAsiaTheme="majorEastAsia" w:hAnsiTheme="majorHAnsi" w:cstheme="majorBidi"/>
    </w:rPr>
  </w:style>
  <w:style w:type="paragraph" w:customStyle="1" w:styleId="D048306A3AD74CC695FBB74083F2AC731">
    <w:name w:val="D048306A3AD74CC695FBB74083F2AC731"/>
    <w:rsid w:val="009A7BBA"/>
    <w:pPr>
      <w:spacing w:line="252" w:lineRule="auto"/>
    </w:pPr>
    <w:rPr>
      <w:rFonts w:asciiTheme="majorHAnsi" w:eastAsiaTheme="majorEastAsia" w:hAnsiTheme="majorHAnsi" w:cstheme="majorBidi"/>
    </w:rPr>
  </w:style>
  <w:style w:type="paragraph" w:customStyle="1" w:styleId="CB9D1858FD21465D9808B6BE373893111">
    <w:name w:val="CB9D1858FD21465D9808B6BE373893111"/>
    <w:rsid w:val="009A7BBA"/>
    <w:pPr>
      <w:spacing w:line="252" w:lineRule="auto"/>
    </w:pPr>
    <w:rPr>
      <w:rFonts w:asciiTheme="majorHAnsi" w:eastAsiaTheme="majorEastAsia" w:hAnsiTheme="majorHAnsi" w:cstheme="majorBidi"/>
    </w:rPr>
  </w:style>
  <w:style w:type="paragraph" w:customStyle="1" w:styleId="C06E30419EED4F46B8CDBCDDEE529F7D1">
    <w:name w:val="C06E30419EED4F46B8CDBCDDEE529F7D1"/>
    <w:rsid w:val="009A7BBA"/>
    <w:pPr>
      <w:spacing w:line="252" w:lineRule="auto"/>
    </w:pPr>
    <w:rPr>
      <w:rFonts w:asciiTheme="majorHAnsi" w:eastAsiaTheme="majorEastAsia" w:hAnsiTheme="majorHAnsi" w:cstheme="majorBidi"/>
    </w:rPr>
  </w:style>
  <w:style w:type="paragraph" w:customStyle="1" w:styleId="39DF56AB6B2F4FD99F81A1E90245B5B61">
    <w:name w:val="39DF56AB6B2F4FD99F81A1E90245B5B61"/>
    <w:rsid w:val="009A7BBA"/>
    <w:pPr>
      <w:spacing w:line="252" w:lineRule="auto"/>
    </w:pPr>
    <w:rPr>
      <w:rFonts w:asciiTheme="majorHAnsi" w:eastAsiaTheme="majorEastAsia" w:hAnsiTheme="majorHAnsi" w:cstheme="majorBidi"/>
    </w:rPr>
  </w:style>
  <w:style w:type="paragraph" w:customStyle="1" w:styleId="8DDA70A813C046E1B3FF1384AFA505491">
    <w:name w:val="8DDA70A813C046E1B3FF1384AFA505491"/>
    <w:rsid w:val="009A7BBA"/>
    <w:pPr>
      <w:spacing w:line="252" w:lineRule="auto"/>
    </w:pPr>
    <w:rPr>
      <w:rFonts w:asciiTheme="majorHAnsi" w:eastAsiaTheme="majorEastAsia" w:hAnsiTheme="majorHAnsi" w:cstheme="majorBidi"/>
    </w:rPr>
  </w:style>
  <w:style w:type="paragraph" w:customStyle="1" w:styleId="BE0BFEA0374844CE9A10F7DBCA7564531">
    <w:name w:val="BE0BFEA0374844CE9A10F7DBCA7564531"/>
    <w:rsid w:val="009A7BBA"/>
    <w:pPr>
      <w:spacing w:line="252" w:lineRule="auto"/>
    </w:pPr>
    <w:rPr>
      <w:rFonts w:asciiTheme="majorHAnsi" w:eastAsiaTheme="majorEastAsia" w:hAnsiTheme="majorHAnsi" w:cstheme="majorBidi"/>
    </w:rPr>
  </w:style>
  <w:style w:type="paragraph" w:customStyle="1" w:styleId="00F49E21FEAF4F5F9E2C485A6646A5571">
    <w:name w:val="00F49E21FEAF4F5F9E2C485A6646A5571"/>
    <w:rsid w:val="009A7BBA"/>
    <w:pPr>
      <w:spacing w:line="252" w:lineRule="auto"/>
    </w:pPr>
    <w:rPr>
      <w:rFonts w:asciiTheme="majorHAnsi" w:eastAsiaTheme="majorEastAsia" w:hAnsiTheme="majorHAnsi" w:cstheme="majorBidi"/>
    </w:rPr>
  </w:style>
  <w:style w:type="paragraph" w:customStyle="1" w:styleId="9DC4ED455FF943DCB9CED3822B6CF1E91">
    <w:name w:val="9DC4ED455FF943DCB9CED3822B6CF1E91"/>
    <w:rsid w:val="009A7BBA"/>
    <w:pPr>
      <w:spacing w:line="252" w:lineRule="auto"/>
    </w:pPr>
    <w:rPr>
      <w:rFonts w:asciiTheme="majorHAnsi" w:eastAsiaTheme="majorEastAsia" w:hAnsiTheme="majorHAnsi" w:cstheme="majorBidi"/>
    </w:rPr>
  </w:style>
  <w:style w:type="paragraph" w:customStyle="1" w:styleId="24090364C60A499DB4EBA5650EADA92A1">
    <w:name w:val="24090364C60A499DB4EBA5650EADA92A1"/>
    <w:rsid w:val="009A7BBA"/>
    <w:pPr>
      <w:spacing w:line="252" w:lineRule="auto"/>
    </w:pPr>
    <w:rPr>
      <w:rFonts w:asciiTheme="majorHAnsi" w:eastAsiaTheme="majorEastAsia" w:hAnsiTheme="majorHAnsi" w:cstheme="majorBidi"/>
    </w:rPr>
  </w:style>
  <w:style w:type="paragraph" w:customStyle="1" w:styleId="F6C951A3C8214A238904D2998D53C8B21">
    <w:name w:val="F6C951A3C8214A238904D2998D53C8B21"/>
    <w:rsid w:val="009A7BBA"/>
    <w:pPr>
      <w:spacing w:line="252" w:lineRule="auto"/>
    </w:pPr>
    <w:rPr>
      <w:rFonts w:asciiTheme="majorHAnsi" w:eastAsiaTheme="majorEastAsia" w:hAnsiTheme="majorHAnsi" w:cstheme="majorBidi"/>
    </w:rPr>
  </w:style>
  <w:style w:type="paragraph" w:customStyle="1" w:styleId="81CF0F20F6394353B379C0C3D0A976E81">
    <w:name w:val="81CF0F20F6394353B379C0C3D0A976E81"/>
    <w:rsid w:val="009A7BBA"/>
    <w:pPr>
      <w:spacing w:line="252" w:lineRule="auto"/>
    </w:pPr>
    <w:rPr>
      <w:rFonts w:asciiTheme="majorHAnsi" w:eastAsiaTheme="majorEastAsia" w:hAnsiTheme="majorHAnsi" w:cstheme="majorBidi"/>
    </w:rPr>
  </w:style>
  <w:style w:type="paragraph" w:customStyle="1" w:styleId="E8633C233E3F4C9A80EC9AD1CDB3F5911">
    <w:name w:val="E8633C233E3F4C9A80EC9AD1CDB3F5911"/>
    <w:rsid w:val="009A7BBA"/>
    <w:pPr>
      <w:spacing w:line="252" w:lineRule="auto"/>
    </w:pPr>
    <w:rPr>
      <w:rFonts w:asciiTheme="majorHAnsi" w:eastAsiaTheme="majorEastAsia" w:hAnsiTheme="majorHAnsi" w:cstheme="majorBidi"/>
    </w:rPr>
  </w:style>
  <w:style w:type="paragraph" w:customStyle="1" w:styleId="8646D02D4332496790BC4953BC332E8B1">
    <w:name w:val="8646D02D4332496790BC4953BC332E8B1"/>
    <w:rsid w:val="009A7BBA"/>
    <w:pPr>
      <w:spacing w:line="252" w:lineRule="auto"/>
    </w:pPr>
    <w:rPr>
      <w:rFonts w:asciiTheme="majorHAnsi" w:eastAsiaTheme="majorEastAsia" w:hAnsiTheme="majorHAnsi" w:cstheme="majorBidi"/>
    </w:rPr>
  </w:style>
  <w:style w:type="paragraph" w:customStyle="1" w:styleId="ADCB6FCD55824BE4A9FE0D479B2F98691">
    <w:name w:val="ADCB6FCD55824BE4A9FE0D479B2F98691"/>
    <w:rsid w:val="009A7BBA"/>
    <w:pPr>
      <w:spacing w:line="252" w:lineRule="auto"/>
    </w:pPr>
    <w:rPr>
      <w:rFonts w:asciiTheme="majorHAnsi" w:eastAsiaTheme="majorEastAsia" w:hAnsiTheme="majorHAnsi" w:cstheme="majorBidi"/>
    </w:rPr>
  </w:style>
  <w:style w:type="paragraph" w:customStyle="1" w:styleId="289E570A5A1F4D23AE7F75C51C41D93D1">
    <w:name w:val="289E570A5A1F4D23AE7F75C51C41D93D1"/>
    <w:rsid w:val="009A7BBA"/>
    <w:pPr>
      <w:spacing w:line="252" w:lineRule="auto"/>
    </w:pPr>
    <w:rPr>
      <w:rFonts w:asciiTheme="majorHAnsi" w:eastAsiaTheme="majorEastAsia" w:hAnsiTheme="majorHAnsi" w:cstheme="majorBidi"/>
    </w:rPr>
  </w:style>
  <w:style w:type="paragraph" w:customStyle="1" w:styleId="164FBA3B0DEB4CD89F3180BDCF0762E71">
    <w:name w:val="164FBA3B0DEB4CD89F3180BDCF0762E71"/>
    <w:rsid w:val="009A7BBA"/>
    <w:pPr>
      <w:spacing w:line="252" w:lineRule="auto"/>
    </w:pPr>
    <w:rPr>
      <w:rFonts w:asciiTheme="majorHAnsi" w:eastAsiaTheme="majorEastAsia" w:hAnsiTheme="majorHAnsi" w:cstheme="majorBidi"/>
    </w:rPr>
  </w:style>
  <w:style w:type="paragraph" w:customStyle="1" w:styleId="100FD55AB2E9438AAE52D75898E545731">
    <w:name w:val="100FD55AB2E9438AAE52D75898E545731"/>
    <w:rsid w:val="009A7BBA"/>
    <w:pPr>
      <w:spacing w:line="252" w:lineRule="auto"/>
    </w:pPr>
    <w:rPr>
      <w:rFonts w:asciiTheme="majorHAnsi" w:eastAsiaTheme="majorEastAsia" w:hAnsiTheme="majorHAnsi" w:cstheme="majorBidi"/>
    </w:rPr>
  </w:style>
  <w:style w:type="paragraph" w:customStyle="1" w:styleId="ACE2DB83D9EE4C32BB5BF9ED3808FBE11">
    <w:name w:val="ACE2DB83D9EE4C32BB5BF9ED3808FBE11"/>
    <w:rsid w:val="009A7BBA"/>
    <w:pPr>
      <w:spacing w:line="252" w:lineRule="auto"/>
    </w:pPr>
    <w:rPr>
      <w:rFonts w:asciiTheme="majorHAnsi" w:eastAsiaTheme="majorEastAsia" w:hAnsiTheme="majorHAnsi" w:cstheme="majorBidi"/>
    </w:rPr>
  </w:style>
  <w:style w:type="paragraph" w:customStyle="1" w:styleId="6990A3D74DD04C75ABB11F81EADBD31C1">
    <w:name w:val="6990A3D74DD04C75ABB11F81EADBD31C1"/>
    <w:rsid w:val="009A7BBA"/>
    <w:pPr>
      <w:spacing w:line="252" w:lineRule="auto"/>
    </w:pPr>
    <w:rPr>
      <w:rFonts w:asciiTheme="majorHAnsi" w:eastAsiaTheme="majorEastAsia" w:hAnsiTheme="majorHAnsi" w:cstheme="majorBidi"/>
    </w:rPr>
  </w:style>
  <w:style w:type="paragraph" w:customStyle="1" w:styleId="014D5DAD64584CCE8F8C27867B4F949E1">
    <w:name w:val="014D5DAD64584CCE8F8C27867B4F949E1"/>
    <w:rsid w:val="009A7BBA"/>
    <w:pPr>
      <w:spacing w:line="252" w:lineRule="auto"/>
    </w:pPr>
    <w:rPr>
      <w:rFonts w:asciiTheme="majorHAnsi" w:eastAsiaTheme="majorEastAsia" w:hAnsiTheme="majorHAnsi" w:cstheme="majorBidi"/>
    </w:rPr>
  </w:style>
  <w:style w:type="paragraph" w:customStyle="1" w:styleId="6680A21E74B947429EAB19A6150CE6C11">
    <w:name w:val="6680A21E74B947429EAB19A6150CE6C11"/>
    <w:rsid w:val="009A7BBA"/>
    <w:pPr>
      <w:spacing w:line="252" w:lineRule="auto"/>
    </w:pPr>
    <w:rPr>
      <w:rFonts w:asciiTheme="majorHAnsi" w:eastAsiaTheme="majorEastAsia" w:hAnsiTheme="majorHAnsi" w:cstheme="majorBidi"/>
    </w:rPr>
  </w:style>
  <w:style w:type="paragraph" w:customStyle="1" w:styleId="15A1CDEAA7324DEA90DDBF19D3F2AC2E1">
    <w:name w:val="15A1CDEAA7324DEA90DDBF19D3F2AC2E1"/>
    <w:rsid w:val="009A7BBA"/>
    <w:pPr>
      <w:spacing w:line="252" w:lineRule="auto"/>
    </w:pPr>
    <w:rPr>
      <w:rFonts w:asciiTheme="majorHAnsi" w:eastAsiaTheme="majorEastAsia" w:hAnsiTheme="majorHAnsi" w:cstheme="majorBidi"/>
    </w:rPr>
  </w:style>
  <w:style w:type="paragraph" w:customStyle="1" w:styleId="28A7D52E3C4B4700866C6E6AE5E6DDD91">
    <w:name w:val="28A7D52E3C4B4700866C6E6AE5E6DDD91"/>
    <w:rsid w:val="009A7BBA"/>
    <w:pPr>
      <w:spacing w:line="252" w:lineRule="auto"/>
    </w:pPr>
    <w:rPr>
      <w:rFonts w:asciiTheme="majorHAnsi" w:eastAsiaTheme="majorEastAsia" w:hAnsiTheme="majorHAnsi" w:cstheme="majorBidi"/>
    </w:rPr>
  </w:style>
  <w:style w:type="paragraph" w:customStyle="1" w:styleId="23D731674A194660B45325277557AE261">
    <w:name w:val="23D731674A194660B45325277557AE261"/>
    <w:rsid w:val="009A7BBA"/>
    <w:pPr>
      <w:spacing w:line="252" w:lineRule="auto"/>
    </w:pPr>
    <w:rPr>
      <w:rFonts w:asciiTheme="majorHAnsi" w:eastAsiaTheme="majorEastAsia" w:hAnsiTheme="majorHAnsi" w:cstheme="majorBidi"/>
    </w:rPr>
  </w:style>
  <w:style w:type="paragraph" w:customStyle="1" w:styleId="B8789D66D6B049A1B44E8EEBE5ADB4971">
    <w:name w:val="B8789D66D6B049A1B44E8EEBE5ADB4971"/>
    <w:rsid w:val="009A7BBA"/>
    <w:pPr>
      <w:spacing w:line="252" w:lineRule="auto"/>
    </w:pPr>
    <w:rPr>
      <w:rFonts w:asciiTheme="majorHAnsi" w:eastAsiaTheme="majorEastAsia" w:hAnsiTheme="majorHAnsi" w:cstheme="majorBidi"/>
    </w:rPr>
  </w:style>
  <w:style w:type="paragraph" w:customStyle="1" w:styleId="013C661B1BC844138EEB002AD872E5FA1">
    <w:name w:val="013C661B1BC844138EEB002AD872E5FA1"/>
    <w:rsid w:val="009A7BBA"/>
    <w:pPr>
      <w:spacing w:line="252" w:lineRule="auto"/>
    </w:pPr>
    <w:rPr>
      <w:rFonts w:asciiTheme="majorHAnsi" w:eastAsiaTheme="majorEastAsia" w:hAnsiTheme="majorHAnsi" w:cstheme="majorBidi"/>
    </w:rPr>
  </w:style>
  <w:style w:type="paragraph" w:customStyle="1" w:styleId="572017E25ECB430F92F8705F0E7DDC571">
    <w:name w:val="572017E25ECB430F92F8705F0E7DDC571"/>
    <w:rsid w:val="009A7BBA"/>
    <w:pPr>
      <w:spacing w:line="252" w:lineRule="auto"/>
    </w:pPr>
    <w:rPr>
      <w:rFonts w:asciiTheme="majorHAnsi" w:eastAsiaTheme="majorEastAsia" w:hAnsiTheme="majorHAnsi" w:cstheme="majorBidi"/>
    </w:rPr>
  </w:style>
  <w:style w:type="paragraph" w:customStyle="1" w:styleId="F3BF7FA3C75E46F9A4893C4B9B0E54221">
    <w:name w:val="F3BF7FA3C75E46F9A4893C4B9B0E54221"/>
    <w:rsid w:val="009A7BBA"/>
    <w:pPr>
      <w:spacing w:line="252" w:lineRule="auto"/>
    </w:pPr>
    <w:rPr>
      <w:rFonts w:asciiTheme="majorHAnsi" w:eastAsiaTheme="majorEastAsia" w:hAnsiTheme="majorHAnsi" w:cstheme="majorBidi"/>
    </w:rPr>
  </w:style>
  <w:style w:type="paragraph" w:customStyle="1" w:styleId="66816212A808457DBE33C20CA4BC9A341">
    <w:name w:val="66816212A808457DBE33C20CA4BC9A341"/>
    <w:rsid w:val="009A7BBA"/>
    <w:pPr>
      <w:spacing w:line="252" w:lineRule="auto"/>
    </w:pPr>
    <w:rPr>
      <w:rFonts w:asciiTheme="majorHAnsi" w:eastAsiaTheme="majorEastAsia" w:hAnsiTheme="majorHAnsi" w:cstheme="majorBidi"/>
    </w:rPr>
  </w:style>
  <w:style w:type="paragraph" w:customStyle="1" w:styleId="E54E82B79DD347D5AC90A44CA6735A571">
    <w:name w:val="E54E82B79DD347D5AC90A44CA6735A571"/>
    <w:rsid w:val="009A7BBA"/>
    <w:pPr>
      <w:spacing w:line="252" w:lineRule="auto"/>
    </w:pPr>
    <w:rPr>
      <w:rFonts w:asciiTheme="majorHAnsi" w:eastAsiaTheme="majorEastAsia" w:hAnsiTheme="majorHAnsi" w:cstheme="majorBidi"/>
    </w:rPr>
  </w:style>
  <w:style w:type="paragraph" w:customStyle="1" w:styleId="2FAB451EF8B64704BF6EDA104480E7A81">
    <w:name w:val="2FAB451EF8B64704BF6EDA104480E7A81"/>
    <w:rsid w:val="009A7BBA"/>
    <w:pPr>
      <w:spacing w:line="252" w:lineRule="auto"/>
    </w:pPr>
    <w:rPr>
      <w:rFonts w:asciiTheme="majorHAnsi" w:eastAsiaTheme="majorEastAsia" w:hAnsiTheme="majorHAnsi" w:cstheme="majorBidi"/>
    </w:rPr>
  </w:style>
  <w:style w:type="paragraph" w:customStyle="1" w:styleId="6D157D2EF3FD487EACA412B888680D791">
    <w:name w:val="6D157D2EF3FD487EACA412B888680D791"/>
    <w:rsid w:val="009A7BBA"/>
    <w:pPr>
      <w:spacing w:line="252" w:lineRule="auto"/>
    </w:pPr>
    <w:rPr>
      <w:rFonts w:asciiTheme="majorHAnsi" w:eastAsiaTheme="majorEastAsia" w:hAnsiTheme="majorHAnsi" w:cstheme="majorBidi"/>
    </w:rPr>
  </w:style>
  <w:style w:type="paragraph" w:customStyle="1" w:styleId="BE1B1B70258A46B58EE8BAFCAF45D85A1">
    <w:name w:val="BE1B1B70258A46B58EE8BAFCAF45D85A1"/>
    <w:rsid w:val="009A7BBA"/>
    <w:pPr>
      <w:spacing w:line="252" w:lineRule="auto"/>
    </w:pPr>
    <w:rPr>
      <w:rFonts w:asciiTheme="majorHAnsi" w:eastAsiaTheme="majorEastAsia" w:hAnsiTheme="majorHAnsi" w:cstheme="majorBidi"/>
    </w:rPr>
  </w:style>
  <w:style w:type="paragraph" w:customStyle="1" w:styleId="A12D9C3230D94301BE7D205325EF4D271">
    <w:name w:val="A12D9C3230D94301BE7D205325EF4D271"/>
    <w:rsid w:val="009A7BBA"/>
    <w:pPr>
      <w:spacing w:line="252" w:lineRule="auto"/>
    </w:pPr>
    <w:rPr>
      <w:rFonts w:asciiTheme="majorHAnsi" w:eastAsiaTheme="majorEastAsia" w:hAnsiTheme="majorHAnsi" w:cstheme="majorBidi"/>
    </w:rPr>
  </w:style>
  <w:style w:type="paragraph" w:customStyle="1" w:styleId="3A761D58508040B9BA8ABAC82F96C9FC1">
    <w:name w:val="3A761D58508040B9BA8ABAC82F96C9FC1"/>
    <w:rsid w:val="009A7BBA"/>
    <w:pPr>
      <w:spacing w:line="252" w:lineRule="auto"/>
    </w:pPr>
    <w:rPr>
      <w:rFonts w:asciiTheme="majorHAnsi" w:eastAsiaTheme="majorEastAsia" w:hAnsiTheme="majorHAnsi" w:cstheme="majorBidi"/>
    </w:rPr>
  </w:style>
  <w:style w:type="paragraph" w:customStyle="1" w:styleId="A2A87ABA0E264230B56DECC6EBB2BF771">
    <w:name w:val="A2A87ABA0E264230B56DECC6EBB2BF771"/>
    <w:rsid w:val="009A7BBA"/>
    <w:pPr>
      <w:spacing w:line="252" w:lineRule="auto"/>
    </w:pPr>
    <w:rPr>
      <w:rFonts w:asciiTheme="majorHAnsi" w:eastAsiaTheme="majorEastAsia" w:hAnsiTheme="majorHAnsi" w:cstheme="majorBidi"/>
    </w:rPr>
  </w:style>
  <w:style w:type="paragraph" w:customStyle="1" w:styleId="5BB4C26192344F6D8887B247F01DEB7C1">
    <w:name w:val="5BB4C26192344F6D8887B247F01DEB7C1"/>
    <w:rsid w:val="009A7BBA"/>
    <w:pPr>
      <w:spacing w:line="252" w:lineRule="auto"/>
    </w:pPr>
    <w:rPr>
      <w:rFonts w:asciiTheme="majorHAnsi" w:eastAsiaTheme="majorEastAsia" w:hAnsiTheme="majorHAnsi" w:cstheme="majorBidi"/>
    </w:rPr>
  </w:style>
  <w:style w:type="paragraph" w:customStyle="1" w:styleId="0F95F6A1F13E474B89DA92478F6AA8B31">
    <w:name w:val="0F95F6A1F13E474B89DA92478F6AA8B31"/>
    <w:rsid w:val="009A7BBA"/>
    <w:pPr>
      <w:spacing w:line="252" w:lineRule="auto"/>
    </w:pPr>
    <w:rPr>
      <w:rFonts w:asciiTheme="majorHAnsi" w:eastAsiaTheme="majorEastAsia" w:hAnsiTheme="majorHAnsi" w:cstheme="majorBidi"/>
    </w:rPr>
  </w:style>
  <w:style w:type="paragraph" w:customStyle="1" w:styleId="0C6F4CB1B7A043C8BA326C546360A7041">
    <w:name w:val="0C6F4CB1B7A043C8BA326C546360A7041"/>
    <w:rsid w:val="009A7BBA"/>
    <w:pPr>
      <w:spacing w:line="252" w:lineRule="auto"/>
    </w:pPr>
    <w:rPr>
      <w:rFonts w:asciiTheme="majorHAnsi" w:eastAsiaTheme="majorEastAsia" w:hAnsiTheme="majorHAnsi" w:cstheme="majorBidi"/>
    </w:rPr>
  </w:style>
  <w:style w:type="paragraph" w:customStyle="1" w:styleId="C4125EC2F3EE4B54B444B268F6D0588F1">
    <w:name w:val="C4125EC2F3EE4B54B444B268F6D0588F1"/>
    <w:rsid w:val="009A7BBA"/>
    <w:pPr>
      <w:spacing w:line="252" w:lineRule="auto"/>
    </w:pPr>
    <w:rPr>
      <w:rFonts w:asciiTheme="majorHAnsi" w:eastAsiaTheme="majorEastAsia" w:hAnsiTheme="majorHAnsi" w:cstheme="majorBidi"/>
    </w:rPr>
  </w:style>
  <w:style w:type="paragraph" w:customStyle="1" w:styleId="CCF9BF0AE3A84202A774FA5D6D525D441">
    <w:name w:val="CCF9BF0AE3A84202A774FA5D6D525D441"/>
    <w:rsid w:val="009A7BBA"/>
    <w:pPr>
      <w:spacing w:line="252" w:lineRule="auto"/>
    </w:pPr>
    <w:rPr>
      <w:rFonts w:asciiTheme="majorHAnsi" w:eastAsiaTheme="majorEastAsia" w:hAnsiTheme="majorHAnsi" w:cstheme="majorBidi"/>
    </w:rPr>
  </w:style>
  <w:style w:type="paragraph" w:customStyle="1" w:styleId="3DBC75DFE0494D2AA757182829E627031">
    <w:name w:val="3DBC75DFE0494D2AA757182829E627031"/>
    <w:rsid w:val="009A7BBA"/>
    <w:pPr>
      <w:spacing w:line="252" w:lineRule="auto"/>
    </w:pPr>
    <w:rPr>
      <w:rFonts w:asciiTheme="majorHAnsi" w:eastAsiaTheme="majorEastAsia" w:hAnsiTheme="majorHAnsi" w:cstheme="majorBidi"/>
    </w:rPr>
  </w:style>
  <w:style w:type="paragraph" w:customStyle="1" w:styleId="C5FBE8BF7A724380831FD1BAAC5CBFB41">
    <w:name w:val="C5FBE8BF7A724380831FD1BAAC5CBFB41"/>
    <w:rsid w:val="009A7BBA"/>
    <w:pPr>
      <w:spacing w:line="252" w:lineRule="auto"/>
    </w:pPr>
    <w:rPr>
      <w:rFonts w:asciiTheme="majorHAnsi" w:eastAsiaTheme="majorEastAsia" w:hAnsiTheme="majorHAnsi" w:cstheme="majorBidi"/>
    </w:rPr>
  </w:style>
  <w:style w:type="paragraph" w:customStyle="1" w:styleId="46362DF12F7840A380E3664EE37549171">
    <w:name w:val="46362DF12F7840A380E3664EE37549171"/>
    <w:rsid w:val="009A7BBA"/>
    <w:pPr>
      <w:spacing w:line="252" w:lineRule="auto"/>
    </w:pPr>
    <w:rPr>
      <w:rFonts w:asciiTheme="majorHAnsi" w:eastAsiaTheme="majorEastAsia" w:hAnsiTheme="majorHAnsi" w:cstheme="majorBidi"/>
    </w:rPr>
  </w:style>
  <w:style w:type="paragraph" w:customStyle="1" w:styleId="52D9265E5B574546B41E0A388128DA131">
    <w:name w:val="52D9265E5B574546B41E0A388128DA131"/>
    <w:rsid w:val="009A7BBA"/>
    <w:pPr>
      <w:spacing w:line="252" w:lineRule="auto"/>
    </w:pPr>
    <w:rPr>
      <w:rFonts w:asciiTheme="majorHAnsi" w:eastAsiaTheme="majorEastAsia" w:hAnsiTheme="majorHAnsi" w:cstheme="majorBidi"/>
    </w:rPr>
  </w:style>
  <w:style w:type="paragraph" w:customStyle="1" w:styleId="3387BCAF11C04E2CAFA302EC0D81C2191">
    <w:name w:val="3387BCAF11C04E2CAFA302EC0D81C2191"/>
    <w:rsid w:val="009A7BBA"/>
    <w:pPr>
      <w:spacing w:line="252" w:lineRule="auto"/>
    </w:pPr>
    <w:rPr>
      <w:rFonts w:asciiTheme="majorHAnsi" w:eastAsiaTheme="majorEastAsia" w:hAnsiTheme="majorHAnsi" w:cstheme="majorBidi"/>
    </w:rPr>
  </w:style>
  <w:style w:type="paragraph" w:customStyle="1" w:styleId="37F80D48FA6B496F99AB0C4FE105C2871">
    <w:name w:val="37F80D48FA6B496F99AB0C4FE105C2871"/>
    <w:rsid w:val="009A7BBA"/>
    <w:pPr>
      <w:spacing w:line="252" w:lineRule="auto"/>
    </w:pPr>
    <w:rPr>
      <w:rFonts w:asciiTheme="majorHAnsi" w:eastAsiaTheme="majorEastAsia" w:hAnsiTheme="majorHAnsi" w:cstheme="majorBidi"/>
    </w:rPr>
  </w:style>
  <w:style w:type="paragraph" w:customStyle="1" w:styleId="F115967111264E608A4F4EC4D850A1791">
    <w:name w:val="F115967111264E608A4F4EC4D850A1791"/>
    <w:rsid w:val="009A7BBA"/>
    <w:pPr>
      <w:spacing w:line="252" w:lineRule="auto"/>
    </w:pPr>
    <w:rPr>
      <w:rFonts w:asciiTheme="majorHAnsi" w:eastAsiaTheme="majorEastAsia" w:hAnsiTheme="majorHAnsi" w:cstheme="majorBidi"/>
    </w:rPr>
  </w:style>
  <w:style w:type="paragraph" w:customStyle="1" w:styleId="264375DD02804BF2872914D4001185131">
    <w:name w:val="264375DD02804BF2872914D4001185131"/>
    <w:rsid w:val="009A7BBA"/>
    <w:pPr>
      <w:spacing w:line="252" w:lineRule="auto"/>
    </w:pPr>
    <w:rPr>
      <w:rFonts w:asciiTheme="majorHAnsi" w:eastAsiaTheme="majorEastAsia" w:hAnsiTheme="majorHAnsi" w:cstheme="majorBidi"/>
    </w:rPr>
  </w:style>
  <w:style w:type="paragraph" w:customStyle="1" w:styleId="28C39D8482684CF2B8CAE0E9709FCD8E1">
    <w:name w:val="28C39D8482684CF2B8CAE0E9709FCD8E1"/>
    <w:rsid w:val="009A7BBA"/>
    <w:pPr>
      <w:spacing w:line="252" w:lineRule="auto"/>
    </w:pPr>
    <w:rPr>
      <w:rFonts w:asciiTheme="majorHAnsi" w:eastAsiaTheme="majorEastAsia" w:hAnsiTheme="majorHAnsi" w:cstheme="majorBidi"/>
    </w:rPr>
  </w:style>
  <w:style w:type="paragraph" w:customStyle="1" w:styleId="0A3A26CAD4A6403486282DB25DD481171">
    <w:name w:val="0A3A26CAD4A6403486282DB25DD481171"/>
    <w:rsid w:val="009A7BBA"/>
    <w:pPr>
      <w:spacing w:line="252" w:lineRule="auto"/>
    </w:pPr>
    <w:rPr>
      <w:rFonts w:asciiTheme="majorHAnsi" w:eastAsiaTheme="majorEastAsia" w:hAnsiTheme="majorHAnsi" w:cstheme="majorBidi"/>
    </w:rPr>
  </w:style>
  <w:style w:type="paragraph" w:customStyle="1" w:styleId="E6ED297269324DF5BE325AAAB5EC40511">
    <w:name w:val="E6ED297269324DF5BE325AAAB5EC40511"/>
    <w:rsid w:val="009A7BBA"/>
    <w:pPr>
      <w:spacing w:line="252" w:lineRule="auto"/>
    </w:pPr>
    <w:rPr>
      <w:rFonts w:asciiTheme="majorHAnsi" w:eastAsiaTheme="majorEastAsia" w:hAnsiTheme="majorHAnsi" w:cstheme="majorBidi"/>
    </w:rPr>
  </w:style>
  <w:style w:type="paragraph" w:customStyle="1" w:styleId="B28B465C78054EAAAEFDC894EC8D94351">
    <w:name w:val="B28B465C78054EAAAEFDC894EC8D94351"/>
    <w:rsid w:val="009A7BBA"/>
    <w:pPr>
      <w:spacing w:line="252" w:lineRule="auto"/>
    </w:pPr>
    <w:rPr>
      <w:rFonts w:asciiTheme="majorHAnsi" w:eastAsiaTheme="majorEastAsia" w:hAnsiTheme="majorHAnsi" w:cstheme="majorBidi"/>
    </w:rPr>
  </w:style>
  <w:style w:type="paragraph" w:customStyle="1" w:styleId="A0A6BE671DBB441D8A5D4A23E373622D1">
    <w:name w:val="A0A6BE671DBB441D8A5D4A23E373622D1"/>
    <w:rsid w:val="009A7BBA"/>
    <w:pPr>
      <w:spacing w:line="252" w:lineRule="auto"/>
    </w:pPr>
    <w:rPr>
      <w:rFonts w:asciiTheme="majorHAnsi" w:eastAsiaTheme="majorEastAsia" w:hAnsiTheme="majorHAnsi" w:cstheme="majorBidi"/>
    </w:rPr>
  </w:style>
  <w:style w:type="paragraph" w:customStyle="1" w:styleId="6ECC7802385A42079B8AA9E1401A3F091">
    <w:name w:val="6ECC7802385A42079B8AA9E1401A3F091"/>
    <w:rsid w:val="009A7BBA"/>
    <w:pPr>
      <w:spacing w:line="252" w:lineRule="auto"/>
    </w:pPr>
    <w:rPr>
      <w:rFonts w:asciiTheme="majorHAnsi" w:eastAsiaTheme="majorEastAsia" w:hAnsiTheme="majorHAnsi" w:cstheme="majorBidi"/>
    </w:rPr>
  </w:style>
  <w:style w:type="paragraph" w:customStyle="1" w:styleId="4D2BB90688304BB88B965B9AF28F7C9A1">
    <w:name w:val="4D2BB90688304BB88B965B9AF28F7C9A1"/>
    <w:rsid w:val="009A7BBA"/>
    <w:pPr>
      <w:spacing w:line="252" w:lineRule="auto"/>
    </w:pPr>
    <w:rPr>
      <w:rFonts w:asciiTheme="majorHAnsi" w:eastAsiaTheme="majorEastAsia" w:hAnsiTheme="majorHAnsi" w:cstheme="majorBidi"/>
    </w:rPr>
  </w:style>
  <w:style w:type="paragraph" w:customStyle="1" w:styleId="313D75EFCA0D440FA2B3682915B150891">
    <w:name w:val="313D75EFCA0D440FA2B3682915B150891"/>
    <w:rsid w:val="009A7BBA"/>
    <w:pPr>
      <w:spacing w:line="252" w:lineRule="auto"/>
    </w:pPr>
    <w:rPr>
      <w:rFonts w:asciiTheme="majorHAnsi" w:eastAsiaTheme="majorEastAsia" w:hAnsiTheme="majorHAnsi" w:cstheme="majorBidi"/>
    </w:rPr>
  </w:style>
  <w:style w:type="paragraph" w:customStyle="1" w:styleId="1C272827EAB84574B05873BE15819C781">
    <w:name w:val="1C272827EAB84574B05873BE15819C781"/>
    <w:rsid w:val="009A7BBA"/>
    <w:pPr>
      <w:spacing w:line="252" w:lineRule="auto"/>
    </w:pPr>
    <w:rPr>
      <w:rFonts w:asciiTheme="majorHAnsi" w:eastAsiaTheme="majorEastAsia" w:hAnsiTheme="majorHAnsi" w:cstheme="majorBidi"/>
    </w:rPr>
  </w:style>
  <w:style w:type="paragraph" w:customStyle="1" w:styleId="485654FAB8204763A3E3042A16C770FB1">
    <w:name w:val="485654FAB8204763A3E3042A16C770FB1"/>
    <w:rsid w:val="009A7BBA"/>
    <w:pPr>
      <w:spacing w:line="252" w:lineRule="auto"/>
    </w:pPr>
    <w:rPr>
      <w:rFonts w:asciiTheme="majorHAnsi" w:eastAsiaTheme="majorEastAsia" w:hAnsiTheme="majorHAnsi" w:cstheme="majorBidi"/>
    </w:rPr>
  </w:style>
  <w:style w:type="paragraph" w:customStyle="1" w:styleId="9E51062C25874EB79987C9E8F3D1AC631">
    <w:name w:val="9E51062C25874EB79987C9E8F3D1AC631"/>
    <w:rsid w:val="009A7BBA"/>
    <w:pPr>
      <w:spacing w:line="252" w:lineRule="auto"/>
      <w:ind w:left="720"/>
      <w:contextualSpacing/>
    </w:pPr>
    <w:rPr>
      <w:rFonts w:asciiTheme="majorHAnsi" w:eastAsiaTheme="majorEastAsia" w:hAnsiTheme="majorHAnsi" w:cstheme="majorBidi"/>
    </w:rPr>
  </w:style>
  <w:style w:type="paragraph" w:customStyle="1" w:styleId="9BE323E949484085B23D689B527F79A71">
    <w:name w:val="9BE323E949484085B23D689B527F79A71"/>
    <w:rsid w:val="009A7BBA"/>
    <w:pPr>
      <w:spacing w:line="252" w:lineRule="auto"/>
    </w:pPr>
    <w:rPr>
      <w:rFonts w:asciiTheme="majorHAnsi" w:eastAsiaTheme="majorEastAsia" w:hAnsiTheme="majorHAnsi" w:cstheme="majorBidi"/>
    </w:rPr>
  </w:style>
  <w:style w:type="paragraph" w:customStyle="1" w:styleId="D768DA73B5464E0AB7E204A5C37A272C1">
    <w:name w:val="D768DA73B5464E0AB7E204A5C37A272C1"/>
    <w:rsid w:val="009A7BBA"/>
    <w:pPr>
      <w:spacing w:line="252" w:lineRule="auto"/>
    </w:pPr>
    <w:rPr>
      <w:rFonts w:asciiTheme="majorHAnsi" w:eastAsiaTheme="majorEastAsia" w:hAnsiTheme="majorHAnsi" w:cstheme="majorBidi"/>
    </w:rPr>
  </w:style>
  <w:style w:type="paragraph" w:customStyle="1" w:styleId="11E939477B1C4B9D8BF4FE8BECABE45B1">
    <w:name w:val="11E939477B1C4B9D8BF4FE8BECABE45B1"/>
    <w:rsid w:val="009A7BBA"/>
    <w:pPr>
      <w:spacing w:line="252" w:lineRule="auto"/>
    </w:pPr>
    <w:rPr>
      <w:rFonts w:asciiTheme="majorHAnsi" w:eastAsiaTheme="majorEastAsia" w:hAnsiTheme="majorHAnsi" w:cstheme="majorBidi"/>
    </w:rPr>
  </w:style>
  <w:style w:type="paragraph" w:customStyle="1" w:styleId="A844B0C4AD9447CCAB55A1FAD0A845A21">
    <w:name w:val="A844B0C4AD9447CCAB55A1FAD0A845A21"/>
    <w:rsid w:val="009A7BBA"/>
    <w:pPr>
      <w:spacing w:line="252" w:lineRule="auto"/>
    </w:pPr>
    <w:rPr>
      <w:rFonts w:asciiTheme="majorHAnsi" w:eastAsiaTheme="majorEastAsia" w:hAnsiTheme="majorHAnsi" w:cstheme="majorBidi"/>
    </w:rPr>
  </w:style>
  <w:style w:type="paragraph" w:customStyle="1" w:styleId="E00F51774EEB41D7A5200CEB692E608F1">
    <w:name w:val="E00F51774EEB41D7A5200CEB692E608F1"/>
    <w:rsid w:val="009A7BBA"/>
    <w:pPr>
      <w:spacing w:line="252" w:lineRule="auto"/>
    </w:pPr>
    <w:rPr>
      <w:rFonts w:asciiTheme="majorHAnsi" w:eastAsiaTheme="majorEastAsia" w:hAnsiTheme="majorHAnsi" w:cstheme="majorBidi"/>
    </w:rPr>
  </w:style>
  <w:style w:type="paragraph" w:customStyle="1" w:styleId="73AE543DC06A44698D0D8CF88F67B35C1">
    <w:name w:val="73AE543DC06A44698D0D8CF88F67B35C1"/>
    <w:rsid w:val="009A7BBA"/>
    <w:pPr>
      <w:spacing w:line="252" w:lineRule="auto"/>
    </w:pPr>
    <w:rPr>
      <w:rFonts w:asciiTheme="majorHAnsi" w:eastAsiaTheme="majorEastAsia" w:hAnsiTheme="majorHAnsi" w:cstheme="majorBidi"/>
    </w:rPr>
  </w:style>
  <w:style w:type="paragraph" w:customStyle="1" w:styleId="1C550FAEBACF451A8EE9179DCC5E4CDC1">
    <w:name w:val="1C550FAEBACF451A8EE9179DCC5E4CDC1"/>
    <w:rsid w:val="009A7BBA"/>
    <w:pPr>
      <w:spacing w:line="252" w:lineRule="auto"/>
    </w:pPr>
    <w:rPr>
      <w:rFonts w:asciiTheme="majorHAnsi" w:eastAsiaTheme="majorEastAsia" w:hAnsiTheme="majorHAnsi" w:cstheme="majorBidi"/>
    </w:rPr>
  </w:style>
  <w:style w:type="paragraph" w:customStyle="1" w:styleId="CE510A12960D492290B69B9F86C903081">
    <w:name w:val="CE510A12960D492290B69B9F86C903081"/>
    <w:rsid w:val="009A7BBA"/>
    <w:pPr>
      <w:spacing w:line="252" w:lineRule="auto"/>
    </w:pPr>
    <w:rPr>
      <w:rFonts w:asciiTheme="majorHAnsi" w:eastAsiaTheme="majorEastAsia" w:hAnsiTheme="majorHAnsi" w:cstheme="majorBidi"/>
    </w:rPr>
  </w:style>
  <w:style w:type="paragraph" w:customStyle="1" w:styleId="42BD4B74623C4EFDBF201624C689AB8E1">
    <w:name w:val="42BD4B74623C4EFDBF201624C689AB8E1"/>
    <w:rsid w:val="009A7BBA"/>
    <w:pPr>
      <w:spacing w:line="252" w:lineRule="auto"/>
    </w:pPr>
    <w:rPr>
      <w:rFonts w:asciiTheme="majorHAnsi" w:eastAsiaTheme="majorEastAsia" w:hAnsiTheme="majorHAnsi" w:cstheme="majorBidi"/>
    </w:rPr>
  </w:style>
  <w:style w:type="paragraph" w:customStyle="1" w:styleId="C81623339BDE456F8E9127FBB65999FE1">
    <w:name w:val="C81623339BDE456F8E9127FBB65999FE1"/>
    <w:rsid w:val="009A7BBA"/>
    <w:pPr>
      <w:spacing w:line="252" w:lineRule="auto"/>
    </w:pPr>
    <w:rPr>
      <w:rFonts w:asciiTheme="majorHAnsi" w:eastAsiaTheme="majorEastAsia" w:hAnsiTheme="majorHAnsi" w:cstheme="majorBidi"/>
    </w:rPr>
  </w:style>
  <w:style w:type="paragraph" w:customStyle="1" w:styleId="DE29D37E5C324AFDB1B24FD10FA03CB91">
    <w:name w:val="DE29D37E5C324AFDB1B24FD10FA03CB91"/>
    <w:rsid w:val="009A7BBA"/>
    <w:pPr>
      <w:spacing w:line="252" w:lineRule="auto"/>
    </w:pPr>
    <w:rPr>
      <w:rFonts w:asciiTheme="majorHAnsi" w:eastAsiaTheme="majorEastAsia" w:hAnsiTheme="majorHAnsi" w:cstheme="majorBidi"/>
    </w:rPr>
  </w:style>
  <w:style w:type="paragraph" w:customStyle="1" w:styleId="2BAD7E2B020347D2AEA23D6368E0F6DF1">
    <w:name w:val="2BAD7E2B020347D2AEA23D6368E0F6DF1"/>
    <w:rsid w:val="009A7BBA"/>
    <w:pPr>
      <w:spacing w:line="252" w:lineRule="auto"/>
    </w:pPr>
    <w:rPr>
      <w:rFonts w:asciiTheme="majorHAnsi" w:eastAsiaTheme="majorEastAsia" w:hAnsiTheme="majorHAnsi" w:cstheme="majorBidi"/>
    </w:rPr>
  </w:style>
  <w:style w:type="paragraph" w:customStyle="1" w:styleId="5C195DBF04CE48FA9D6CF361CA1C93CA1">
    <w:name w:val="5C195DBF04CE48FA9D6CF361CA1C93CA1"/>
    <w:rsid w:val="009A7BBA"/>
    <w:pPr>
      <w:spacing w:line="252" w:lineRule="auto"/>
    </w:pPr>
    <w:rPr>
      <w:rFonts w:asciiTheme="majorHAnsi" w:eastAsiaTheme="majorEastAsia" w:hAnsiTheme="majorHAnsi" w:cstheme="majorBidi"/>
    </w:rPr>
  </w:style>
  <w:style w:type="paragraph" w:customStyle="1" w:styleId="FC8A119B6A9A4D1C9D389C1131E1DC2E1">
    <w:name w:val="FC8A119B6A9A4D1C9D389C1131E1DC2E1"/>
    <w:rsid w:val="009A7BBA"/>
    <w:pPr>
      <w:spacing w:line="252" w:lineRule="auto"/>
    </w:pPr>
    <w:rPr>
      <w:rFonts w:asciiTheme="majorHAnsi" w:eastAsiaTheme="majorEastAsia" w:hAnsiTheme="majorHAnsi" w:cstheme="majorBidi"/>
    </w:rPr>
  </w:style>
  <w:style w:type="paragraph" w:customStyle="1" w:styleId="02303709D9514FC0BF1C9EF0FF48BB901">
    <w:name w:val="02303709D9514FC0BF1C9EF0FF48BB901"/>
    <w:rsid w:val="009A7BBA"/>
    <w:pPr>
      <w:spacing w:line="252" w:lineRule="auto"/>
    </w:pPr>
    <w:rPr>
      <w:rFonts w:asciiTheme="majorHAnsi" w:eastAsiaTheme="majorEastAsia" w:hAnsiTheme="majorHAnsi" w:cstheme="majorBidi"/>
    </w:rPr>
  </w:style>
  <w:style w:type="paragraph" w:customStyle="1" w:styleId="420A40EFB10F48D2A0CC0064B5CEFD6B1">
    <w:name w:val="420A40EFB10F48D2A0CC0064B5CEFD6B1"/>
    <w:rsid w:val="009A7BBA"/>
    <w:pPr>
      <w:spacing w:line="252" w:lineRule="auto"/>
    </w:pPr>
    <w:rPr>
      <w:rFonts w:asciiTheme="majorHAnsi" w:eastAsiaTheme="majorEastAsia" w:hAnsiTheme="majorHAnsi" w:cstheme="majorBidi"/>
    </w:rPr>
  </w:style>
  <w:style w:type="paragraph" w:customStyle="1" w:styleId="9A62BCA75FA84C8BB754A160CA9E95F72">
    <w:name w:val="9A62BCA75FA84C8BB754A160CA9E95F72"/>
    <w:rsid w:val="009A7BBA"/>
    <w:pPr>
      <w:spacing w:line="252" w:lineRule="auto"/>
    </w:pPr>
    <w:rPr>
      <w:rFonts w:asciiTheme="majorHAnsi" w:eastAsiaTheme="majorEastAsia" w:hAnsiTheme="majorHAnsi" w:cstheme="majorBidi"/>
    </w:rPr>
  </w:style>
  <w:style w:type="paragraph" w:customStyle="1" w:styleId="839069DCAAE94B48B28D0DBF9D8C36BE2">
    <w:name w:val="839069DCAAE94B48B28D0DBF9D8C36BE2"/>
    <w:rsid w:val="009A7BBA"/>
    <w:pPr>
      <w:spacing w:line="252" w:lineRule="auto"/>
    </w:pPr>
    <w:rPr>
      <w:rFonts w:asciiTheme="majorHAnsi" w:eastAsiaTheme="majorEastAsia" w:hAnsiTheme="majorHAnsi" w:cstheme="majorBidi"/>
    </w:rPr>
  </w:style>
  <w:style w:type="paragraph" w:customStyle="1" w:styleId="3A8583BAE3934F66B791A5EF64123AA02">
    <w:name w:val="3A8583BAE3934F66B791A5EF64123AA02"/>
    <w:rsid w:val="009A7BBA"/>
    <w:pPr>
      <w:spacing w:line="252" w:lineRule="auto"/>
    </w:pPr>
    <w:rPr>
      <w:rFonts w:asciiTheme="majorHAnsi" w:eastAsiaTheme="majorEastAsia" w:hAnsiTheme="majorHAnsi" w:cstheme="majorBidi"/>
    </w:rPr>
  </w:style>
  <w:style w:type="paragraph" w:customStyle="1" w:styleId="7385C034ADF2446CB2C8B4E111A7EFA92">
    <w:name w:val="7385C034ADF2446CB2C8B4E111A7EFA92"/>
    <w:rsid w:val="009A7BBA"/>
    <w:pPr>
      <w:spacing w:line="252" w:lineRule="auto"/>
    </w:pPr>
    <w:rPr>
      <w:rFonts w:asciiTheme="majorHAnsi" w:eastAsiaTheme="majorEastAsia" w:hAnsiTheme="majorHAnsi" w:cstheme="majorBidi"/>
    </w:rPr>
  </w:style>
  <w:style w:type="paragraph" w:customStyle="1" w:styleId="2786D31623914959A917E46A2F3639C42">
    <w:name w:val="2786D31623914959A917E46A2F3639C42"/>
    <w:rsid w:val="009A7BBA"/>
    <w:pPr>
      <w:spacing w:line="252" w:lineRule="auto"/>
    </w:pPr>
    <w:rPr>
      <w:rFonts w:asciiTheme="majorHAnsi" w:eastAsiaTheme="majorEastAsia" w:hAnsiTheme="majorHAnsi" w:cstheme="majorBidi"/>
    </w:rPr>
  </w:style>
  <w:style w:type="paragraph" w:customStyle="1" w:styleId="43CB450B1DE4446E8676258EFAF525C22">
    <w:name w:val="43CB450B1DE4446E8676258EFAF525C22"/>
    <w:rsid w:val="009A7BBA"/>
    <w:pPr>
      <w:spacing w:line="252" w:lineRule="auto"/>
    </w:pPr>
    <w:rPr>
      <w:rFonts w:asciiTheme="majorHAnsi" w:eastAsiaTheme="majorEastAsia" w:hAnsiTheme="majorHAnsi" w:cstheme="majorBidi"/>
    </w:rPr>
  </w:style>
  <w:style w:type="paragraph" w:customStyle="1" w:styleId="5E65E3A4D7134865BD92A8FADD0632C82">
    <w:name w:val="5E65E3A4D7134865BD92A8FADD0632C82"/>
    <w:rsid w:val="009A7BBA"/>
    <w:pPr>
      <w:spacing w:line="252" w:lineRule="auto"/>
    </w:pPr>
    <w:rPr>
      <w:rFonts w:asciiTheme="majorHAnsi" w:eastAsiaTheme="majorEastAsia" w:hAnsiTheme="majorHAnsi" w:cstheme="majorBidi"/>
    </w:rPr>
  </w:style>
  <w:style w:type="paragraph" w:customStyle="1" w:styleId="9D1ADE788F724B4B9B80FBB4BD88DC642">
    <w:name w:val="9D1ADE788F724B4B9B80FBB4BD88DC642"/>
    <w:rsid w:val="009A7BBA"/>
    <w:pPr>
      <w:spacing w:line="252" w:lineRule="auto"/>
    </w:pPr>
    <w:rPr>
      <w:rFonts w:asciiTheme="majorHAnsi" w:eastAsiaTheme="majorEastAsia" w:hAnsiTheme="majorHAnsi" w:cstheme="majorBidi"/>
    </w:rPr>
  </w:style>
  <w:style w:type="paragraph" w:customStyle="1" w:styleId="37B7EB02271A4CC08A51E18DFB18FD792">
    <w:name w:val="37B7EB02271A4CC08A51E18DFB18FD792"/>
    <w:rsid w:val="009A7BBA"/>
    <w:pPr>
      <w:spacing w:line="252" w:lineRule="auto"/>
    </w:pPr>
    <w:rPr>
      <w:rFonts w:asciiTheme="majorHAnsi" w:eastAsiaTheme="majorEastAsia" w:hAnsiTheme="majorHAnsi" w:cstheme="majorBidi"/>
    </w:rPr>
  </w:style>
  <w:style w:type="paragraph" w:customStyle="1" w:styleId="E431314645284D54BA05B8A49257BDA32">
    <w:name w:val="E431314645284D54BA05B8A49257BDA32"/>
    <w:rsid w:val="009A7BBA"/>
    <w:pPr>
      <w:spacing w:line="252" w:lineRule="auto"/>
    </w:pPr>
    <w:rPr>
      <w:rFonts w:asciiTheme="majorHAnsi" w:eastAsiaTheme="majorEastAsia" w:hAnsiTheme="majorHAnsi" w:cstheme="majorBidi"/>
    </w:rPr>
  </w:style>
  <w:style w:type="paragraph" w:customStyle="1" w:styleId="DB1F9EA1CA804FED85977BEB51210B5D2">
    <w:name w:val="DB1F9EA1CA804FED85977BEB51210B5D2"/>
    <w:rsid w:val="009A7BBA"/>
    <w:pPr>
      <w:spacing w:line="252" w:lineRule="auto"/>
    </w:pPr>
    <w:rPr>
      <w:rFonts w:asciiTheme="majorHAnsi" w:eastAsiaTheme="majorEastAsia" w:hAnsiTheme="majorHAnsi" w:cstheme="majorBidi"/>
    </w:rPr>
  </w:style>
  <w:style w:type="paragraph" w:customStyle="1" w:styleId="C6AB8BA09E5746439D72E337A6755F502">
    <w:name w:val="C6AB8BA09E5746439D72E337A6755F502"/>
    <w:rsid w:val="009A7BBA"/>
    <w:pPr>
      <w:spacing w:line="252" w:lineRule="auto"/>
    </w:pPr>
    <w:rPr>
      <w:rFonts w:asciiTheme="majorHAnsi" w:eastAsiaTheme="majorEastAsia" w:hAnsiTheme="majorHAnsi" w:cstheme="majorBidi"/>
    </w:rPr>
  </w:style>
  <w:style w:type="paragraph" w:customStyle="1" w:styleId="92CE97591CB44694956C6B6F0EE518752">
    <w:name w:val="92CE97591CB44694956C6B6F0EE518752"/>
    <w:rsid w:val="009A7BBA"/>
    <w:pPr>
      <w:spacing w:line="252" w:lineRule="auto"/>
    </w:pPr>
    <w:rPr>
      <w:rFonts w:asciiTheme="majorHAnsi" w:eastAsiaTheme="majorEastAsia" w:hAnsiTheme="majorHAnsi" w:cstheme="majorBidi"/>
    </w:rPr>
  </w:style>
  <w:style w:type="paragraph" w:customStyle="1" w:styleId="C18AC73517A6470BAA68D464A7D428E82">
    <w:name w:val="C18AC73517A6470BAA68D464A7D428E82"/>
    <w:rsid w:val="009A7BBA"/>
    <w:pPr>
      <w:spacing w:line="252" w:lineRule="auto"/>
    </w:pPr>
    <w:rPr>
      <w:rFonts w:asciiTheme="majorHAnsi" w:eastAsiaTheme="majorEastAsia" w:hAnsiTheme="majorHAnsi" w:cstheme="majorBidi"/>
    </w:rPr>
  </w:style>
  <w:style w:type="paragraph" w:customStyle="1" w:styleId="6BBB0CE5344B478280131EE32F04B47A2">
    <w:name w:val="6BBB0CE5344B478280131EE32F04B47A2"/>
    <w:rsid w:val="009A7BBA"/>
    <w:pPr>
      <w:spacing w:line="252" w:lineRule="auto"/>
    </w:pPr>
    <w:rPr>
      <w:rFonts w:asciiTheme="majorHAnsi" w:eastAsiaTheme="majorEastAsia" w:hAnsiTheme="majorHAnsi" w:cstheme="majorBidi"/>
    </w:rPr>
  </w:style>
  <w:style w:type="paragraph" w:customStyle="1" w:styleId="D0C60D9CB949458085C7D2CC98FE2E522">
    <w:name w:val="D0C60D9CB949458085C7D2CC98FE2E522"/>
    <w:rsid w:val="009A7BBA"/>
    <w:pPr>
      <w:spacing w:line="252" w:lineRule="auto"/>
    </w:pPr>
    <w:rPr>
      <w:rFonts w:asciiTheme="majorHAnsi" w:eastAsiaTheme="majorEastAsia" w:hAnsiTheme="majorHAnsi" w:cstheme="majorBidi"/>
    </w:rPr>
  </w:style>
  <w:style w:type="paragraph" w:customStyle="1" w:styleId="DD5123FEC194498789F4832874C749202">
    <w:name w:val="DD5123FEC194498789F4832874C749202"/>
    <w:rsid w:val="009A7BBA"/>
    <w:pPr>
      <w:spacing w:line="252" w:lineRule="auto"/>
    </w:pPr>
    <w:rPr>
      <w:rFonts w:asciiTheme="majorHAnsi" w:eastAsiaTheme="majorEastAsia" w:hAnsiTheme="majorHAnsi" w:cstheme="majorBidi"/>
    </w:rPr>
  </w:style>
  <w:style w:type="paragraph" w:customStyle="1" w:styleId="DB9521FAAE754A93AB9053305BB02D682">
    <w:name w:val="DB9521FAAE754A93AB9053305BB02D682"/>
    <w:rsid w:val="009A7BBA"/>
    <w:pPr>
      <w:spacing w:line="252" w:lineRule="auto"/>
    </w:pPr>
    <w:rPr>
      <w:rFonts w:asciiTheme="majorHAnsi" w:eastAsiaTheme="majorEastAsia" w:hAnsiTheme="majorHAnsi" w:cstheme="majorBidi"/>
    </w:rPr>
  </w:style>
  <w:style w:type="paragraph" w:customStyle="1" w:styleId="16C2437B8BE04FB0A9E92975D6B15F282">
    <w:name w:val="16C2437B8BE04FB0A9E92975D6B15F282"/>
    <w:rsid w:val="009A7BBA"/>
    <w:pPr>
      <w:spacing w:line="252" w:lineRule="auto"/>
    </w:pPr>
    <w:rPr>
      <w:rFonts w:asciiTheme="majorHAnsi" w:eastAsiaTheme="majorEastAsia" w:hAnsiTheme="majorHAnsi" w:cstheme="majorBidi"/>
    </w:rPr>
  </w:style>
  <w:style w:type="paragraph" w:customStyle="1" w:styleId="925568E37AB947378FAFBE033825588B2">
    <w:name w:val="925568E37AB947378FAFBE033825588B2"/>
    <w:rsid w:val="009A7BBA"/>
    <w:pPr>
      <w:spacing w:line="252" w:lineRule="auto"/>
    </w:pPr>
    <w:rPr>
      <w:rFonts w:asciiTheme="majorHAnsi" w:eastAsiaTheme="majorEastAsia" w:hAnsiTheme="majorHAnsi" w:cstheme="majorBidi"/>
    </w:rPr>
  </w:style>
  <w:style w:type="paragraph" w:customStyle="1" w:styleId="7FABB616BD7443C99EECAA7148C8E70F2">
    <w:name w:val="7FABB616BD7443C99EECAA7148C8E70F2"/>
    <w:rsid w:val="009A7BBA"/>
    <w:pPr>
      <w:spacing w:line="252" w:lineRule="auto"/>
    </w:pPr>
    <w:rPr>
      <w:rFonts w:asciiTheme="majorHAnsi" w:eastAsiaTheme="majorEastAsia" w:hAnsiTheme="majorHAnsi" w:cstheme="majorBidi"/>
    </w:rPr>
  </w:style>
  <w:style w:type="paragraph" w:customStyle="1" w:styleId="5EC3F6AE4DFA4D4599D7CBB86F39CB9F2">
    <w:name w:val="5EC3F6AE4DFA4D4599D7CBB86F39CB9F2"/>
    <w:rsid w:val="009A7BBA"/>
    <w:pPr>
      <w:spacing w:line="252" w:lineRule="auto"/>
    </w:pPr>
    <w:rPr>
      <w:rFonts w:asciiTheme="majorHAnsi" w:eastAsiaTheme="majorEastAsia" w:hAnsiTheme="majorHAnsi" w:cstheme="majorBidi"/>
    </w:rPr>
  </w:style>
  <w:style w:type="paragraph" w:customStyle="1" w:styleId="DAE4F097B6F8401690C730FDAB921FE52">
    <w:name w:val="DAE4F097B6F8401690C730FDAB921FE52"/>
    <w:rsid w:val="009A7BBA"/>
    <w:pPr>
      <w:spacing w:line="252" w:lineRule="auto"/>
    </w:pPr>
    <w:rPr>
      <w:rFonts w:asciiTheme="majorHAnsi" w:eastAsiaTheme="majorEastAsia" w:hAnsiTheme="majorHAnsi" w:cstheme="majorBidi"/>
    </w:rPr>
  </w:style>
  <w:style w:type="paragraph" w:customStyle="1" w:styleId="269B167EE9834832B583F1431BAB932C2">
    <w:name w:val="269B167EE9834832B583F1431BAB932C2"/>
    <w:rsid w:val="009A7BBA"/>
    <w:pPr>
      <w:spacing w:line="252" w:lineRule="auto"/>
    </w:pPr>
    <w:rPr>
      <w:rFonts w:asciiTheme="majorHAnsi" w:eastAsiaTheme="majorEastAsia" w:hAnsiTheme="majorHAnsi" w:cstheme="majorBidi"/>
    </w:rPr>
  </w:style>
  <w:style w:type="paragraph" w:customStyle="1" w:styleId="E7B8DC892EFE493AAB6F43E9ED960BC52">
    <w:name w:val="E7B8DC892EFE493AAB6F43E9ED960BC52"/>
    <w:rsid w:val="009A7BBA"/>
    <w:pPr>
      <w:spacing w:line="252" w:lineRule="auto"/>
    </w:pPr>
    <w:rPr>
      <w:rFonts w:asciiTheme="majorHAnsi" w:eastAsiaTheme="majorEastAsia" w:hAnsiTheme="majorHAnsi" w:cstheme="majorBidi"/>
    </w:rPr>
  </w:style>
  <w:style w:type="paragraph" w:customStyle="1" w:styleId="BDF2952BF1834A74BD2F50140E38518D2">
    <w:name w:val="BDF2952BF1834A74BD2F50140E38518D2"/>
    <w:rsid w:val="009A7BBA"/>
    <w:pPr>
      <w:spacing w:line="252" w:lineRule="auto"/>
    </w:pPr>
    <w:rPr>
      <w:rFonts w:asciiTheme="majorHAnsi" w:eastAsiaTheme="majorEastAsia" w:hAnsiTheme="majorHAnsi" w:cstheme="majorBidi"/>
    </w:rPr>
  </w:style>
  <w:style w:type="paragraph" w:customStyle="1" w:styleId="CFE4286753C349BD98BF46A3833062772">
    <w:name w:val="CFE4286753C349BD98BF46A3833062772"/>
    <w:rsid w:val="009A7BBA"/>
    <w:pPr>
      <w:spacing w:line="252" w:lineRule="auto"/>
    </w:pPr>
    <w:rPr>
      <w:rFonts w:asciiTheme="majorHAnsi" w:eastAsiaTheme="majorEastAsia" w:hAnsiTheme="majorHAnsi" w:cstheme="majorBidi"/>
    </w:rPr>
  </w:style>
  <w:style w:type="paragraph" w:customStyle="1" w:styleId="E8EAF37F4E3C4FA4A8B4C167FCFC015D2">
    <w:name w:val="E8EAF37F4E3C4FA4A8B4C167FCFC015D2"/>
    <w:rsid w:val="009A7BBA"/>
    <w:pPr>
      <w:spacing w:line="252" w:lineRule="auto"/>
    </w:pPr>
    <w:rPr>
      <w:rFonts w:asciiTheme="majorHAnsi" w:eastAsiaTheme="majorEastAsia" w:hAnsiTheme="majorHAnsi" w:cstheme="majorBidi"/>
    </w:rPr>
  </w:style>
  <w:style w:type="paragraph" w:customStyle="1" w:styleId="AD02E0BF3D5148FBBB53F1ADC35138B52">
    <w:name w:val="AD02E0BF3D5148FBBB53F1ADC35138B52"/>
    <w:rsid w:val="009A7BBA"/>
    <w:pPr>
      <w:spacing w:line="252" w:lineRule="auto"/>
    </w:pPr>
    <w:rPr>
      <w:rFonts w:asciiTheme="majorHAnsi" w:eastAsiaTheme="majorEastAsia" w:hAnsiTheme="majorHAnsi" w:cstheme="majorBidi"/>
    </w:rPr>
  </w:style>
  <w:style w:type="paragraph" w:customStyle="1" w:styleId="3FA9DDA2E2374F379BC227912A2CFE3C2">
    <w:name w:val="3FA9DDA2E2374F379BC227912A2CFE3C2"/>
    <w:rsid w:val="009A7BBA"/>
    <w:pPr>
      <w:spacing w:line="252" w:lineRule="auto"/>
    </w:pPr>
    <w:rPr>
      <w:rFonts w:asciiTheme="majorHAnsi" w:eastAsiaTheme="majorEastAsia" w:hAnsiTheme="majorHAnsi" w:cstheme="majorBidi"/>
    </w:rPr>
  </w:style>
  <w:style w:type="paragraph" w:customStyle="1" w:styleId="E2E3DC4BD9074470B589D936FA0293A42">
    <w:name w:val="E2E3DC4BD9074470B589D936FA0293A42"/>
    <w:rsid w:val="009A7BBA"/>
    <w:pPr>
      <w:spacing w:line="252" w:lineRule="auto"/>
    </w:pPr>
    <w:rPr>
      <w:rFonts w:asciiTheme="majorHAnsi" w:eastAsiaTheme="majorEastAsia" w:hAnsiTheme="majorHAnsi" w:cstheme="majorBidi"/>
    </w:rPr>
  </w:style>
  <w:style w:type="paragraph" w:customStyle="1" w:styleId="5F256D7335F8448888B196BF6C2946642">
    <w:name w:val="5F256D7335F8448888B196BF6C2946642"/>
    <w:rsid w:val="009A7BBA"/>
    <w:pPr>
      <w:spacing w:line="252" w:lineRule="auto"/>
    </w:pPr>
    <w:rPr>
      <w:rFonts w:asciiTheme="majorHAnsi" w:eastAsiaTheme="majorEastAsia" w:hAnsiTheme="majorHAnsi" w:cstheme="majorBidi"/>
    </w:rPr>
  </w:style>
  <w:style w:type="paragraph" w:customStyle="1" w:styleId="848966A681C342C599D945B77355F7AF2">
    <w:name w:val="848966A681C342C599D945B77355F7AF2"/>
    <w:rsid w:val="009A7BBA"/>
    <w:pPr>
      <w:spacing w:line="252" w:lineRule="auto"/>
    </w:pPr>
    <w:rPr>
      <w:rFonts w:asciiTheme="majorHAnsi" w:eastAsiaTheme="majorEastAsia" w:hAnsiTheme="majorHAnsi" w:cstheme="majorBidi"/>
    </w:rPr>
  </w:style>
  <w:style w:type="paragraph" w:customStyle="1" w:styleId="1F50B103A1694B8781DE907412992FA82">
    <w:name w:val="1F50B103A1694B8781DE907412992FA82"/>
    <w:rsid w:val="009A7BBA"/>
    <w:pPr>
      <w:spacing w:line="252" w:lineRule="auto"/>
    </w:pPr>
    <w:rPr>
      <w:rFonts w:asciiTheme="majorHAnsi" w:eastAsiaTheme="majorEastAsia" w:hAnsiTheme="majorHAnsi" w:cstheme="majorBidi"/>
    </w:rPr>
  </w:style>
  <w:style w:type="paragraph" w:customStyle="1" w:styleId="3DB65132EF3C4202B271049A6C72D4A82">
    <w:name w:val="3DB65132EF3C4202B271049A6C72D4A82"/>
    <w:rsid w:val="009A7BBA"/>
    <w:pPr>
      <w:spacing w:line="252" w:lineRule="auto"/>
    </w:pPr>
    <w:rPr>
      <w:rFonts w:asciiTheme="majorHAnsi" w:eastAsiaTheme="majorEastAsia" w:hAnsiTheme="majorHAnsi" w:cstheme="majorBidi"/>
    </w:rPr>
  </w:style>
  <w:style w:type="paragraph" w:customStyle="1" w:styleId="F67B429D7CC042608854148DEE42B07C2">
    <w:name w:val="F67B429D7CC042608854148DEE42B07C2"/>
    <w:rsid w:val="009A7BBA"/>
    <w:pPr>
      <w:spacing w:line="252" w:lineRule="auto"/>
    </w:pPr>
    <w:rPr>
      <w:rFonts w:asciiTheme="majorHAnsi" w:eastAsiaTheme="majorEastAsia" w:hAnsiTheme="majorHAnsi" w:cstheme="majorBidi"/>
    </w:rPr>
  </w:style>
  <w:style w:type="paragraph" w:customStyle="1" w:styleId="8454DA9756E64F88808F19C3646FF6482">
    <w:name w:val="8454DA9756E64F88808F19C3646FF6482"/>
    <w:rsid w:val="009A7BBA"/>
    <w:pPr>
      <w:spacing w:line="252" w:lineRule="auto"/>
    </w:pPr>
    <w:rPr>
      <w:rFonts w:asciiTheme="majorHAnsi" w:eastAsiaTheme="majorEastAsia" w:hAnsiTheme="majorHAnsi" w:cstheme="majorBidi"/>
    </w:rPr>
  </w:style>
  <w:style w:type="paragraph" w:customStyle="1" w:styleId="5E9FD6B12AA742A4BBA73F7665B9E3182">
    <w:name w:val="5E9FD6B12AA742A4BBA73F7665B9E3182"/>
    <w:rsid w:val="009A7BBA"/>
    <w:pPr>
      <w:spacing w:line="252" w:lineRule="auto"/>
    </w:pPr>
    <w:rPr>
      <w:rFonts w:asciiTheme="majorHAnsi" w:eastAsiaTheme="majorEastAsia" w:hAnsiTheme="majorHAnsi" w:cstheme="majorBidi"/>
    </w:rPr>
  </w:style>
  <w:style w:type="paragraph" w:customStyle="1" w:styleId="6D6167E751684D26AE2B6F837E15DE5B2">
    <w:name w:val="6D6167E751684D26AE2B6F837E15DE5B2"/>
    <w:rsid w:val="009A7BBA"/>
    <w:pPr>
      <w:spacing w:line="252" w:lineRule="auto"/>
    </w:pPr>
    <w:rPr>
      <w:rFonts w:asciiTheme="majorHAnsi" w:eastAsiaTheme="majorEastAsia" w:hAnsiTheme="majorHAnsi" w:cstheme="majorBidi"/>
    </w:rPr>
  </w:style>
  <w:style w:type="paragraph" w:customStyle="1" w:styleId="20A02B14FF674C418B0CCD562869F8092">
    <w:name w:val="20A02B14FF674C418B0CCD562869F8092"/>
    <w:rsid w:val="009A7BBA"/>
    <w:pPr>
      <w:spacing w:line="252" w:lineRule="auto"/>
    </w:pPr>
    <w:rPr>
      <w:rFonts w:asciiTheme="majorHAnsi" w:eastAsiaTheme="majorEastAsia" w:hAnsiTheme="majorHAnsi" w:cstheme="majorBidi"/>
    </w:rPr>
  </w:style>
  <w:style w:type="paragraph" w:customStyle="1" w:styleId="373FD76059964D2E87757F0891F77D742">
    <w:name w:val="373FD76059964D2E87757F0891F77D742"/>
    <w:rsid w:val="009A7BBA"/>
    <w:pPr>
      <w:spacing w:line="252" w:lineRule="auto"/>
    </w:pPr>
    <w:rPr>
      <w:rFonts w:asciiTheme="majorHAnsi" w:eastAsiaTheme="majorEastAsia" w:hAnsiTheme="majorHAnsi" w:cstheme="majorBidi"/>
    </w:rPr>
  </w:style>
  <w:style w:type="paragraph" w:customStyle="1" w:styleId="8AC57DE9D9274078837C2C53E63022F82">
    <w:name w:val="8AC57DE9D9274078837C2C53E63022F82"/>
    <w:rsid w:val="009A7BBA"/>
    <w:pPr>
      <w:spacing w:line="252" w:lineRule="auto"/>
    </w:pPr>
    <w:rPr>
      <w:rFonts w:asciiTheme="majorHAnsi" w:eastAsiaTheme="majorEastAsia" w:hAnsiTheme="majorHAnsi" w:cstheme="majorBidi"/>
    </w:rPr>
  </w:style>
  <w:style w:type="paragraph" w:customStyle="1" w:styleId="AA623819740C44FB95C77BAF1CDECC5C2">
    <w:name w:val="AA623819740C44FB95C77BAF1CDECC5C2"/>
    <w:rsid w:val="009A7BBA"/>
    <w:pPr>
      <w:spacing w:line="252" w:lineRule="auto"/>
    </w:pPr>
    <w:rPr>
      <w:rFonts w:asciiTheme="majorHAnsi" w:eastAsiaTheme="majorEastAsia" w:hAnsiTheme="majorHAnsi" w:cstheme="majorBidi"/>
    </w:rPr>
  </w:style>
  <w:style w:type="paragraph" w:customStyle="1" w:styleId="94051163BD6E47E287FEE6A00233155E2">
    <w:name w:val="94051163BD6E47E287FEE6A00233155E2"/>
    <w:rsid w:val="009A7BBA"/>
    <w:pPr>
      <w:spacing w:line="252" w:lineRule="auto"/>
    </w:pPr>
    <w:rPr>
      <w:rFonts w:asciiTheme="majorHAnsi" w:eastAsiaTheme="majorEastAsia" w:hAnsiTheme="majorHAnsi" w:cstheme="majorBidi"/>
    </w:rPr>
  </w:style>
  <w:style w:type="paragraph" w:customStyle="1" w:styleId="1AA89EBD71FA4956BB7E6432921DB2442">
    <w:name w:val="1AA89EBD71FA4956BB7E6432921DB2442"/>
    <w:rsid w:val="009A7BBA"/>
    <w:pPr>
      <w:spacing w:line="252" w:lineRule="auto"/>
    </w:pPr>
    <w:rPr>
      <w:rFonts w:asciiTheme="majorHAnsi" w:eastAsiaTheme="majorEastAsia" w:hAnsiTheme="majorHAnsi" w:cstheme="majorBidi"/>
    </w:rPr>
  </w:style>
  <w:style w:type="paragraph" w:customStyle="1" w:styleId="B6812C295841422B86360ACBF9034FC12">
    <w:name w:val="B6812C295841422B86360ACBF9034FC12"/>
    <w:rsid w:val="009A7BBA"/>
    <w:pPr>
      <w:spacing w:line="252" w:lineRule="auto"/>
    </w:pPr>
    <w:rPr>
      <w:rFonts w:asciiTheme="majorHAnsi" w:eastAsiaTheme="majorEastAsia" w:hAnsiTheme="majorHAnsi" w:cstheme="majorBidi"/>
    </w:rPr>
  </w:style>
  <w:style w:type="paragraph" w:customStyle="1" w:styleId="7FA57A35E5EA4BADA294F4236C83CE6A2">
    <w:name w:val="7FA57A35E5EA4BADA294F4236C83CE6A2"/>
    <w:rsid w:val="009A7BBA"/>
    <w:pPr>
      <w:spacing w:line="252" w:lineRule="auto"/>
    </w:pPr>
    <w:rPr>
      <w:rFonts w:asciiTheme="majorHAnsi" w:eastAsiaTheme="majorEastAsia" w:hAnsiTheme="majorHAnsi" w:cstheme="majorBidi"/>
    </w:rPr>
  </w:style>
  <w:style w:type="paragraph" w:customStyle="1" w:styleId="15F59E8379B74B2585BBE25AFE3DBE0B2">
    <w:name w:val="15F59E8379B74B2585BBE25AFE3DBE0B2"/>
    <w:rsid w:val="009A7BBA"/>
    <w:pPr>
      <w:spacing w:line="252" w:lineRule="auto"/>
    </w:pPr>
    <w:rPr>
      <w:rFonts w:asciiTheme="majorHAnsi" w:eastAsiaTheme="majorEastAsia" w:hAnsiTheme="majorHAnsi" w:cstheme="majorBidi"/>
    </w:rPr>
  </w:style>
  <w:style w:type="paragraph" w:customStyle="1" w:styleId="61B4AEDDE3364C499B30631ED120F5A62">
    <w:name w:val="61B4AEDDE3364C499B30631ED120F5A62"/>
    <w:rsid w:val="009A7BBA"/>
    <w:pPr>
      <w:spacing w:line="252" w:lineRule="auto"/>
    </w:pPr>
    <w:rPr>
      <w:rFonts w:asciiTheme="majorHAnsi" w:eastAsiaTheme="majorEastAsia" w:hAnsiTheme="majorHAnsi" w:cstheme="majorBidi"/>
    </w:rPr>
  </w:style>
  <w:style w:type="paragraph" w:customStyle="1" w:styleId="CB948C0E2A684818876989A62F87BF7E2">
    <w:name w:val="CB948C0E2A684818876989A62F87BF7E2"/>
    <w:rsid w:val="009A7BBA"/>
    <w:pPr>
      <w:spacing w:line="252" w:lineRule="auto"/>
    </w:pPr>
    <w:rPr>
      <w:rFonts w:asciiTheme="majorHAnsi" w:eastAsiaTheme="majorEastAsia" w:hAnsiTheme="majorHAnsi" w:cstheme="majorBidi"/>
    </w:rPr>
  </w:style>
  <w:style w:type="paragraph" w:customStyle="1" w:styleId="ED74986BFF5C4F779001289BF834C5DB2">
    <w:name w:val="ED74986BFF5C4F779001289BF834C5DB2"/>
    <w:rsid w:val="009A7BBA"/>
    <w:pPr>
      <w:spacing w:line="252" w:lineRule="auto"/>
    </w:pPr>
    <w:rPr>
      <w:rFonts w:asciiTheme="majorHAnsi" w:eastAsiaTheme="majorEastAsia" w:hAnsiTheme="majorHAnsi" w:cstheme="majorBidi"/>
    </w:rPr>
  </w:style>
  <w:style w:type="paragraph" w:customStyle="1" w:styleId="5AD95F02DB914341BE6332E791AD069D2">
    <w:name w:val="5AD95F02DB914341BE6332E791AD069D2"/>
    <w:rsid w:val="009A7BBA"/>
    <w:pPr>
      <w:spacing w:line="252" w:lineRule="auto"/>
    </w:pPr>
    <w:rPr>
      <w:rFonts w:asciiTheme="majorHAnsi" w:eastAsiaTheme="majorEastAsia" w:hAnsiTheme="majorHAnsi" w:cstheme="majorBidi"/>
    </w:rPr>
  </w:style>
  <w:style w:type="paragraph" w:customStyle="1" w:styleId="957AFBD1261442D9BED0B4A98B5166382">
    <w:name w:val="957AFBD1261442D9BED0B4A98B5166382"/>
    <w:rsid w:val="009A7BBA"/>
    <w:pPr>
      <w:spacing w:line="252" w:lineRule="auto"/>
    </w:pPr>
    <w:rPr>
      <w:rFonts w:asciiTheme="majorHAnsi" w:eastAsiaTheme="majorEastAsia" w:hAnsiTheme="majorHAnsi" w:cstheme="majorBidi"/>
    </w:rPr>
  </w:style>
  <w:style w:type="paragraph" w:customStyle="1" w:styleId="6275F074E1324E8FA644FEAAD604B5882">
    <w:name w:val="6275F074E1324E8FA644FEAAD604B5882"/>
    <w:rsid w:val="009A7BBA"/>
    <w:pPr>
      <w:spacing w:line="252" w:lineRule="auto"/>
    </w:pPr>
    <w:rPr>
      <w:rFonts w:asciiTheme="majorHAnsi" w:eastAsiaTheme="majorEastAsia" w:hAnsiTheme="majorHAnsi" w:cstheme="majorBidi"/>
    </w:rPr>
  </w:style>
  <w:style w:type="paragraph" w:customStyle="1" w:styleId="371A3ED8747C45E780759E557D7200412">
    <w:name w:val="371A3ED8747C45E780759E557D7200412"/>
    <w:rsid w:val="009A7BBA"/>
    <w:pPr>
      <w:spacing w:line="252" w:lineRule="auto"/>
    </w:pPr>
    <w:rPr>
      <w:rFonts w:asciiTheme="majorHAnsi" w:eastAsiaTheme="majorEastAsia" w:hAnsiTheme="majorHAnsi" w:cstheme="majorBidi"/>
    </w:rPr>
  </w:style>
  <w:style w:type="paragraph" w:customStyle="1" w:styleId="86E01BAE122A4497B7984ED03DA4ED242">
    <w:name w:val="86E01BAE122A4497B7984ED03DA4ED242"/>
    <w:rsid w:val="009A7BBA"/>
    <w:pPr>
      <w:spacing w:line="252" w:lineRule="auto"/>
    </w:pPr>
    <w:rPr>
      <w:rFonts w:asciiTheme="majorHAnsi" w:eastAsiaTheme="majorEastAsia" w:hAnsiTheme="majorHAnsi" w:cstheme="majorBidi"/>
    </w:rPr>
  </w:style>
  <w:style w:type="paragraph" w:customStyle="1" w:styleId="7A7A1821937940E888A765D8684E9EAD2">
    <w:name w:val="7A7A1821937940E888A765D8684E9EAD2"/>
    <w:rsid w:val="009A7BBA"/>
    <w:pPr>
      <w:spacing w:line="252" w:lineRule="auto"/>
    </w:pPr>
    <w:rPr>
      <w:rFonts w:asciiTheme="majorHAnsi" w:eastAsiaTheme="majorEastAsia" w:hAnsiTheme="majorHAnsi" w:cstheme="majorBidi"/>
    </w:rPr>
  </w:style>
  <w:style w:type="paragraph" w:customStyle="1" w:styleId="E9D7577FE3DF473EB17881101C111DDE2">
    <w:name w:val="E9D7577FE3DF473EB17881101C111DDE2"/>
    <w:rsid w:val="009A7BBA"/>
    <w:pPr>
      <w:spacing w:line="252" w:lineRule="auto"/>
    </w:pPr>
    <w:rPr>
      <w:rFonts w:asciiTheme="majorHAnsi" w:eastAsiaTheme="majorEastAsia" w:hAnsiTheme="majorHAnsi" w:cstheme="majorBidi"/>
    </w:rPr>
  </w:style>
  <w:style w:type="paragraph" w:customStyle="1" w:styleId="E5A03F5EEFD442A785B7199EA0F479B72">
    <w:name w:val="E5A03F5EEFD442A785B7199EA0F479B72"/>
    <w:rsid w:val="009A7BBA"/>
    <w:pPr>
      <w:spacing w:line="252" w:lineRule="auto"/>
    </w:pPr>
    <w:rPr>
      <w:rFonts w:asciiTheme="majorHAnsi" w:eastAsiaTheme="majorEastAsia" w:hAnsiTheme="majorHAnsi" w:cstheme="majorBidi"/>
    </w:rPr>
  </w:style>
  <w:style w:type="paragraph" w:customStyle="1" w:styleId="FB326AB33BB142FAB465B8D6E414CDFC2">
    <w:name w:val="FB326AB33BB142FAB465B8D6E414CDFC2"/>
    <w:rsid w:val="009A7BBA"/>
    <w:pPr>
      <w:spacing w:line="252" w:lineRule="auto"/>
    </w:pPr>
    <w:rPr>
      <w:rFonts w:asciiTheme="majorHAnsi" w:eastAsiaTheme="majorEastAsia" w:hAnsiTheme="majorHAnsi" w:cstheme="majorBidi"/>
    </w:rPr>
  </w:style>
  <w:style w:type="paragraph" w:customStyle="1" w:styleId="D12C600D43D54B97852F50F4319818712">
    <w:name w:val="D12C600D43D54B97852F50F4319818712"/>
    <w:rsid w:val="009A7BBA"/>
    <w:pPr>
      <w:spacing w:line="252" w:lineRule="auto"/>
    </w:pPr>
    <w:rPr>
      <w:rFonts w:asciiTheme="majorHAnsi" w:eastAsiaTheme="majorEastAsia" w:hAnsiTheme="majorHAnsi" w:cstheme="majorBidi"/>
    </w:rPr>
  </w:style>
  <w:style w:type="paragraph" w:customStyle="1" w:styleId="71AD9823F789493A9165EE16657E8D652">
    <w:name w:val="71AD9823F789493A9165EE16657E8D652"/>
    <w:rsid w:val="009A7BBA"/>
    <w:pPr>
      <w:spacing w:line="252" w:lineRule="auto"/>
    </w:pPr>
    <w:rPr>
      <w:rFonts w:asciiTheme="majorHAnsi" w:eastAsiaTheme="majorEastAsia" w:hAnsiTheme="majorHAnsi" w:cstheme="majorBidi"/>
    </w:rPr>
  </w:style>
  <w:style w:type="paragraph" w:customStyle="1" w:styleId="BBBFF616D6E44FABB350AD4289CF692C2">
    <w:name w:val="BBBFF616D6E44FABB350AD4289CF692C2"/>
    <w:rsid w:val="009A7BBA"/>
    <w:pPr>
      <w:spacing w:line="252" w:lineRule="auto"/>
    </w:pPr>
    <w:rPr>
      <w:rFonts w:asciiTheme="majorHAnsi" w:eastAsiaTheme="majorEastAsia" w:hAnsiTheme="majorHAnsi" w:cstheme="majorBidi"/>
    </w:rPr>
  </w:style>
  <w:style w:type="paragraph" w:customStyle="1" w:styleId="71B42E9408CD4AD2979403A0F23B78A72">
    <w:name w:val="71B42E9408CD4AD2979403A0F23B78A72"/>
    <w:rsid w:val="009A7BBA"/>
    <w:pPr>
      <w:spacing w:line="252" w:lineRule="auto"/>
    </w:pPr>
    <w:rPr>
      <w:rFonts w:asciiTheme="majorHAnsi" w:eastAsiaTheme="majorEastAsia" w:hAnsiTheme="majorHAnsi" w:cstheme="majorBidi"/>
    </w:rPr>
  </w:style>
  <w:style w:type="paragraph" w:customStyle="1" w:styleId="E4E5EFA0F07E49A18C05E340E00975B32">
    <w:name w:val="E4E5EFA0F07E49A18C05E340E00975B32"/>
    <w:rsid w:val="009A7BBA"/>
    <w:pPr>
      <w:spacing w:line="252" w:lineRule="auto"/>
    </w:pPr>
    <w:rPr>
      <w:rFonts w:asciiTheme="majorHAnsi" w:eastAsiaTheme="majorEastAsia" w:hAnsiTheme="majorHAnsi" w:cstheme="majorBidi"/>
    </w:rPr>
  </w:style>
  <w:style w:type="paragraph" w:customStyle="1" w:styleId="897C3640D31E4E55AD32E7FECD6A23712">
    <w:name w:val="897C3640D31E4E55AD32E7FECD6A23712"/>
    <w:rsid w:val="009A7BBA"/>
    <w:pPr>
      <w:spacing w:line="252" w:lineRule="auto"/>
    </w:pPr>
    <w:rPr>
      <w:rFonts w:asciiTheme="majorHAnsi" w:eastAsiaTheme="majorEastAsia" w:hAnsiTheme="majorHAnsi" w:cstheme="majorBidi"/>
    </w:rPr>
  </w:style>
  <w:style w:type="paragraph" w:customStyle="1" w:styleId="5BCB286C9F1D42D0AED07B4253418B242">
    <w:name w:val="5BCB286C9F1D42D0AED07B4253418B242"/>
    <w:rsid w:val="009A7BBA"/>
    <w:pPr>
      <w:spacing w:line="252" w:lineRule="auto"/>
    </w:pPr>
    <w:rPr>
      <w:rFonts w:asciiTheme="majorHAnsi" w:eastAsiaTheme="majorEastAsia" w:hAnsiTheme="majorHAnsi" w:cstheme="majorBidi"/>
    </w:rPr>
  </w:style>
  <w:style w:type="paragraph" w:customStyle="1" w:styleId="8C83B5B7C8794BCBB756076CAE4C6B4B2">
    <w:name w:val="8C83B5B7C8794BCBB756076CAE4C6B4B2"/>
    <w:rsid w:val="009A7BBA"/>
    <w:pPr>
      <w:spacing w:line="252" w:lineRule="auto"/>
    </w:pPr>
    <w:rPr>
      <w:rFonts w:asciiTheme="majorHAnsi" w:eastAsiaTheme="majorEastAsia" w:hAnsiTheme="majorHAnsi" w:cstheme="majorBidi"/>
    </w:rPr>
  </w:style>
  <w:style w:type="paragraph" w:customStyle="1" w:styleId="09F68FFCD4DB495D801EACE3ACB203AD2">
    <w:name w:val="09F68FFCD4DB495D801EACE3ACB203AD2"/>
    <w:rsid w:val="009A7BBA"/>
    <w:pPr>
      <w:spacing w:line="252" w:lineRule="auto"/>
    </w:pPr>
    <w:rPr>
      <w:rFonts w:asciiTheme="majorHAnsi" w:eastAsiaTheme="majorEastAsia" w:hAnsiTheme="majorHAnsi" w:cstheme="majorBidi"/>
    </w:rPr>
  </w:style>
  <w:style w:type="paragraph" w:customStyle="1" w:styleId="18DBB0B06D714F9D8BD9F2F753C9B01D2">
    <w:name w:val="18DBB0B06D714F9D8BD9F2F753C9B01D2"/>
    <w:rsid w:val="009A7BBA"/>
    <w:pPr>
      <w:spacing w:line="252" w:lineRule="auto"/>
    </w:pPr>
    <w:rPr>
      <w:rFonts w:asciiTheme="majorHAnsi" w:eastAsiaTheme="majorEastAsia" w:hAnsiTheme="majorHAnsi" w:cstheme="majorBidi"/>
    </w:rPr>
  </w:style>
  <w:style w:type="paragraph" w:customStyle="1" w:styleId="500A31ADBAC64E3298D2962A0384F9CC2">
    <w:name w:val="500A31ADBAC64E3298D2962A0384F9CC2"/>
    <w:rsid w:val="009A7BBA"/>
    <w:pPr>
      <w:spacing w:line="252" w:lineRule="auto"/>
    </w:pPr>
    <w:rPr>
      <w:rFonts w:asciiTheme="majorHAnsi" w:eastAsiaTheme="majorEastAsia" w:hAnsiTheme="majorHAnsi" w:cstheme="majorBidi"/>
    </w:rPr>
  </w:style>
  <w:style w:type="paragraph" w:customStyle="1" w:styleId="D7857B0A4E9841F39DB42D5EB8F57BF52">
    <w:name w:val="D7857B0A4E9841F39DB42D5EB8F57BF52"/>
    <w:rsid w:val="009A7BBA"/>
    <w:pPr>
      <w:spacing w:line="252" w:lineRule="auto"/>
    </w:pPr>
    <w:rPr>
      <w:rFonts w:asciiTheme="majorHAnsi" w:eastAsiaTheme="majorEastAsia" w:hAnsiTheme="majorHAnsi" w:cstheme="majorBidi"/>
    </w:rPr>
  </w:style>
  <w:style w:type="paragraph" w:customStyle="1" w:styleId="4DB5DDD8E5414968A12DD98AA69AB6D02">
    <w:name w:val="4DB5DDD8E5414968A12DD98AA69AB6D02"/>
    <w:rsid w:val="009A7BBA"/>
    <w:pPr>
      <w:spacing w:line="252" w:lineRule="auto"/>
    </w:pPr>
    <w:rPr>
      <w:rFonts w:asciiTheme="majorHAnsi" w:eastAsiaTheme="majorEastAsia" w:hAnsiTheme="majorHAnsi" w:cstheme="majorBidi"/>
    </w:rPr>
  </w:style>
  <w:style w:type="paragraph" w:customStyle="1" w:styleId="310CE6360A43407DBC734FDC80C543B02">
    <w:name w:val="310CE6360A43407DBC734FDC80C543B02"/>
    <w:rsid w:val="009A7BBA"/>
    <w:pPr>
      <w:spacing w:line="252" w:lineRule="auto"/>
    </w:pPr>
    <w:rPr>
      <w:rFonts w:asciiTheme="majorHAnsi" w:eastAsiaTheme="majorEastAsia" w:hAnsiTheme="majorHAnsi" w:cstheme="majorBidi"/>
    </w:rPr>
  </w:style>
  <w:style w:type="paragraph" w:customStyle="1" w:styleId="29730E2351E94F76B9FF702EDA7795552">
    <w:name w:val="29730E2351E94F76B9FF702EDA7795552"/>
    <w:rsid w:val="009A7BBA"/>
    <w:pPr>
      <w:spacing w:line="252" w:lineRule="auto"/>
    </w:pPr>
    <w:rPr>
      <w:rFonts w:asciiTheme="majorHAnsi" w:eastAsiaTheme="majorEastAsia" w:hAnsiTheme="majorHAnsi" w:cstheme="majorBidi"/>
    </w:rPr>
  </w:style>
  <w:style w:type="paragraph" w:customStyle="1" w:styleId="F64E53A6C20E4228B38F9C6877FE15B42">
    <w:name w:val="F64E53A6C20E4228B38F9C6877FE15B42"/>
    <w:rsid w:val="009A7BBA"/>
    <w:pPr>
      <w:spacing w:line="252" w:lineRule="auto"/>
    </w:pPr>
    <w:rPr>
      <w:rFonts w:asciiTheme="majorHAnsi" w:eastAsiaTheme="majorEastAsia" w:hAnsiTheme="majorHAnsi" w:cstheme="majorBidi"/>
    </w:rPr>
  </w:style>
  <w:style w:type="paragraph" w:customStyle="1" w:styleId="EE76C7558BF04CBB988C7E0B2CC98D4E2">
    <w:name w:val="EE76C7558BF04CBB988C7E0B2CC98D4E2"/>
    <w:rsid w:val="009A7BBA"/>
    <w:pPr>
      <w:spacing w:line="252" w:lineRule="auto"/>
    </w:pPr>
    <w:rPr>
      <w:rFonts w:asciiTheme="majorHAnsi" w:eastAsiaTheme="majorEastAsia" w:hAnsiTheme="majorHAnsi" w:cstheme="majorBidi"/>
    </w:rPr>
  </w:style>
  <w:style w:type="paragraph" w:customStyle="1" w:styleId="7A9EE2EBC9154C0E830F36472CEFF32D2">
    <w:name w:val="7A9EE2EBC9154C0E830F36472CEFF32D2"/>
    <w:rsid w:val="009A7BBA"/>
    <w:pPr>
      <w:spacing w:line="252" w:lineRule="auto"/>
    </w:pPr>
    <w:rPr>
      <w:rFonts w:asciiTheme="majorHAnsi" w:eastAsiaTheme="majorEastAsia" w:hAnsiTheme="majorHAnsi" w:cstheme="majorBidi"/>
    </w:rPr>
  </w:style>
  <w:style w:type="paragraph" w:customStyle="1" w:styleId="502C45571E80465880593CA3B6120FD52">
    <w:name w:val="502C45571E80465880593CA3B6120FD52"/>
    <w:rsid w:val="009A7BBA"/>
    <w:pPr>
      <w:spacing w:line="252" w:lineRule="auto"/>
    </w:pPr>
    <w:rPr>
      <w:rFonts w:asciiTheme="majorHAnsi" w:eastAsiaTheme="majorEastAsia" w:hAnsiTheme="majorHAnsi" w:cstheme="majorBidi"/>
    </w:rPr>
  </w:style>
  <w:style w:type="paragraph" w:customStyle="1" w:styleId="8FD3E653271A41299CCA0F76BCDA130D2">
    <w:name w:val="8FD3E653271A41299CCA0F76BCDA130D2"/>
    <w:rsid w:val="009A7BBA"/>
    <w:pPr>
      <w:spacing w:line="252" w:lineRule="auto"/>
    </w:pPr>
    <w:rPr>
      <w:rFonts w:asciiTheme="majorHAnsi" w:eastAsiaTheme="majorEastAsia" w:hAnsiTheme="majorHAnsi" w:cstheme="majorBidi"/>
    </w:rPr>
  </w:style>
  <w:style w:type="paragraph" w:customStyle="1" w:styleId="B5043272B9334D0CAA701D5C84C1736B2">
    <w:name w:val="B5043272B9334D0CAA701D5C84C1736B2"/>
    <w:rsid w:val="009A7BBA"/>
    <w:pPr>
      <w:spacing w:line="252" w:lineRule="auto"/>
    </w:pPr>
    <w:rPr>
      <w:rFonts w:asciiTheme="majorHAnsi" w:eastAsiaTheme="majorEastAsia" w:hAnsiTheme="majorHAnsi" w:cstheme="majorBidi"/>
    </w:rPr>
  </w:style>
  <w:style w:type="paragraph" w:customStyle="1" w:styleId="29E79E8637AB44B7B79E0F2FB3B9423E2">
    <w:name w:val="29E79E8637AB44B7B79E0F2FB3B9423E2"/>
    <w:rsid w:val="009A7BBA"/>
    <w:pPr>
      <w:spacing w:line="252" w:lineRule="auto"/>
    </w:pPr>
    <w:rPr>
      <w:rFonts w:asciiTheme="majorHAnsi" w:eastAsiaTheme="majorEastAsia" w:hAnsiTheme="majorHAnsi" w:cstheme="majorBidi"/>
    </w:rPr>
  </w:style>
  <w:style w:type="paragraph" w:customStyle="1" w:styleId="45ECB215CD7C4B7F9D0A3F2FE47E2B102">
    <w:name w:val="45ECB215CD7C4B7F9D0A3F2FE47E2B102"/>
    <w:rsid w:val="009A7BBA"/>
    <w:pPr>
      <w:spacing w:line="252" w:lineRule="auto"/>
    </w:pPr>
    <w:rPr>
      <w:rFonts w:asciiTheme="majorHAnsi" w:eastAsiaTheme="majorEastAsia" w:hAnsiTheme="majorHAnsi" w:cstheme="majorBidi"/>
    </w:rPr>
  </w:style>
  <w:style w:type="paragraph" w:customStyle="1" w:styleId="88F16CE953DE49F6A49F18F1E5104C992">
    <w:name w:val="88F16CE953DE49F6A49F18F1E5104C992"/>
    <w:rsid w:val="009A7BBA"/>
    <w:pPr>
      <w:spacing w:line="252" w:lineRule="auto"/>
    </w:pPr>
    <w:rPr>
      <w:rFonts w:asciiTheme="majorHAnsi" w:eastAsiaTheme="majorEastAsia" w:hAnsiTheme="majorHAnsi" w:cstheme="majorBidi"/>
    </w:rPr>
  </w:style>
  <w:style w:type="paragraph" w:customStyle="1" w:styleId="00CC0157616C47FABAF1BDC4971BD1D92">
    <w:name w:val="00CC0157616C47FABAF1BDC4971BD1D92"/>
    <w:rsid w:val="009A7BBA"/>
    <w:pPr>
      <w:spacing w:line="252" w:lineRule="auto"/>
    </w:pPr>
    <w:rPr>
      <w:rFonts w:asciiTheme="majorHAnsi" w:eastAsiaTheme="majorEastAsia" w:hAnsiTheme="majorHAnsi" w:cstheme="majorBidi"/>
    </w:rPr>
  </w:style>
  <w:style w:type="paragraph" w:customStyle="1" w:styleId="F8907D6D105640A8AFF9DE90384B96DA2">
    <w:name w:val="F8907D6D105640A8AFF9DE90384B96DA2"/>
    <w:rsid w:val="009A7BBA"/>
    <w:pPr>
      <w:spacing w:line="252" w:lineRule="auto"/>
    </w:pPr>
    <w:rPr>
      <w:rFonts w:asciiTheme="majorHAnsi" w:eastAsiaTheme="majorEastAsia" w:hAnsiTheme="majorHAnsi" w:cstheme="majorBidi"/>
    </w:rPr>
  </w:style>
  <w:style w:type="paragraph" w:customStyle="1" w:styleId="3BB9CE17C26849F3B5E988C6C79A84752">
    <w:name w:val="3BB9CE17C26849F3B5E988C6C79A84752"/>
    <w:rsid w:val="009A7BBA"/>
    <w:pPr>
      <w:spacing w:line="252" w:lineRule="auto"/>
    </w:pPr>
    <w:rPr>
      <w:rFonts w:asciiTheme="majorHAnsi" w:eastAsiaTheme="majorEastAsia" w:hAnsiTheme="majorHAnsi" w:cstheme="majorBidi"/>
    </w:rPr>
  </w:style>
  <w:style w:type="paragraph" w:customStyle="1" w:styleId="6593BA6762D14ECAB391967F20CA44642">
    <w:name w:val="6593BA6762D14ECAB391967F20CA44642"/>
    <w:rsid w:val="009A7BBA"/>
    <w:pPr>
      <w:spacing w:line="252" w:lineRule="auto"/>
    </w:pPr>
    <w:rPr>
      <w:rFonts w:asciiTheme="majorHAnsi" w:eastAsiaTheme="majorEastAsia" w:hAnsiTheme="majorHAnsi" w:cstheme="majorBidi"/>
    </w:rPr>
  </w:style>
  <w:style w:type="paragraph" w:customStyle="1" w:styleId="FAF6C5274D8E4E77B220D607BD8553722">
    <w:name w:val="FAF6C5274D8E4E77B220D607BD8553722"/>
    <w:rsid w:val="009A7BBA"/>
    <w:pPr>
      <w:spacing w:line="252" w:lineRule="auto"/>
    </w:pPr>
    <w:rPr>
      <w:rFonts w:asciiTheme="majorHAnsi" w:eastAsiaTheme="majorEastAsia" w:hAnsiTheme="majorHAnsi" w:cstheme="majorBidi"/>
    </w:rPr>
  </w:style>
  <w:style w:type="paragraph" w:customStyle="1" w:styleId="5C95A742CA7441CBBFC85B53463B9C182">
    <w:name w:val="5C95A742CA7441CBBFC85B53463B9C182"/>
    <w:rsid w:val="009A7BBA"/>
    <w:pPr>
      <w:spacing w:line="252" w:lineRule="auto"/>
    </w:pPr>
    <w:rPr>
      <w:rFonts w:asciiTheme="majorHAnsi" w:eastAsiaTheme="majorEastAsia" w:hAnsiTheme="majorHAnsi" w:cstheme="majorBidi"/>
    </w:rPr>
  </w:style>
  <w:style w:type="paragraph" w:customStyle="1" w:styleId="EAF3F8479CF14016955A017A50CC55422">
    <w:name w:val="EAF3F8479CF14016955A017A50CC55422"/>
    <w:rsid w:val="009A7BBA"/>
    <w:pPr>
      <w:spacing w:line="252" w:lineRule="auto"/>
    </w:pPr>
    <w:rPr>
      <w:rFonts w:asciiTheme="majorHAnsi" w:eastAsiaTheme="majorEastAsia" w:hAnsiTheme="majorHAnsi" w:cstheme="majorBidi"/>
    </w:rPr>
  </w:style>
  <w:style w:type="paragraph" w:customStyle="1" w:styleId="76EC2C4D4DB449C6A0B75309BE90AB3A2">
    <w:name w:val="76EC2C4D4DB449C6A0B75309BE90AB3A2"/>
    <w:rsid w:val="009A7BBA"/>
    <w:pPr>
      <w:spacing w:line="252" w:lineRule="auto"/>
    </w:pPr>
    <w:rPr>
      <w:rFonts w:asciiTheme="majorHAnsi" w:eastAsiaTheme="majorEastAsia" w:hAnsiTheme="majorHAnsi" w:cstheme="majorBidi"/>
    </w:rPr>
  </w:style>
  <w:style w:type="paragraph" w:customStyle="1" w:styleId="88F4B4BB6BA94E2DBB9095340D08EB782">
    <w:name w:val="88F4B4BB6BA94E2DBB9095340D08EB782"/>
    <w:rsid w:val="009A7BBA"/>
    <w:pPr>
      <w:spacing w:line="252" w:lineRule="auto"/>
    </w:pPr>
    <w:rPr>
      <w:rFonts w:asciiTheme="majorHAnsi" w:eastAsiaTheme="majorEastAsia" w:hAnsiTheme="majorHAnsi" w:cstheme="majorBidi"/>
    </w:rPr>
  </w:style>
  <w:style w:type="paragraph" w:customStyle="1" w:styleId="A40161AB4A45481296107F3EE4801DA42">
    <w:name w:val="A40161AB4A45481296107F3EE4801DA42"/>
    <w:rsid w:val="009A7BBA"/>
    <w:pPr>
      <w:spacing w:line="252" w:lineRule="auto"/>
    </w:pPr>
    <w:rPr>
      <w:rFonts w:asciiTheme="majorHAnsi" w:eastAsiaTheme="majorEastAsia" w:hAnsiTheme="majorHAnsi" w:cstheme="majorBidi"/>
    </w:rPr>
  </w:style>
  <w:style w:type="paragraph" w:customStyle="1" w:styleId="D2818F2D767E457AA6F5B9F1760AF0902">
    <w:name w:val="D2818F2D767E457AA6F5B9F1760AF0902"/>
    <w:rsid w:val="009A7BBA"/>
    <w:pPr>
      <w:spacing w:line="252" w:lineRule="auto"/>
    </w:pPr>
    <w:rPr>
      <w:rFonts w:asciiTheme="majorHAnsi" w:eastAsiaTheme="majorEastAsia" w:hAnsiTheme="majorHAnsi" w:cstheme="majorBidi"/>
    </w:rPr>
  </w:style>
  <w:style w:type="paragraph" w:customStyle="1" w:styleId="E3856A2CD65747D690D3A8CD14554FEF2">
    <w:name w:val="E3856A2CD65747D690D3A8CD14554FEF2"/>
    <w:rsid w:val="009A7BBA"/>
    <w:pPr>
      <w:spacing w:line="252" w:lineRule="auto"/>
    </w:pPr>
    <w:rPr>
      <w:rFonts w:asciiTheme="majorHAnsi" w:eastAsiaTheme="majorEastAsia" w:hAnsiTheme="majorHAnsi" w:cstheme="majorBidi"/>
    </w:rPr>
  </w:style>
  <w:style w:type="paragraph" w:customStyle="1" w:styleId="03B79E7F0B7441538BC84278BDED75F52">
    <w:name w:val="03B79E7F0B7441538BC84278BDED75F52"/>
    <w:rsid w:val="009A7BBA"/>
    <w:pPr>
      <w:spacing w:line="252" w:lineRule="auto"/>
    </w:pPr>
    <w:rPr>
      <w:rFonts w:asciiTheme="majorHAnsi" w:eastAsiaTheme="majorEastAsia" w:hAnsiTheme="majorHAnsi" w:cstheme="majorBidi"/>
    </w:rPr>
  </w:style>
  <w:style w:type="paragraph" w:customStyle="1" w:styleId="9FBD8F82B02F458DB63D23C01F2CC2AF2">
    <w:name w:val="9FBD8F82B02F458DB63D23C01F2CC2AF2"/>
    <w:rsid w:val="009A7BBA"/>
    <w:pPr>
      <w:spacing w:line="252" w:lineRule="auto"/>
    </w:pPr>
    <w:rPr>
      <w:rFonts w:asciiTheme="majorHAnsi" w:eastAsiaTheme="majorEastAsia" w:hAnsiTheme="majorHAnsi" w:cstheme="majorBidi"/>
    </w:rPr>
  </w:style>
  <w:style w:type="paragraph" w:customStyle="1" w:styleId="70EF8D9C9AAE4D84A444A6A066F634942">
    <w:name w:val="70EF8D9C9AAE4D84A444A6A066F634942"/>
    <w:rsid w:val="009A7BBA"/>
    <w:pPr>
      <w:spacing w:line="252" w:lineRule="auto"/>
    </w:pPr>
    <w:rPr>
      <w:rFonts w:asciiTheme="majorHAnsi" w:eastAsiaTheme="majorEastAsia" w:hAnsiTheme="majorHAnsi" w:cstheme="majorBidi"/>
    </w:rPr>
  </w:style>
  <w:style w:type="paragraph" w:customStyle="1" w:styleId="EEA6A2F5DD80408DBF0F2E5A0984BA6D2">
    <w:name w:val="EEA6A2F5DD80408DBF0F2E5A0984BA6D2"/>
    <w:rsid w:val="009A7BBA"/>
    <w:pPr>
      <w:spacing w:line="252" w:lineRule="auto"/>
    </w:pPr>
    <w:rPr>
      <w:rFonts w:asciiTheme="majorHAnsi" w:eastAsiaTheme="majorEastAsia" w:hAnsiTheme="majorHAnsi" w:cstheme="majorBidi"/>
    </w:rPr>
  </w:style>
  <w:style w:type="paragraph" w:customStyle="1" w:styleId="8DCB12458550488DB031D41B0DF9DC592">
    <w:name w:val="8DCB12458550488DB031D41B0DF9DC592"/>
    <w:rsid w:val="009A7BBA"/>
    <w:pPr>
      <w:spacing w:line="252" w:lineRule="auto"/>
    </w:pPr>
    <w:rPr>
      <w:rFonts w:asciiTheme="majorHAnsi" w:eastAsiaTheme="majorEastAsia" w:hAnsiTheme="majorHAnsi" w:cstheme="majorBidi"/>
    </w:rPr>
  </w:style>
  <w:style w:type="paragraph" w:customStyle="1" w:styleId="D048306A3AD74CC695FBB74083F2AC732">
    <w:name w:val="D048306A3AD74CC695FBB74083F2AC732"/>
    <w:rsid w:val="009A7BBA"/>
    <w:pPr>
      <w:spacing w:line="252" w:lineRule="auto"/>
    </w:pPr>
    <w:rPr>
      <w:rFonts w:asciiTheme="majorHAnsi" w:eastAsiaTheme="majorEastAsia" w:hAnsiTheme="majorHAnsi" w:cstheme="majorBidi"/>
    </w:rPr>
  </w:style>
  <w:style w:type="paragraph" w:customStyle="1" w:styleId="CB9D1858FD21465D9808B6BE373893112">
    <w:name w:val="CB9D1858FD21465D9808B6BE373893112"/>
    <w:rsid w:val="009A7BBA"/>
    <w:pPr>
      <w:spacing w:line="252" w:lineRule="auto"/>
    </w:pPr>
    <w:rPr>
      <w:rFonts w:asciiTheme="majorHAnsi" w:eastAsiaTheme="majorEastAsia" w:hAnsiTheme="majorHAnsi" w:cstheme="majorBidi"/>
    </w:rPr>
  </w:style>
  <w:style w:type="paragraph" w:customStyle="1" w:styleId="C06E30419EED4F46B8CDBCDDEE529F7D2">
    <w:name w:val="C06E30419EED4F46B8CDBCDDEE529F7D2"/>
    <w:rsid w:val="009A7BBA"/>
    <w:pPr>
      <w:spacing w:line="252" w:lineRule="auto"/>
    </w:pPr>
    <w:rPr>
      <w:rFonts w:asciiTheme="majorHAnsi" w:eastAsiaTheme="majorEastAsia" w:hAnsiTheme="majorHAnsi" w:cstheme="majorBidi"/>
    </w:rPr>
  </w:style>
  <w:style w:type="paragraph" w:customStyle="1" w:styleId="39DF56AB6B2F4FD99F81A1E90245B5B62">
    <w:name w:val="39DF56AB6B2F4FD99F81A1E90245B5B62"/>
    <w:rsid w:val="009A7BBA"/>
    <w:pPr>
      <w:spacing w:line="252" w:lineRule="auto"/>
    </w:pPr>
    <w:rPr>
      <w:rFonts w:asciiTheme="majorHAnsi" w:eastAsiaTheme="majorEastAsia" w:hAnsiTheme="majorHAnsi" w:cstheme="majorBidi"/>
    </w:rPr>
  </w:style>
  <w:style w:type="paragraph" w:customStyle="1" w:styleId="8DDA70A813C046E1B3FF1384AFA505492">
    <w:name w:val="8DDA70A813C046E1B3FF1384AFA505492"/>
    <w:rsid w:val="009A7BBA"/>
    <w:pPr>
      <w:spacing w:line="252" w:lineRule="auto"/>
    </w:pPr>
    <w:rPr>
      <w:rFonts w:asciiTheme="majorHAnsi" w:eastAsiaTheme="majorEastAsia" w:hAnsiTheme="majorHAnsi" w:cstheme="majorBidi"/>
    </w:rPr>
  </w:style>
  <w:style w:type="paragraph" w:customStyle="1" w:styleId="BE0BFEA0374844CE9A10F7DBCA7564532">
    <w:name w:val="BE0BFEA0374844CE9A10F7DBCA7564532"/>
    <w:rsid w:val="009A7BBA"/>
    <w:pPr>
      <w:spacing w:line="252" w:lineRule="auto"/>
    </w:pPr>
    <w:rPr>
      <w:rFonts w:asciiTheme="majorHAnsi" w:eastAsiaTheme="majorEastAsia" w:hAnsiTheme="majorHAnsi" w:cstheme="majorBidi"/>
    </w:rPr>
  </w:style>
  <w:style w:type="paragraph" w:customStyle="1" w:styleId="00F49E21FEAF4F5F9E2C485A6646A5572">
    <w:name w:val="00F49E21FEAF4F5F9E2C485A6646A5572"/>
    <w:rsid w:val="009A7BBA"/>
    <w:pPr>
      <w:spacing w:line="252" w:lineRule="auto"/>
    </w:pPr>
    <w:rPr>
      <w:rFonts w:asciiTheme="majorHAnsi" w:eastAsiaTheme="majorEastAsia" w:hAnsiTheme="majorHAnsi" w:cstheme="majorBidi"/>
    </w:rPr>
  </w:style>
  <w:style w:type="paragraph" w:customStyle="1" w:styleId="9DC4ED455FF943DCB9CED3822B6CF1E92">
    <w:name w:val="9DC4ED455FF943DCB9CED3822B6CF1E92"/>
    <w:rsid w:val="009A7BBA"/>
    <w:pPr>
      <w:spacing w:line="252" w:lineRule="auto"/>
    </w:pPr>
    <w:rPr>
      <w:rFonts w:asciiTheme="majorHAnsi" w:eastAsiaTheme="majorEastAsia" w:hAnsiTheme="majorHAnsi" w:cstheme="majorBidi"/>
    </w:rPr>
  </w:style>
  <w:style w:type="paragraph" w:customStyle="1" w:styleId="24090364C60A499DB4EBA5650EADA92A2">
    <w:name w:val="24090364C60A499DB4EBA5650EADA92A2"/>
    <w:rsid w:val="009A7BBA"/>
    <w:pPr>
      <w:spacing w:line="252" w:lineRule="auto"/>
    </w:pPr>
    <w:rPr>
      <w:rFonts w:asciiTheme="majorHAnsi" w:eastAsiaTheme="majorEastAsia" w:hAnsiTheme="majorHAnsi" w:cstheme="majorBidi"/>
    </w:rPr>
  </w:style>
  <w:style w:type="paragraph" w:customStyle="1" w:styleId="F6C951A3C8214A238904D2998D53C8B22">
    <w:name w:val="F6C951A3C8214A238904D2998D53C8B22"/>
    <w:rsid w:val="009A7BBA"/>
    <w:pPr>
      <w:spacing w:line="252" w:lineRule="auto"/>
    </w:pPr>
    <w:rPr>
      <w:rFonts w:asciiTheme="majorHAnsi" w:eastAsiaTheme="majorEastAsia" w:hAnsiTheme="majorHAnsi" w:cstheme="majorBidi"/>
    </w:rPr>
  </w:style>
  <w:style w:type="paragraph" w:customStyle="1" w:styleId="81CF0F20F6394353B379C0C3D0A976E82">
    <w:name w:val="81CF0F20F6394353B379C0C3D0A976E82"/>
    <w:rsid w:val="009A7BBA"/>
    <w:pPr>
      <w:spacing w:line="252" w:lineRule="auto"/>
    </w:pPr>
    <w:rPr>
      <w:rFonts w:asciiTheme="majorHAnsi" w:eastAsiaTheme="majorEastAsia" w:hAnsiTheme="majorHAnsi" w:cstheme="majorBidi"/>
    </w:rPr>
  </w:style>
  <w:style w:type="paragraph" w:customStyle="1" w:styleId="E8633C233E3F4C9A80EC9AD1CDB3F5912">
    <w:name w:val="E8633C233E3F4C9A80EC9AD1CDB3F5912"/>
    <w:rsid w:val="009A7BBA"/>
    <w:pPr>
      <w:spacing w:line="252" w:lineRule="auto"/>
    </w:pPr>
    <w:rPr>
      <w:rFonts w:asciiTheme="majorHAnsi" w:eastAsiaTheme="majorEastAsia" w:hAnsiTheme="majorHAnsi" w:cstheme="majorBidi"/>
    </w:rPr>
  </w:style>
  <w:style w:type="paragraph" w:customStyle="1" w:styleId="8646D02D4332496790BC4953BC332E8B2">
    <w:name w:val="8646D02D4332496790BC4953BC332E8B2"/>
    <w:rsid w:val="009A7BBA"/>
    <w:pPr>
      <w:spacing w:line="252" w:lineRule="auto"/>
    </w:pPr>
    <w:rPr>
      <w:rFonts w:asciiTheme="majorHAnsi" w:eastAsiaTheme="majorEastAsia" w:hAnsiTheme="majorHAnsi" w:cstheme="majorBidi"/>
    </w:rPr>
  </w:style>
  <w:style w:type="paragraph" w:customStyle="1" w:styleId="ADCB6FCD55824BE4A9FE0D479B2F98692">
    <w:name w:val="ADCB6FCD55824BE4A9FE0D479B2F98692"/>
    <w:rsid w:val="009A7BBA"/>
    <w:pPr>
      <w:spacing w:line="252" w:lineRule="auto"/>
    </w:pPr>
    <w:rPr>
      <w:rFonts w:asciiTheme="majorHAnsi" w:eastAsiaTheme="majorEastAsia" w:hAnsiTheme="majorHAnsi" w:cstheme="majorBidi"/>
    </w:rPr>
  </w:style>
  <w:style w:type="paragraph" w:customStyle="1" w:styleId="289E570A5A1F4D23AE7F75C51C41D93D2">
    <w:name w:val="289E570A5A1F4D23AE7F75C51C41D93D2"/>
    <w:rsid w:val="009A7BBA"/>
    <w:pPr>
      <w:spacing w:line="252" w:lineRule="auto"/>
    </w:pPr>
    <w:rPr>
      <w:rFonts w:asciiTheme="majorHAnsi" w:eastAsiaTheme="majorEastAsia" w:hAnsiTheme="majorHAnsi" w:cstheme="majorBidi"/>
    </w:rPr>
  </w:style>
  <w:style w:type="paragraph" w:customStyle="1" w:styleId="164FBA3B0DEB4CD89F3180BDCF0762E72">
    <w:name w:val="164FBA3B0DEB4CD89F3180BDCF0762E72"/>
    <w:rsid w:val="009A7BBA"/>
    <w:pPr>
      <w:spacing w:line="252" w:lineRule="auto"/>
    </w:pPr>
    <w:rPr>
      <w:rFonts w:asciiTheme="majorHAnsi" w:eastAsiaTheme="majorEastAsia" w:hAnsiTheme="majorHAnsi" w:cstheme="majorBidi"/>
    </w:rPr>
  </w:style>
  <w:style w:type="paragraph" w:customStyle="1" w:styleId="100FD55AB2E9438AAE52D75898E545732">
    <w:name w:val="100FD55AB2E9438AAE52D75898E545732"/>
    <w:rsid w:val="009A7BBA"/>
    <w:pPr>
      <w:spacing w:line="252" w:lineRule="auto"/>
    </w:pPr>
    <w:rPr>
      <w:rFonts w:asciiTheme="majorHAnsi" w:eastAsiaTheme="majorEastAsia" w:hAnsiTheme="majorHAnsi" w:cstheme="majorBidi"/>
    </w:rPr>
  </w:style>
  <w:style w:type="paragraph" w:customStyle="1" w:styleId="ACE2DB83D9EE4C32BB5BF9ED3808FBE12">
    <w:name w:val="ACE2DB83D9EE4C32BB5BF9ED3808FBE12"/>
    <w:rsid w:val="009A7BBA"/>
    <w:pPr>
      <w:spacing w:line="252" w:lineRule="auto"/>
    </w:pPr>
    <w:rPr>
      <w:rFonts w:asciiTheme="majorHAnsi" w:eastAsiaTheme="majorEastAsia" w:hAnsiTheme="majorHAnsi" w:cstheme="majorBidi"/>
    </w:rPr>
  </w:style>
  <w:style w:type="paragraph" w:customStyle="1" w:styleId="6990A3D74DD04C75ABB11F81EADBD31C2">
    <w:name w:val="6990A3D74DD04C75ABB11F81EADBD31C2"/>
    <w:rsid w:val="009A7BBA"/>
    <w:pPr>
      <w:spacing w:line="252" w:lineRule="auto"/>
    </w:pPr>
    <w:rPr>
      <w:rFonts w:asciiTheme="majorHAnsi" w:eastAsiaTheme="majorEastAsia" w:hAnsiTheme="majorHAnsi" w:cstheme="majorBidi"/>
    </w:rPr>
  </w:style>
  <w:style w:type="paragraph" w:customStyle="1" w:styleId="014D5DAD64584CCE8F8C27867B4F949E2">
    <w:name w:val="014D5DAD64584CCE8F8C27867B4F949E2"/>
    <w:rsid w:val="009A7BBA"/>
    <w:pPr>
      <w:spacing w:line="252" w:lineRule="auto"/>
    </w:pPr>
    <w:rPr>
      <w:rFonts w:asciiTheme="majorHAnsi" w:eastAsiaTheme="majorEastAsia" w:hAnsiTheme="majorHAnsi" w:cstheme="majorBidi"/>
    </w:rPr>
  </w:style>
  <w:style w:type="paragraph" w:customStyle="1" w:styleId="6680A21E74B947429EAB19A6150CE6C12">
    <w:name w:val="6680A21E74B947429EAB19A6150CE6C12"/>
    <w:rsid w:val="009A7BBA"/>
    <w:pPr>
      <w:spacing w:line="252" w:lineRule="auto"/>
    </w:pPr>
    <w:rPr>
      <w:rFonts w:asciiTheme="majorHAnsi" w:eastAsiaTheme="majorEastAsia" w:hAnsiTheme="majorHAnsi" w:cstheme="majorBidi"/>
    </w:rPr>
  </w:style>
  <w:style w:type="paragraph" w:customStyle="1" w:styleId="15A1CDEAA7324DEA90DDBF19D3F2AC2E2">
    <w:name w:val="15A1CDEAA7324DEA90DDBF19D3F2AC2E2"/>
    <w:rsid w:val="009A7BBA"/>
    <w:pPr>
      <w:spacing w:line="252" w:lineRule="auto"/>
    </w:pPr>
    <w:rPr>
      <w:rFonts w:asciiTheme="majorHAnsi" w:eastAsiaTheme="majorEastAsia" w:hAnsiTheme="majorHAnsi" w:cstheme="majorBidi"/>
    </w:rPr>
  </w:style>
  <w:style w:type="paragraph" w:customStyle="1" w:styleId="28A7D52E3C4B4700866C6E6AE5E6DDD92">
    <w:name w:val="28A7D52E3C4B4700866C6E6AE5E6DDD92"/>
    <w:rsid w:val="009A7BBA"/>
    <w:pPr>
      <w:spacing w:line="252" w:lineRule="auto"/>
    </w:pPr>
    <w:rPr>
      <w:rFonts w:asciiTheme="majorHAnsi" w:eastAsiaTheme="majorEastAsia" w:hAnsiTheme="majorHAnsi" w:cstheme="majorBidi"/>
    </w:rPr>
  </w:style>
  <w:style w:type="paragraph" w:customStyle="1" w:styleId="23D731674A194660B45325277557AE262">
    <w:name w:val="23D731674A194660B45325277557AE262"/>
    <w:rsid w:val="009A7BBA"/>
    <w:pPr>
      <w:spacing w:line="252" w:lineRule="auto"/>
    </w:pPr>
    <w:rPr>
      <w:rFonts w:asciiTheme="majorHAnsi" w:eastAsiaTheme="majorEastAsia" w:hAnsiTheme="majorHAnsi" w:cstheme="majorBidi"/>
    </w:rPr>
  </w:style>
  <w:style w:type="paragraph" w:customStyle="1" w:styleId="B8789D66D6B049A1B44E8EEBE5ADB4972">
    <w:name w:val="B8789D66D6B049A1B44E8EEBE5ADB4972"/>
    <w:rsid w:val="009A7BBA"/>
    <w:pPr>
      <w:spacing w:line="252" w:lineRule="auto"/>
    </w:pPr>
    <w:rPr>
      <w:rFonts w:asciiTheme="majorHAnsi" w:eastAsiaTheme="majorEastAsia" w:hAnsiTheme="majorHAnsi" w:cstheme="majorBidi"/>
    </w:rPr>
  </w:style>
  <w:style w:type="paragraph" w:customStyle="1" w:styleId="013C661B1BC844138EEB002AD872E5FA2">
    <w:name w:val="013C661B1BC844138EEB002AD872E5FA2"/>
    <w:rsid w:val="009A7BBA"/>
    <w:pPr>
      <w:spacing w:line="252" w:lineRule="auto"/>
    </w:pPr>
    <w:rPr>
      <w:rFonts w:asciiTheme="majorHAnsi" w:eastAsiaTheme="majorEastAsia" w:hAnsiTheme="majorHAnsi" w:cstheme="majorBidi"/>
    </w:rPr>
  </w:style>
  <w:style w:type="paragraph" w:customStyle="1" w:styleId="572017E25ECB430F92F8705F0E7DDC572">
    <w:name w:val="572017E25ECB430F92F8705F0E7DDC572"/>
    <w:rsid w:val="009A7BBA"/>
    <w:pPr>
      <w:spacing w:line="252" w:lineRule="auto"/>
    </w:pPr>
    <w:rPr>
      <w:rFonts w:asciiTheme="majorHAnsi" w:eastAsiaTheme="majorEastAsia" w:hAnsiTheme="majorHAnsi" w:cstheme="majorBidi"/>
    </w:rPr>
  </w:style>
  <w:style w:type="paragraph" w:customStyle="1" w:styleId="F3BF7FA3C75E46F9A4893C4B9B0E54222">
    <w:name w:val="F3BF7FA3C75E46F9A4893C4B9B0E54222"/>
    <w:rsid w:val="009A7BBA"/>
    <w:pPr>
      <w:spacing w:line="252" w:lineRule="auto"/>
    </w:pPr>
    <w:rPr>
      <w:rFonts w:asciiTheme="majorHAnsi" w:eastAsiaTheme="majorEastAsia" w:hAnsiTheme="majorHAnsi" w:cstheme="majorBidi"/>
    </w:rPr>
  </w:style>
  <w:style w:type="paragraph" w:customStyle="1" w:styleId="66816212A808457DBE33C20CA4BC9A342">
    <w:name w:val="66816212A808457DBE33C20CA4BC9A342"/>
    <w:rsid w:val="009A7BBA"/>
    <w:pPr>
      <w:spacing w:line="252" w:lineRule="auto"/>
    </w:pPr>
    <w:rPr>
      <w:rFonts w:asciiTheme="majorHAnsi" w:eastAsiaTheme="majorEastAsia" w:hAnsiTheme="majorHAnsi" w:cstheme="majorBidi"/>
    </w:rPr>
  </w:style>
  <w:style w:type="paragraph" w:customStyle="1" w:styleId="E54E82B79DD347D5AC90A44CA6735A572">
    <w:name w:val="E54E82B79DD347D5AC90A44CA6735A572"/>
    <w:rsid w:val="009A7BBA"/>
    <w:pPr>
      <w:spacing w:line="252" w:lineRule="auto"/>
    </w:pPr>
    <w:rPr>
      <w:rFonts w:asciiTheme="majorHAnsi" w:eastAsiaTheme="majorEastAsia" w:hAnsiTheme="majorHAnsi" w:cstheme="majorBidi"/>
    </w:rPr>
  </w:style>
  <w:style w:type="paragraph" w:customStyle="1" w:styleId="2FAB451EF8B64704BF6EDA104480E7A82">
    <w:name w:val="2FAB451EF8B64704BF6EDA104480E7A82"/>
    <w:rsid w:val="009A7BBA"/>
    <w:pPr>
      <w:spacing w:line="252" w:lineRule="auto"/>
    </w:pPr>
    <w:rPr>
      <w:rFonts w:asciiTheme="majorHAnsi" w:eastAsiaTheme="majorEastAsia" w:hAnsiTheme="majorHAnsi" w:cstheme="majorBidi"/>
    </w:rPr>
  </w:style>
  <w:style w:type="paragraph" w:customStyle="1" w:styleId="6D157D2EF3FD487EACA412B888680D792">
    <w:name w:val="6D157D2EF3FD487EACA412B888680D792"/>
    <w:rsid w:val="009A7BBA"/>
    <w:pPr>
      <w:spacing w:line="252" w:lineRule="auto"/>
    </w:pPr>
    <w:rPr>
      <w:rFonts w:asciiTheme="majorHAnsi" w:eastAsiaTheme="majorEastAsia" w:hAnsiTheme="majorHAnsi" w:cstheme="majorBidi"/>
    </w:rPr>
  </w:style>
  <w:style w:type="paragraph" w:customStyle="1" w:styleId="BE1B1B70258A46B58EE8BAFCAF45D85A2">
    <w:name w:val="BE1B1B70258A46B58EE8BAFCAF45D85A2"/>
    <w:rsid w:val="009A7BBA"/>
    <w:pPr>
      <w:spacing w:line="252" w:lineRule="auto"/>
    </w:pPr>
    <w:rPr>
      <w:rFonts w:asciiTheme="majorHAnsi" w:eastAsiaTheme="majorEastAsia" w:hAnsiTheme="majorHAnsi" w:cstheme="majorBidi"/>
    </w:rPr>
  </w:style>
  <w:style w:type="paragraph" w:customStyle="1" w:styleId="A12D9C3230D94301BE7D205325EF4D272">
    <w:name w:val="A12D9C3230D94301BE7D205325EF4D272"/>
    <w:rsid w:val="009A7BBA"/>
    <w:pPr>
      <w:spacing w:line="252" w:lineRule="auto"/>
    </w:pPr>
    <w:rPr>
      <w:rFonts w:asciiTheme="majorHAnsi" w:eastAsiaTheme="majorEastAsia" w:hAnsiTheme="majorHAnsi" w:cstheme="majorBidi"/>
    </w:rPr>
  </w:style>
  <w:style w:type="paragraph" w:customStyle="1" w:styleId="3A761D58508040B9BA8ABAC82F96C9FC2">
    <w:name w:val="3A761D58508040B9BA8ABAC82F96C9FC2"/>
    <w:rsid w:val="009A7BBA"/>
    <w:pPr>
      <w:spacing w:line="252" w:lineRule="auto"/>
    </w:pPr>
    <w:rPr>
      <w:rFonts w:asciiTheme="majorHAnsi" w:eastAsiaTheme="majorEastAsia" w:hAnsiTheme="majorHAnsi" w:cstheme="majorBidi"/>
    </w:rPr>
  </w:style>
  <w:style w:type="paragraph" w:customStyle="1" w:styleId="A2A87ABA0E264230B56DECC6EBB2BF772">
    <w:name w:val="A2A87ABA0E264230B56DECC6EBB2BF772"/>
    <w:rsid w:val="009A7BBA"/>
    <w:pPr>
      <w:spacing w:line="252" w:lineRule="auto"/>
    </w:pPr>
    <w:rPr>
      <w:rFonts w:asciiTheme="majorHAnsi" w:eastAsiaTheme="majorEastAsia" w:hAnsiTheme="majorHAnsi" w:cstheme="majorBidi"/>
    </w:rPr>
  </w:style>
  <w:style w:type="paragraph" w:customStyle="1" w:styleId="5BB4C26192344F6D8887B247F01DEB7C2">
    <w:name w:val="5BB4C26192344F6D8887B247F01DEB7C2"/>
    <w:rsid w:val="009A7BBA"/>
    <w:pPr>
      <w:spacing w:line="252" w:lineRule="auto"/>
    </w:pPr>
    <w:rPr>
      <w:rFonts w:asciiTheme="majorHAnsi" w:eastAsiaTheme="majorEastAsia" w:hAnsiTheme="majorHAnsi" w:cstheme="majorBidi"/>
    </w:rPr>
  </w:style>
  <w:style w:type="paragraph" w:customStyle="1" w:styleId="0F95F6A1F13E474B89DA92478F6AA8B32">
    <w:name w:val="0F95F6A1F13E474B89DA92478F6AA8B32"/>
    <w:rsid w:val="009A7BBA"/>
    <w:pPr>
      <w:spacing w:line="252" w:lineRule="auto"/>
    </w:pPr>
    <w:rPr>
      <w:rFonts w:asciiTheme="majorHAnsi" w:eastAsiaTheme="majorEastAsia" w:hAnsiTheme="majorHAnsi" w:cstheme="majorBidi"/>
    </w:rPr>
  </w:style>
  <w:style w:type="paragraph" w:customStyle="1" w:styleId="0C6F4CB1B7A043C8BA326C546360A7042">
    <w:name w:val="0C6F4CB1B7A043C8BA326C546360A7042"/>
    <w:rsid w:val="009A7BBA"/>
    <w:pPr>
      <w:spacing w:line="252" w:lineRule="auto"/>
    </w:pPr>
    <w:rPr>
      <w:rFonts w:asciiTheme="majorHAnsi" w:eastAsiaTheme="majorEastAsia" w:hAnsiTheme="majorHAnsi" w:cstheme="majorBidi"/>
    </w:rPr>
  </w:style>
  <w:style w:type="paragraph" w:customStyle="1" w:styleId="C4125EC2F3EE4B54B444B268F6D0588F2">
    <w:name w:val="C4125EC2F3EE4B54B444B268F6D0588F2"/>
    <w:rsid w:val="009A7BBA"/>
    <w:pPr>
      <w:spacing w:line="252" w:lineRule="auto"/>
    </w:pPr>
    <w:rPr>
      <w:rFonts w:asciiTheme="majorHAnsi" w:eastAsiaTheme="majorEastAsia" w:hAnsiTheme="majorHAnsi" w:cstheme="majorBidi"/>
    </w:rPr>
  </w:style>
  <w:style w:type="paragraph" w:customStyle="1" w:styleId="CCF9BF0AE3A84202A774FA5D6D525D442">
    <w:name w:val="CCF9BF0AE3A84202A774FA5D6D525D442"/>
    <w:rsid w:val="009A7BBA"/>
    <w:pPr>
      <w:spacing w:line="252" w:lineRule="auto"/>
    </w:pPr>
    <w:rPr>
      <w:rFonts w:asciiTheme="majorHAnsi" w:eastAsiaTheme="majorEastAsia" w:hAnsiTheme="majorHAnsi" w:cstheme="majorBidi"/>
    </w:rPr>
  </w:style>
  <w:style w:type="paragraph" w:customStyle="1" w:styleId="3DBC75DFE0494D2AA757182829E627032">
    <w:name w:val="3DBC75DFE0494D2AA757182829E627032"/>
    <w:rsid w:val="009A7BBA"/>
    <w:pPr>
      <w:spacing w:line="252" w:lineRule="auto"/>
    </w:pPr>
    <w:rPr>
      <w:rFonts w:asciiTheme="majorHAnsi" w:eastAsiaTheme="majorEastAsia" w:hAnsiTheme="majorHAnsi" w:cstheme="majorBidi"/>
    </w:rPr>
  </w:style>
  <w:style w:type="paragraph" w:customStyle="1" w:styleId="C5FBE8BF7A724380831FD1BAAC5CBFB42">
    <w:name w:val="C5FBE8BF7A724380831FD1BAAC5CBFB42"/>
    <w:rsid w:val="009A7BBA"/>
    <w:pPr>
      <w:spacing w:line="252" w:lineRule="auto"/>
    </w:pPr>
    <w:rPr>
      <w:rFonts w:asciiTheme="majorHAnsi" w:eastAsiaTheme="majorEastAsia" w:hAnsiTheme="majorHAnsi" w:cstheme="majorBidi"/>
    </w:rPr>
  </w:style>
  <w:style w:type="paragraph" w:customStyle="1" w:styleId="46362DF12F7840A380E3664EE37549172">
    <w:name w:val="46362DF12F7840A380E3664EE37549172"/>
    <w:rsid w:val="009A7BBA"/>
    <w:pPr>
      <w:spacing w:line="252" w:lineRule="auto"/>
    </w:pPr>
    <w:rPr>
      <w:rFonts w:asciiTheme="majorHAnsi" w:eastAsiaTheme="majorEastAsia" w:hAnsiTheme="majorHAnsi" w:cstheme="majorBidi"/>
    </w:rPr>
  </w:style>
  <w:style w:type="paragraph" w:customStyle="1" w:styleId="52D9265E5B574546B41E0A388128DA132">
    <w:name w:val="52D9265E5B574546B41E0A388128DA132"/>
    <w:rsid w:val="009A7BBA"/>
    <w:pPr>
      <w:spacing w:line="252" w:lineRule="auto"/>
    </w:pPr>
    <w:rPr>
      <w:rFonts w:asciiTheme="majorHAnsi" w:eastAsiaTheme="majorEastAsia" w:hAnsiTheme="majorHAnsi" w:cstheme="majorBidi"/>
    </w:rPr>
  </w:style>
  <w:style w:type="paragraph" w:customStyle="1" w:styleId="3387BCAF11C04E2CAFA302EC0D81C2192">
    <w:name w:val="3387BCAF11C04E2CAFA302EC0D81C2192"/>
    <w:rsid w:val="009A7BBA"/>
    <w:pPr>
      <w:spacing w:line="252" w:lineRule="auto"/>
    </w:pPr>
    <w:rPr>
      <w:rFonts w:asciiTheme="majorHAnsi" w:eastAsiaTheme="majorEastAsia" w:hAnsiTheme="majorHAnsi" w:cstheme="majorBidi"/>
    </w:rPr>
  </w:style>
  <w:style w:type="paragraph" w:customStyle="1" w:styleId="37F80D48FA6B496F99AB0C4FE105C2872">
    <w:name w:val="37F80D48FA6B496F99AB0C4FE105C2872"/>
    <w:rsid w:val="009A7BBA"/>
    <w:pPr>
      <w:spacing w:line="252" w:lineRule="auto"/>
    </w:pPr>
    <w:rPr>
      <w:rFonts w:asciiTheme="majorHAnsi" w:eastAsiaTheme="majorEastAsia" w:hAnsiTheme="majorHAnsi" w:cstheme="majorBidi"/>
    </w:rPr>
  </w:style>
  <w:style w:type="paragraph" w:customStyle="1" w:styleId="F115967111264E608A4F4EC4D850A1792">
    <w:name w:val="F115967111264E608A4F4EC4D850A1792"/>
    <w:rsid w:val="009A7BBA"/>
    <w:pPr>
      <w:spacing w:line="252" w:lineRule="auto"/>
    </w:pPr>
    <w:rPr>
      <w:rFonts w:asciiTheme="majorHAnsi" w:eastAsiaTheme="majorEastAsia" w:hAnsiTheme="majorHAnsi" w:cstheme="majorBidi"/>
    </w:rPr>
  </w:style>
  <w:style w:type="paragraph" w:customStyle="1" w:styleId="264375DD02804BF2872914D4001185132">
    <w:name w:val="264375DD02804BF2872914D4001185132"/>
    <w:rsid w:val="009A7BBA"/>
    <w:pPr>
      <w:spacing w:line="252" w:lineRule="auto"/>
    </w:pPr>
    <w:rPr>
      <w:rFonts w:asciiTheme="majorHAnsi" w:eastAsiaTheme="majorEastAsia" w:hAnsiTheme="majorHAnsi" w:cstheme="majorBidi"/>
    </w:rPr>
  </w:style>
  <w:style w:type="paragraph" w:customStyle="1" w:styleId="28C39D8482684CF2B8CAE0E9709FCD8E2">
    <w:name w:val="28C39D8482684CF2B8CAE0E9709FCD8E2"/>
    <w:rsid w:val="009A7BBA"/>
    <w:pPr>
      <w:spacing w:line="252" w:lineRule="auto"/>
    </w:pPr>
    <w:rPr>
      <w:rFonts w:asciiTheme="majorHAnsi" w:eastAsiaTheme="majorEastAsia" w:hAnsiTheme="majorHAnsi" w:cstheme="majorBidi"/>
    </w:rPr>
  </w:style>
  <w:style w:type="paragraph" w:customStyle="1" w:styleId="0A3A26CAD4A6403486282DB25DD481172">
    <w:name w:val="0A3A26CAD4A6403486282DB25DD481172"/>
    <w:rsid w:val="009A7BBA"/>
    <w:pPr>
      <w:spacing w:line="252" w:lineRule="auto"/>
    </w:pPr>
    <w:rPr>
      <w:rFonts w:asciiTheme="majorHAnsi" w:eastAsiaTheme="majorEastAsia" w:hAnsiTheme="majorHAnsi" w:cstheme="majorBidi"/>
    </w:rPr>
  </w:style>
  <w:style w:type="paragraph" w:customStyle="1" w:styleId="E6ED297269324DF5BE325AAAB5EC40512">
    <w:name w:val="E6ED297269324DF5BE325AAAB5EC40512"/>
    <w:rsid w:val="009A7BBA"/>
    <w:pPr>
      <w:spacing w:line="252" w:lineRule="auto"/>
    </w:pPr>
    <w:rPr>
      <w:rFonts w:asciiTheme="majorHAnsi" w:eastAsiaTheme="majorEastAsia" w:hAnsiTheme="majorHAnsi" w:cstheme="majorBidi"/>
    </w:rPr>
  </w:style>
  <w:style w:type="paragraph" w:customStyle="1" w:styleId="B28B465C78054EAAAEFDC894EC8D94352">
    <w:name w:val="B28B465C78054EAAAEFDC894EC8D94352"/>
    <w:rsid w:val="009A7BBA"/>
    <w:pPr>
      <w:spacing w:line="252" w:lineRule="auto"/>
    </w:pPr>
    <w:rPr>
      <w:rFonts w:asciiTheme="majorHAnsi" w:eastAsiaTheme="majorEastAsia" w:hAnsiTheme="majorHAnsi" w:cstheme="majorBidi"/>
    </w:rPr>
  </w:style>
  <w:style w:type="paragraph" w:customStyle="1" w:styleId="A0A6BE671DBB441D8A5D4A23E373622D2">
    <w:name w:val="A0A6BE671DBB441D8A5D4A23E373622D2"/>
    <w:rsid w:val="009A7BBA"/>
    <w:pPr>
      <w:spacing w:line="252" w:lineRule="auto"/>
    </w:pPr>
    <w:rPr>
      <w:rFonts w:asciiTheme="majorHAnsi" w:eastAsiaTheme="majorEastAsia" w:hAnsiTheme="majorHAnsi" w:cstheme="majorBidi"/>
    </w:rPr>
  </w:style>
  <w:style w:type="paragraph" w:customStyle="1" w:styleId="6ECC7802385A42079B8AA9E1401A3F092">
    <w:name w:val="6ECC7802385A42079B8AA9E1401A3F092"/>
    <w:rsid w:val="009A7BBA"/>
    <w:pPr>
      <w:spacing w:line="252" w:lineRule="auto"/>
    </w:pPr>
    <w:rPr>
      <w:rFonts w:asciiTheme="majorHAnsi" w:eastAsiaTheme="majorEastAsia" w:hAnsiTheme="majorHAnsi" w:cstheme="majorBidi"/>
    </w:rPr>
  </w:style>
  <w:style w:type="paragraph" w:customStyle="1" w:styleId="4D2BB90688304BB88B965B9AF28F7C9A2">
    <w:name w:val="4D2BB90688304BB88B965B9AF28F7C9A2"/>
    <w:rsid w:val="009A7BBA"/>
    <w:pPr>
      <w:spacing w:line="252" w:lineRule="auto"/>
    </w:pPr>
    <w:rPr>
      <w:rFonts w:asciiTheme="majorHAnsi" w:eastAsiaTheme="majorEastAsia" w:hAnsiTheme="majorHAnsi" w:cstheme="majorBidi"/>
    </w:rPr>
  </w:style>
  <w:style w:type="paragraph" w:customStyle="1" w:styleId="313D75EFCA0D440FA2B3682915B150892">
    <w:name w:val="313D75EFCA0D440FA2B3682915B150892"/>
    <w:rsid w:val="009A7BBA"/>
    <w:pPr>
      <w:spacing w:line="252" w:lineRule="auto"/>
    </w:pPr>
    <w:rPr>
      <w:rFonts w:asciiTheme="majorHAnsi" w:eastAsiaTheme="majorEastAsia" w:hAnsiTheme="majorHAnsi" w:cstheme="majorBidi"/>
    </w:rPr>
  </w:style>
  <w:style w:type="paragraph" w:customStyle="1" w:styleId="1C272827EAB84574B05873BE15819C782">
    <w:name w:val="1C272827EAB84574B05873BE15819C782"/>
    <w:rsid w:val="009A7BBA"/>
    <w:pPr>
      <w:spacing w:line="252" w:lineRule="auto"/>
    </w:pPr>
    <w:rPr>
      <w:rFonts w:asciiTheme="majorHAnsi" w:eastAsiaTheme="majorEastAsia" w:hAnsiTheme="majorHAnsi" w:cstheme="majorBidi"/>
    </w:rPr>
  </w:style>
  <w:style w:type="paragraph" w:customStyle="1" w:styleId="485654FAB8204763A3E3042A16C770FB2">
    <w:name w:val="485654FAB8204763A3E3042A16C770FB2"/>
    <w:rsid w:val="009A7BBA"/>
    <w:pPr>
      <w:spacing w:line="252" w:lineRule="auto"/>
    </w:pPr>
    <w:rPr>
      <w:rFonts w:asciiTheme="majorHAnsi" w:eastAsiaTheme="majorEastAsia" w:hAnsiTheme="majorHAnsi" w:cstheme="majorBidi"/>
    </w:rPr>
  </w:style>
  <w:style w:type="paragraph" w:customStyle="1" w:styleId="9E51062C25874EB79987C9E8F3D1AC632">
    <w:name w:val="9E51062C25874EB79987C9E8F3D1AC632"/>
    <w:rsid w:val="009A7BBA"/>
    <w:pPr>
      <w:spacing w:line="252" w:lineRule="auto"/>
      <w:ind w:left="720"/>
      <w:contextualSpacing/>
    </w:pPr>
    <w:rPr>
      <w:rFonts w:asciiTheme="majorHAnsi" w:eastAsiaTheme="majorEastAsia" w:hAnsiTheme="majorHAnsi" w:cstheme="majorBidi"/>
    </w:rPr>
  </w:style>
  <w:style w:type="paragraph" w:customStyle="1" w:styleId="9BE323E949484085B23D689B527F79A72">
    <w:name w:val="9BE323E949484085B23D689B527F79A72"/>
    <w:rsid w:val="009A7BBA"/>
    <w:pPr>
      <w:spacing w:line="252" w:lineRule="auto"/>
    </w:pPr>
    <w:rPr>
      <w:rFonts w:asciiTheme="majorHAnsi" w:eastAsiaTheme="majorEastAsia" w:hAnsiTheme="majorHAnsi" w:cstheme="majorBidi"/>
    </w:rPr>
  </w:style>
  <w:style w:type="paragraph" w:customStyle="1" w:styleId="D768DA73B5464E0AB7E204A5C37A272C2">
    <w:name w:val="D768DA73B5464E0AB7E204A5C37A272C2"/>
    <w:rsid w:val="009A7BBA"/>
    <w:pPr>
      <w:spacing w:line="252" w:lineRule="auto"/>
    </w:pPr>
    <w:rPr>
      <w:rFonts w:asciiTheme="majorHAnsi" w:eastAsiaTheme="majorEastAsia" w:hAnsiTheme="majorHAnsi" w:cstheme="majorBidi"/>
    </w:rPr>
  </w:style>
  <w:style w:type="paragraph" w:customStyle="1" w:styleId="11E939477B1C4B9D8BF4FE8BECABE45B2">
    <w:name w:val="11E939477B1C4B9D8BF4FE8BECABE45B2"/>
    <w:rsid w:val="009A7BBA"/>
    <w:pPr>
      <w:spacing w:line="252" w:lineRule="auto"/>
    </w:pPr>
    <w:rPr>
      <w:rFonts w:asciiTheme="majorHAnsi" w:eastAsiaTheme="majorEastAsia" w:hAnsiTheme="majorHAnsi" w:cstheme="majorBidi"/>
    </w:rPr>
  </w:style>
  <w:style w:type="paragraph" w:customStyle="1" w:styleId="A844B0C4AD9447CCAB55A1FAD0A845A22">
    <w:name w:val="A844B0C4AD9447CCAB55A1FAD0A845A22"/>
    <w:rsid w:val="009A7BBA"/>
    <w:pPr>
      <w:spacing w:line="252" w:lineRule="auto"/>
    </w:pPr>
    <w:rPr>
      <w:rFonts w:asciiTheme="majorHAnsi" w:eastAsiaTheme="majorEastAsia" w:hAnsiTheme="majorHAnsi" w:cstheme="majorBidi"/>
    </w:rPr>
  </w:style>
  <w:style w:type="paragraph" w:customStyle="1" w:styleId="E00F51774EEB41D7A5200CEB692E608F2">
    <w:name w:val="E00F51774EEB41D7A5200CEB692E608F2"/>
    <w:rsid w:val="009A7BBA"/>
    <w:pPr>
      <w:spacing w:line="252" w:lineRule="auto"/>
    </w:pPr>
    <w:rPr>
      <w:rFonts w:asciiTheme="majorHAnsi" w:eastAsiaTheme="majorEastAsia" w:hAnsiTheme="majorHAnsi" w:cstheme="majorBidi"/>
    </w:rPr>
  </w:style>
  <w:style w:type="paragraph" w:customStyle="1" w:styleId="73AE543DC06A44698D0D8CF88F67B35C2">
    <w:name w:val="73AE543DC06A44698D0D8CF88F67B35C2"/>
    <w:rsid w:val="009A7BBA"/>
    <w:pPr>
      <w:spacing w:line="252" w:lineRule="auto"/>
    </w:pPr>
    <w:rPr>
      <w:rFonts w:asciiTheme="majorHAnsi" w:eastAsiaTheme="majorEastAsia" w:hAnsiTheme="majorHAnsi" w:cstheme="majorBidi"/>
    </w:rPr>
  </w:style>
  <w:style w:type="paragraph" w:customStyle="1" w:styleId="1C550FAEBACF451A8EE9179DCC5E4CDC2">
    <w:name w:val="1C550FAEBACF451A8EE9179DCC5E4CDC2"/>
    <w:rsid w:val="009A7BBA"/>
    <w:pPr>
      <w:spacing w:line="252" w:lineRule="auto"/>
    </w:pPr>
    <w:rPr>
      <w:rFonts w:asciiTheme="majorHAnsi" w:eastAsiaTheme="majorEastAsia" w:hAnsiTheme="majorHAnsi" w:cstheme="majorBidi"/>
    </w:rPr>
  </w:style>
  <w:style w:type="paragraph" w:customStyle="1" w:styleId="CE510A12960D492290B69B9F86C903082">
    <w:name w:val="CE510A12960D492290B69B9F86C903082"/>
    <w:rsid w:val="009A7BBA"/>
    <w:pPr>
      <w:spacing w:line="252" w:lineRule="auto"/>
    </w:pPr>
    <w:rPr>
      <w:rFonts w:asciiTheme="majorHAnsi" w:eastAsiaTheme="majorEastAsia" w:hAnsiTheme="majorHAnsi" w:cstheme="majorBidi"/>
    </w:rPr>
  </w:style>
  <w:style w:type="paragraph" w:customStyle="1" w:styleId="42BD4B74623C4EFDBF201624C689AB8E2">
    <w:name w:val="42BD4B74623C4EFDBF201624C689AB8E2"/>
    <w:rsid w:val="009A7BBA"/>
    <w:pPr>
      <w:spacing w:line="252" w:lineRule="auto"/>
    </w:pPr>
    <w:rPr>
      <w:rFonts w:asciiTheme="majorHAnsi" w:eastAsiaTheme="majorEastAsia" w:hAnsiTheme="majorHAnsi" w:cstheme="majorBidi"/>
    </w:rPr>
  </w:style>
  <w:style w:type="paragraph" w:customStyle="1" w:styleId="C81623339BDE456F8E9127FBB65999FE2">
    <w:name w:val="C81623339BDE456F8E9127FBB65999FE2"/>
    <w:rsid w:val="009A7BBA"/>
    <w:pPr>
      <w:spacing w:line="252" w:lineRule="auto"/>
    </w:pPr>
    <w:rPr>
      <w:rFonts w:asciiTheme="majorHAnsi" w:eastAsiaTheme="majorEastAsia" w:hAnsiTheme="majorHAnsi" w:cstheme="majorBidi"/>
    </w:rPr>
  </w:style>
  <w:style w:type="paragraph" w:customStyle="1" w:styleId="DE29D37E5C324AFDB1B24FD10FA03CB92">
    <w:name w:val="DE29D37E5C324AFDB1B24FD10FA03CB92"/>
    <w:rsid w:val="009A7BBA"/>
    <w:pPr>
      <w:spacing w:line="252" w:lineRule="auto"/>
    </w:pPr>
    <w:rPr>
      <w:rFonts w:asciiTheme="majorHAnsi" w:eastAsiaTheme="majorEastAsia" w:hAnsiTheme="majorHAnsi" w:cstheme="majorBidi"/>
    </w:rPr>
  </w:style>
  <w:style w:type="paragraph" w:customStyle="1" w:styleId="2BAD7E2B020347D2AEA23D6368E0F6DF2">
    <w:name w:val="2BAD7E2B020347D2AEA23D6368E0F6DF2"/>
    <w:rsid w:val="009A7BBA"/>
    <w:pPr>
      <w:spacing w:line="252" w:lineRule="auto"/>
    </w:pPr>
    <w:rPr>
      <w:rFonts w:asciiTheme="majorHAnsi" w:eastAsiaTheme="majorEastAsia" w:hAnsiTheme="majorHAnsi" w:cstheme="majorBidi"/>
    </w:rPr>
  </w:style>
  <w:style w:type="paragraph" w:customStyle="1" w:styleId="5C195DBF04CE48FA9D6CF361CA1C93CA2">
    <w:name w:val="5C195DBF04CE48FA9D6CF361CA1C93CA2"/>
    <w:rsid w:val="009A7BBA"/>
    <w:pPr>
      <w:spacing w:line="252" w:lineRule="auto"/>
    </w:pPr>
    <w:rPr>
      <w:rFonts w:asciiTheme="majorHAnsi" w:eastAsiaTheme="majorEastAsia" w:hAnsiTheme="majorHAnsi" w:cstheme="majorBidi"/>
    </w:rPr>
  </w:style>
  <w:style w:type="paragraph" w:customStyle="1" w:styleId="FC8A119B6A9A4D1C9D389C1131E1DC2E2">
    <w:name w:val="FC8A119B6A9A4D1C9D389C1131E1DC2E2"/>
    <w:rsid w:val="009A7BBA"/>
    <w:pPr>
      <w:spacing w:line="252" w:lineRule="auto"/>
    </w:pPr>
    <w:rPr>
      <w:rFonts w:asciiTheme="majorHAnsi" w:eastAsiaTheme="majorEastAsia" w:hAnsiTheme="majorHAnsi" w:cstheme="majorBidi"/>
    </w:rPr>
  </w:style>
  <w:style w:type="paragraph" w:customStyle="1" w:styleId="02303709D9514FC0BF1C9EF0FF48BB902">
    <w:name w:val="02303709D9514FC0BF1C9EF0FF48BB902"/>
    <w:rsid w:val="009A7BBA"/>
    <w:pPr>
      <w:spacing w:line="252" w:lineRule="auto"/>
    </w:pPr>
    <w:rPr>
      <w:rFonts w:asciiTheme="majorHAnsi" w:eastAsiaTheme="majorEastAsia" w:hAnsiTheme="majorHAnsi" w:cstheme="majorBidi"/>
    </w:rPr>
  </w:style>
  <w:style w:type="paragraph" w:customStyle="1" w:styleId="420A40EFB10F48D2A0CC0064B5CEFD6B2">
    <w:name w:val="420A40EFB10F48D2A0CC0064B5CEFD6B2"/>
    <w:rsid w:val="009A7BBA"/>
    <w:pPr>
      <w:spacing w:line="252" w:lineRule="auto"/>
    </w:pPr>
    <w:rPr>
      <w:rFonts w:asciiTheme="majorHAnsi" w:eastAsiaTheme="majorEastAsia" w:hAnsiTheme="majorHAnsi" w:cstheme="majorBidi"/>
    </w:rPr>
  </w:style>
  <w:style w:type="paragraph" w:customStyle="1" w:styleId="9A62BCA75FA84C8BB754A160CA9E95F73">
    <w:name w:val="9A62BCA75FA84C8BB754A160CA9E95F73"/>
    <w:rsid w:val="009A7BBA"/>
    <w:pPr>
      <w:spacing w:line="252" w:lineRule="auto"/>
    </w:pPr>
    <w:rPr>
      <w:rFonts w:asciiTheme="majorHAnsi" w:eastAsiaTheme="majorEastAsia" w:hAnsiTheme="majorHAnsi" w:cstheme="majorBidi"/>
    </w:rPr>
  </w:style>
  <w:style w:type="paragraph" w:customStyle="1" w:styleId="839069DCAAE94B48B28D0DBF9D8C36BE3">
    <w:name w:val="839069DCAAE94B48B28D0DBF9D8C36BE3"/>
    <w:rsid w:val="009A7BBA"/>
    <w:pPr>
      <w:spacing w:line="252" w:lineRule="auto"/>
    </w:pPr>
    <w:rPr>
      <w:rFonts w:asciiTheme="majorHAnsi" w:eastAsiaTheme="majorEastAsia" w:hAnsiTheme="majorHAnsi" w:cstheme="majorBidi"/>
    </w:rPr>
  </w:style>
  <w:style w:type="paragraph" w:customStyle="1" w:styleId="3A8583BAE3934F66B791A5EF64123AA03">
    <w:name w:val="3A8583BAE3934F66B791A5EF64123AA03"/>
    <w:rsid w:val="009A7BBA"/>
    <w:pPr>
      <w:spacing w:line="252" w:lineRule="auto"/>
    </w:pPr>
    <w:rPr>
      <w:rFonts w:asciiTheme="majorHAnsi" w:eastAsiaTheme="majorEastAsia" w:hAnsiTheme="majorHAnsi" w:cstheme="majorBidi"/>
    </w:rPr>
  </w:style>
  <w:style w:type="paragraph" w:customStyle="1" w:styleId="7385C034ADF2446CB2C8B4E111A7EFA93">
    <w:name w:val="7385C034ADF2446CB2C8B4E111A7EFA93"/>
    <w:rsid w:val="009A7BBA"/>
    <w:pPr>
      <w:spacing w:line="252" w:lineRule="auto"/>
    </w:pPr>
    <w:rPr>
      <w:rFonts w:asciiTheme="majorHAnsi" w:eastAsiaTheme="majorEastAsia" w:hAnsiTheme="majorHAnsi" w:cstheme="majorBidi"/>
    </w:rPr>
  </w:style>
  <w:style w:type="paragraph" w:customStyle="1" w:styleId="2786D31623914959A917E46A2F3639C43">
    <w:name w:val="2786D31623914959A917E46A2F3639C43"/>
    <w:rsid w:val="009A7BBA"/>
    <w:pPr>
      <w:spacing w:line="252" w:lineRule="auto"/>
    </w:pPr>
    <w:rPr>
      <w:rFonts w:asciiTheme="majorHAnsi" w:eastAsiaTheme="majorEastAsia" w:hAnsiTheme="majorHAnsi" w:cstheme="majorBidi"/>
    </w:rPr>
  </w:style>
  <w:style w:type="paragraph" w:customStyle="1" w:styleId="43CB450B1DE4446E8676258EFAF525C23">
    <w:name w:val="43CB450B1DE4446E8676258EFAF525C23"/>
    <w:rsid w:val="009A7BBA"/>
    <w:pPr>
      <w:spacing w:line="252" w:lineRule="auto"/>
    </w:pPr>
    <w:rPr>
      <w:rFonts w:asciiTheme="majorHAnsi" w:eastAsiaTheme="majorEastAsia" w:hAnsiTheme="majorHAnsi" w:cstheme="majorBidi"/>
    </w:rPr>
  </w:style>
  <w:style w:type="paragraph" w:customStyle="1" w:styleId="5E65E3A4D7134865BD92A8FADD0632C83">
    <w:name w:val="5E65E3A4D7134865BD92A8FADD0632C83"/>
    <w:rsid w:val="009A7BBA"/>
    <w:pPr>
      <w:spacing w:line="252" w:lineRule="auto"/>
    </w:pPr>
    <w:rPr>
      <w:rFonts w:asciiTheme="majorHAnsi" w:eastAsiaTheme="majorEastAsia" w:hAnsiTheme="majorHAnsi" w:cstheme="majorBidi"/>
    </w:rPr>
  </w:style>
  <w:style w:type="paragraph" w:customStyle="1" w:styleId="9D1ADE788F724B4B9B80FBB4BD88DC643">
    <w:name w:val="9D1ADE788F724B4B9B80FBB4BD88DC643"/>
    <w:rsid w:val="009A7BBA"/>
    <w:pPr>
      <w:spacing w:line="252" w:lineRule="auto"/>
    </w:pPr>
    <w:rPr>
      <w:rFonts w:asciiTheme="majorHAnsi" w:eastAsiaTheme="majorEastAsia" w:hAnsiTheme="majorHAnsi" w:cstheme="majorBidi"/>
    </w:rPr>
  </w:style>
  <w:style w:type="paragraph" w:customStyle="1" w:styleId="37B7EB02271A4CC08A51E18DFB18FD793">
    <w:name w:val="37B7EB02271A4CC08A51E18DFB18FD793"/>
    <w:rsid w:val="009A7BBA"/>
    <w:pPr>
      <w:spacing w:line="252" w:lineRule="auto"/>
    </w:pPr>
    <w:rPr>
      <w:rFonts w:asciiTheme="majorHAnsi" w:eastAsiaTheme="majorEastAsia" w:hAnsiTheme="majorHAnsi" w:cstheme="majorBidi"/>
    </w:rPr>
  </w:style>
  <w:style w:type="paragraph" w:customStyle="1" w:styleId="E431314645284D54BA05B8A49257BDA33">
    <w:name w:val="E431314645284D54BA05B8A49257BDA33"/>
    <w:rsid w:val="009A7BBA"/>
    <w:pPr>
      <w:spacing w:line="252" w:lineRule="auto"/>
    </w:pPr>
    <w:rPr>
      <w:rFonts w:asciiTheme="majorHAnsi" w:eastAsiaTheme="majorEastAsia" w:hAnsiTheme="majorHAnsi" w:cstheme="majorBidi"/>
    </w:rPr>
  </w:style>
  <w:style w:type="paragraph" w:customStyle="1" w:styleId="DB1F9EA1CA804FED85977BEB51210B5D3">
    <w:name w:val="DB1F9EA1CA804FED85977BEB51210B5D3"/>
    <w:rsid w:val="009A7BBA"/>
    <w:pPr>
      <w:spacing w:line="252" w:lineRule="auto"/>
    </w:pPr>
    <w:rPr>
      <w:rFonts w:asciiTheme="majorHAnsi" w:eastAsiaTheme="majorEastAsia" w:hAnsiTheme="majorHAnsi" w:cstheme="majorBidi"/>
    </w:rPr>
  </w:style>
  <w:style w:type="paragraph" w:customStyle="1" w:styleId="C6AB8BA09E5746439D72E337A6755F503">
    <w:name w:val="C6AB8BA09E5746439D72E337A6755F503"/>
    <w:rsid w:val="009A7BBA"/>
    <w:pPr>
      <w:spacing w:line="252" w:lineRule="auto"/>
    </w:pPr>
    <w:rPr>
      <w:rFonts w:asciiTheme="majorHAnsi" w:eastAsiaTheme="majorEastAsia" w:hAnsiTheme="majorHAnsi" w:cstheme="majorBidi"/>
    </w:rPr>
  </w:style>
  <w:style w:type="paragraph" w:customStyle="1" w:styleId="92CE97591CB44694956C6B6F0EE518753">
    <w:name w:val="92CE97591CB44694956C6B6F0EE518753"/>
    <w:rsid w:val="009A7BBA"/>
    <w:pPr>
      <w:spacing w:line="252" w:lineRule="auto"/>
    </w:pPr>
    <w:rPr>
      <w:rFonts w:asciiTheme="majorHAnsi" w:eastAsiaTheme="majorEastAsia" w:hAnsiTheme="majorHAnsi" w:cstheme="majorBidi"/>
    </w:rPr>
  </w:style>
  <w:style w:type="paragraph" w:customStyle="1" w:styleId="C18AC73517A6470BAA68D464A7D428E83">
    <w:name w:val="C18AC73517A6470BAA68D464A7D428E83"/>
    <w:rsid w:val="009A7BBA"/>
    <w:pPr>
      <w:spacing w:line="252" w:lineRule="auto"/>
    </w:pPr>
    <w:rPr>
      <w:rFonts w:asciiTheme="majorHAnsi" w:eastAsiaTheme="majorEastAsia" w:hAnsiTheme="majorHAnsi" w:cstheme="majorBidi"/>
    </w:rPr>
  </w:style>
  <w:style w:type="paragraph" w:customStyle="1" w:styleId="6BBB0CE5344B478280131EE32F04B47A3">
    <w:name w:val="6BBB0CE5344B478280131EE32F04B47A3"/>
    <w:rsid w:val="009A7BBA"/>
    <w:pPr>
      <w:spacing w:line="252" w:lineRule="auto"/>
    </w:pPr>
    <w:rPr>
      <w:rFonts w:asciiTheme="majorHAnsi" w:eastAsiaTheme="majorEastAsia" w:hAnsiTheme="majorHAnsi" w:cstheme="majorBidi"/>
    </w:rPr>
  </w:style>
  <w:style w:type="paragraph" w:customStyle="1" w:styleId="D0C60D9CB949458085C7D2CC98FE2E523">
    <w:name w:val="D0C60D9CB949458085C7D2CC98FE2E523"/>
    <w:rsid w:val="009A7BBA"/>
    <w:pPr>
      <w:spacing w:line="252" w:lineRule="auto"/>
    </w:pPr>
    <w:rPr>
      <w:rFonts w:asciiTheme="majorHAnsi" w:eastAsiaTheme="majorEastAsia" w:hAnsiTheme="majorHAnsi" w:cstheme="majorBidi"/>
    </w:rPr>
  </w:style>
  <w:style w:type="paragraph" w:customStyle="1" w:styleId="DD5123FEC194498789F4832874C749203">
    <w:name w:val="DD5123FEC194498789F4832874C749203"/>
    <w:rsid w:val="009A7BBA"/>
    <w:pPr>
      <w:spacing w:line="252" w:lineRule="auto"/>
    </w:pPr>
    <w:rPr>
      <w:rFonts w:asciiTheme="majorHAnsi" w:eastAsiaTheme="majorEastAsia" w:hAnsiTheme="majorHAnsi" w:cstheme="majorBidi"/>
    </w:rPr>
  </w:style>
  <w:style w:type="paragraph" w:customStyle="1" w:styleId="DB9521FAAE754A93AB9053305BB02D683">
    <w:name w:val="DB9521FAAE754A93AB9053305BB02D683"/>
    <w:rsid w:val="009A7BBA"/>
    <w:pPr>
      <w:spacing w:line="252" w:lineRule="auto"/>
    </w:pPr>
    <w:rPr>
      <w:rFonts w:asciiTheme="majorHAnsi" w:eastAsiaTheme="majorEastAsia" w:hAnsiTheme="majorHAnsi" w:cstheme="majorBidi"/>
    </w:rPr>
  </w:style>
  <w:style w:type="paragraph" w:customStyle="1" w:styleId="16C2437B8BE04FB0A9E92975D6B15F283">
    <w:name w:val="16C2437B8BE04FB0A9E92975D6B15F283"/>
    <w:rsid w:val="009A7BBA"/>
    <w:pPr>
      <w:spacing w:line="252" w:lineRule="auto"/>
    </w:pPr>
    <w:rPr>
      <w:rFonts w:asciiTheme="majorHAnsi" w:eastAsiaTheme="majorEastAsia" w:hAnsiTheme="majorHAnsi" w:cstheme="majorBidi"/>
    </w:rPr>
  </w:style>
  <w:style w:type="paragraph" w:customStyle="1" w:styleId="925568E37AB947378FAFBE033825588B3">
    <w:name w:val="925568E37AB947378FAFBE033825588B3"/>
    <w:rsid w:val="009A7BBA"/>
    <w:pPr>
      <w:spacing w:line="252" w:lineRule="auto"/>
    </w:pPr>
    <w:rPr>
      <w:rFonts w:asciiTheme="majorHAnsi" w:eastAsiaTheme="majorEastAsia" w:hAnsiTheme="majorHAnsi" w:cstheme="majorBidi"/>
    </w:rPr>
  </w:style>
  <w:style w:type="paragraph" w:customStyle="1" w:styleId="7FABB616BD7443C99EECAA7148C8E70F3">
    <w:name w:val="7FABB616BD7443C99EECAA7148C8E70F3"/>
    <w:rsid w:val="009A7BBA"/>
    <w:pPr>
      <w:spacing w:line="252" w:lineRule="auto"/>
    </w:pPr>
    <w:rPr>
      <w:rFonts w:asciiTheme="majorHAnsi" w:eastAsiaTheme="majorEastAsia" w:hAnsiTheme="majorHAnsi" w:cstheme="majorBidi"/>
    </w:rPr>
  </w:style>
  <w:style w:type="paragraph" w:customStyle="1" w:styleId="5EC3F6AE4DFA4D4599D7CBB86F39CB9F3">
    <w:name w:val="5EC3F6AE4DFA4D4599D7CBB86F39CB9F3"/>
    <w:rsid w:val="009A7BBA"/>
    <w:pPr>
      <w:spacing w:line="252" w:lineRule="auto"/>
    </w:pPr>
    <w:rPr>
      <w:rFonts w:asciiTheme="majorHAnsi" w:eastAsiaTheme="majorEastAsia" w:hAnsiTheme="majorHAnsi" w:cstheme="majorBidi"/>
    </w:rPr>
  </w:style>
  <w:style w:type="paragraph" w:customStyle="1" w:styleId="DAE4F097B6F8401690C730FDAB921FE53">
    <w:name w:val="DAE4F097B6F8401690C730FDAB921FE53"/>
    <w:rsid w:val="009A7BBA"/>
    <w:pPr>
      <w:spacing w:line="252" w:lineRule="auto"/>
    </w:pPr>
    <w:rPr>
      <w:rFonts w:asciiTheme="majorHAnsi" w:eastAsiaTheme="majorEastAsia" w:hAnsiTheme="majorHAnsi" w:cstheme="majorBidi"/>
    </w:rPr>
  </w:style>
  <w:style w:type="paragraph" w:customStyle="1" w:styleId="269B167EE9834832B583F1431BAB932C3">
    <w:name w:val="269B167EE9834832B583F1431BAB932C3"/>
    <w:rsid w:val="009A7BBA"/>
    <w:pPr>
      <w:spacing w:line="252" w:lineRule="auto"/>
    </w:pPr>
    <w:rPr>
      <w:rFonts w:asciiTheme="majorHAnsi" w:eastAsiaTheme="majorEastAsia" w:hAnsiTheme="majorHAnsi" w:cstheme="majorBidi"/>
    </w:rPr>
  </w:style>
  <w:style w:type="paragraph" w:customStyle="1" w:styleId="E7B8DC892EFE493AAB6F43E9ED960BC53">
    <w:name w:val="E7B8DC892EFE493AAB6F43E9ED960BC53"/>
    <w:rsid w:val="009A7BBA"/>
    <w:pPr>
      <w:spacing w:line="252" w:lineRule="auto"/>
    </w:pPr>
    <w:rPr>
      <w:rFonts w:asciiTheme="majorHAnsi" w:eastAsiaTheme="majorEastAsia" w:hAnsiTheme="majorHAnsi" w:cstheme="majorBidi"/>
    </w:rPr>
  </w:style>
  <w:style w:type="paragraph" w:customStyle="1" w:styleId="BDF2952BF1834A74BD2F50140E38518D3">
    <w:name w:val="BDF2952BF1834A74BD2F50140E38518D3"/>
    <w:rsid w:val="009A7BBA"/>
    <w:pPr>
      <w:spacing w:line="252" w:lineRule="auto"/>
    </w:pPr>
    <w:rPr>
      <w:rFonts w:asciiTheme="majorHAnsi" w:eastAsiaTheme="majorEastAsia" w:hAnsiTheme="majorHAnsi" w:cstheme="majorBidi"/>
    </w:rPr>
  </w:style>
  <w:style w:type="paragraph" w:customStyle="1" w:styleId="CFE4286753C349BD98BF46A3833062773">
    <w:name w:val="CFE4286753C349BD98BF46A3833062773"/>
    <w:rsid w:val="009A7BBA"/>
    <w:pPr>
      <w:spacing w:line="252" w:lineRule="auto"/>
    </w:pPr>
    <w:rPr>
      <w:rFonts w:asciiTheme="majorHAnsi" w:eastAsiaTheme="majorEastAsia" w:hAnsiTheme="majorHAnsi" w:cstheme="majorBidi"/>
    </w:rPr>
  </w:style>
  <w:style w:type="paragraph" w:customStyle="1" w:styleId="E8EAF37F4E3C4FA4A8B4C167FCFC015D3">
    <w:name w:val="E8EAF37F4E3C4FA4A8B4C167FCFC015D3"/>
    <w:rsid w:val="009A7BBA"/>
    <w:pPr>
      <w:spacing w:line="252" w:lineRule="auto"/>
    </w:pPr>
    <w:rPr>
      <w:rFonts w:asciiTheme="majorHAnsi" w:eastAsiaTheme="majorEastAsia" w:hAnsiTheme="majorHAnsi" w:cstheme="majorBidi"/>
    </w:rPr>
  </w:style>
  <w:style w:type="paragraph" w:customStyle="1" w:styleId="AD02E0BF3D5148FBBB53F1ADC35138B53">
    <w:name w:val="AD02E0BF3D5148FBBB53F1ADC35138B53"/>
    <w:rsid w:val="009A7BBA"/>
    <w:pPr>
      <w:spacing w:line="252" w:lineRule="auto"/>
    </w:pPr>
    <w:rPr>
      <w:rFonts w:asciiTheme="majorHAnsi" w:eastAsiaTheme="majorEastAsia" w:hAnsiTheme="majorHAnsi" w:cstheme="majorBidi"/>
    </w:rPr>
  </w:style>
  <w:style w:type="paragraph" w:customStyle="1" w:styleId="3FA9DDA2E2374F379BC227912A2CFE3C3">
    <w:name w:val="3FA9DDA2E2374F379BC227912A2CFE3C3"/>
    <w:rsid w:val="009A7BBA"/>
    <w:pPr>
      <w:spacing w:line="252" w:lineRule="auto"/>
    </w:pPr>
    <w:rPr>
      <w:rFonts w:asciiTheme="majorHAnsi" w:eastAsiaTheme="majorEastAsia" w:hAnsiTheme="majorHAnsi" w:cstheme="majorBidi"/>
    </w:rPr>
  </w:style>
  <w:style w:type="paragraph" w:customStyle="1" w:styleId="E2E3DC4BD9074470B589D936FA0293A43">
    <w:name w:val="E2E3DC4BD9074470B589D936FA0293A43"/>
    <w:rsid w:val="009A7BBA"/>
    <w:pPr>
      <w:spacing w:line="252" w:lineRule="auto"/>
    </w:pPr>
    <w:rPr>
      <w:rFonts w:asciiTheme="majorHAnsi" w:eastAsiaTheme="majorEastAsia" w:hAnsiTheme="majorHAnsi" w:cstheme="majorBidi"/>
    </w:rPr>
  </w:style>
  <w:style w:type="paragraph" w:customStyle="1" w:styleId="5F256D7335F8448888B196BF6C2946643">
    <w:name w:val="5F256D7335F8448888B196BF6C2946643"/>
    <w:rsid w:val="009A7BBA"/>
    <w:pPr>
      <w:spacing w:line="252" w:lineRule="auto"/>
    </w:pPr>
    <w:rPr>
      <w:rFonts w:asciiTheme="majorHAnsi" w:eastAsiaTheme="majorEastAsia" w:hAnsiTheme="majorHAnsi" w:cstheme="majorBidi"/>
    </w:rPr>
  </w:style>
  <w:style w:type="paragraph" w:customStyle="1" w:styleId="848966A681C342C599D945B77355F7AF3">
    <w:name w:val="848966A681C342C599D945B77355F7AF3"/>
    <w:rsid w:val="009A7BBA"/>
    <w:pPr>
      <w:spacing w:line="252" w:lineRule="auto"/>
    </w:pPr>
    <w:rPr>
      <w:rFonts w:asciiTheme="majorHAnsi" w:eastAsiaTheme="majorEastAsia" w:hAnsiTheme="majorHAnsi" w:cstheme="majorBidi"/>
    </w:rPr>
  </w:style>
  <w:style w:type="paragraph" w:customStyle="1" w:styleId="1F50B103A1694B8781DE907412992FA83">
    <w:name w:val="1F50B103A1694B8781DE907412992FA83"/>
    <w:rsid w:val="009A7BBA"/>
    <w:pPr>
      <w:spacing w:line="252" w:lineRule="auto"/>
    </w:pPr>
    <w:rPr>
      <w:rFonts w:asciiTheme="majorHAnsi" w:eastAsiaTheme="majorEastAsia" w:hAnsiTheme="majorHAnsi" w:cstheme="majorBidi"/>
    </w:rPr>
  </w:style>
  <w:style w:type="paragraph" w:customStyle="1" w:styleId="3DB65132EF3C4202B271049A6C72D4A83">
    <w:name w:val="3DB65132EF3C4202B271049A6C72D4A83"/>
    <w:rsid w:val="009A7BBA"/>
    <w:pPr>
      <w:spacing w:line="252" w:lineRule="auto"/>
    </w:pPr>
    <w:rPr>
      <w:rFonts w:asciiTheme="majorHAnsi" w:eastAsiaTheme="majorEastAsia" w:hAnsiTheme="majorHAnsi" w:cstheme="majorBidi"/>
    </w:rPr>
  </w:style>
  <w:style w:type="paragraph" w:customStyle="1" w:styleId="F67B429D7CC042608854148DEE42B07C3">
    <w:name w:val="F67B429D7CC042608854148DEE42B07C3"/>
    <w:rsid w:val="009A7BBA"/>
    <w:pPr>
      <w:spacing w:line="252" w:lineRule="auto"/>
    </w:pPr>
    <w:rPr>
      <w:rFonts w:asciiTheme="majorHAnsi" w:eastAsiaTheme="majorEastAsia" w:hAnsiTheme="majorHAnsi" w:cstheme="majorBidi"/>
    </w:rPr>
  </w:style>
  <w:style w:type="paragraph" w:customStyle="1" w:styleId="8454DA9756E64F88808F19C3646FF6483">
    <w:name w:val="8454DA9756E64F88808F19C3646FF6483"/>
    <w:rsid w:val="009A7BBA"/>
    <w:pPr>
      <w:spacing w:line="252" w:lineRule="auto"/>
    </w:pPr>
    <w:rPr>
      <w:rFonts w:asciiTheme="majorHAnsi" w:eastAsiaTheme="majorEastAsia" w:hAnsiTheme="majorHAnsi" w:cstheme="majorBidi"/>
    </w:rPr>
  </w:style>
  <w:style w:type="paragraph" w:customStyle="1" w:styleId="5E9FD6B12AA742A4BBA73F7665B9E3183">
    <w:name w:val="5E9FD6B12AA742A4BBA73F7665B9E3183"/>
    <w:rsid w:val="009A7BBA"/>
    <w:pPr>
      <w:spacing w:line="252" w:lineRule="auto"/>
    </w:pPr>
    <w:rPr>
      <w:rFonts w:asciiTheme="majorHAnsi" w:eastAsiaTheme="majorEastAsia" w:hAnsiTheme="majorHAnsi" w:cstheme="majorBidi"/>
    </w:rPr>
  </w:style>
  <w:style w:type="paragraph" w:customStyle="1" w:styleId="6D6167E751684D26AE2B6F837E15DE5B3">
    <w:name w:val="6D6167E751684D26AE2B6F837E15DE5B3"/>
    <w:rsid w:val="009A7BBA"/>
    <w:pPr>
      <w:spacing w:line="252" w:lineRule="auto"/>
    </w:pPr>
    <w:rPr>
      <w:rFonts w:asciiTheme="majorHAnsi" w:eastAsiaTheme="majorEastAsia" w:hAnsiTheme="majorHAnsi" w:cstheme="majorBidi"/>
    </w:rPr>
  </w:style>
  <w:style w:type="paragraph" w:customStyle="1" w:styleId="20A02B14FF674C418B0CCD562869F8093">
    <w:name w:val="20A02B14FF674C418B0CCD562869F8093"/>
    <w:rsid w:val="009A7BBA"/>
    <w:pPr>
      <w:spacing w:line="252" w:lineRule="auto"/>
    </w:pPr>
    <w:rPr>
      <w:rFonts w:asciiTheme="majorHAnsi" w:eastAsiaTheme="majorEastAsia" w:hAnsiTheme="majorHAnsi" w:cstheme="majorBidi"/>
    </w:rPr>
  </w:style>
  <w:style w:type="paragraph" w:customStyle="1" w:styleId="373FD76059964D2E87757F0891F77D743">
    <w:name w:val="373FD76059964D2E87757F0891F77D743"/>
    <w:rsid w:val="009A7BBA"/>
    <w:pPr>
      <w:spacing w:line="252" w:lineRule="auto"/>
    </w:pPr>
    <w:rPr>
      <w:rFonts w:asciiTheme="majorHAnsi" w:eastAsiaTheme="majorEastAsia" w:hAnsiTheme="majorHAnsi" w:cstheme="majorBidi"/>
    </w:rPr>
  </w:style>
  <w:style w:type="paragraph" w:customStyle="1" w:styleId="8AC57DE9D9274078837C2C53E63022F83">
    <w:name w:val="8AC57DE9D9274078837C2C53E63022F83"/>
    <w:rsid w:val="009A7BBA"/>
    <w:pPr>
      <w:spacing w:line="252" w:lineRule="auto"/>
    </w:pPr>
    <w:rPr>
      <w:rFonts w:asciiTheme="majorHAnsi" w:eastAsiaTheme="majorEastAsia" w:hAnsiTheme="majorHAnsi" w:cstheme="majorBidi"/>
    </w:rPr>
  </w:style>
  <w:style w:type="paragraph" w:customStyle="1" w:styleId="AA623819740C44FB95C77BAF1CDECC5C3">
    <w:name w:val="AA623819740C44FB95C77BAF1CDECC5C3"/>
    <w:rsid w:val="009A7BBA"/>
    <w:pPr>
      <w:spacing w:line="252" w:lineRule="auto"/>
    </w:pPr>
    <w:rPr>
      <w:rFonts w:asciiTheme="majorHAnsi" w:eastAsiaTheme="majorEastAsia" w:hAnsiTheme="majorHAnsi" w:cstheme="majorBidi"/>
    </w:rPr>
  </w:style>
  <w:style w:type="paragraph" w:customStyle="1" w:styleId="94051163BD6E47E287FEE6A00233155E3">
    <w:name w:val="94051163BD6E47E287FEE6A00233155E3"/>
    <w:rsid w:val="009A7BBA"/>
    <w:pPr>
      <w:spacing w:line="252" w:lineRule="auto"/>
    </w:pPr>
    <w:rPr>
      <w:rFonts w:asciiTheme="majorHAnsi" w:eastAsiaTheme="majorEastAsia" w:hAnsiTheme="majorHAnsi" w:cstheme="majorBidi"/>
    </w:rPr>
  </w:style>
  <w:style w:type="paragraph" w:customStyle="1" w:styleId="1AA89EBD71FA4956BB7E6432921DB2443">
    <w:name w:val="1AA89EBD71FA4956BB7E6432921DB2443"/>
    <w:rsid w:val="009A7BBA"/>
    <w:pPr>
      <w:spacing w:line="252" w:lineRule="auto"/>
    </w:pPr>
    <w:rPr>
      <w:rFonts w:asciiTheme="majorHAnsi" w:eastAsiaTheme="majorEastAsia" w:hAnsiTheme="majorHAnsi" w:cstheme="majorBidi"/>
    </w:rPr>
  </w:style>
  <w:style w:type="paragraph" w:customStyle="1" w:styleId="B6812C295841422B86360ACBF9034FC13">
    <w:name w:val="B6812C295841422B86360ACBF9034FC13"/>
    <w:rsid w:val="009A7BBA"/>
    <w:pPr>
      <w:spacing w:line="252" w:lineRule="auto"/>
    </w:pPr>
    <w:rPr>
      <w:rFonts w:asciiTheme="majorHAnsi" w:eastAsiaTheme="majorEastAsia" w:hAnsiTheme="majorHAnsi" w:cstheme="majorBidi"/>
    </w:rPr>
  </w:style>
  <w:style w:type="paragraph" w:customStyle="1" w:styleId="7FA57A35E5EA4BADA294F4236C83CE6A3">
    <w:name w:val="7FA57A35E5EA4BADA294F4236C83CE6A3"/>
    <w:rsid w:val="009A7BBA"/>
    <w:pPr>
      <w:spacing w:line="252" w:lineRule="auto"/>
    </w:pPr>
    <w:rPr>
      <w:rFonts w:asciiTheme="majorHAnsi" w:eastAsiaTheme="majorEastAsia" w:hAnsiTheme="majorHAnsi" w:cstheme="majorBidi"/>
    </w:rPr>
  </w:style>
  <w:style w:type="paragraph" w:customStyle="1" w:styleId="15F59E8379B74B2585BBE25AFE3DBE0B3">
    <w:name w:val="15F59E8379B74B2585BBE25AFE3DBE0B3"/>
    <w:rsid w:val="009A7BBA"/>
    <w:pPr>
      <w:spacing w:line="252" w:lineRule="auto"/>
    </w:pPr>
    <w:rPr>
      <w:rFonts w:asciiTheme="majorHAnsi" w:eastAsiaTheme="majorEastAsia" w:hAnsiTheme="majorHAnsi" w:cstheme="majorBidi"/>
    </w:rPr>
  </w:style>
  <w:style w:type="paragraph" w:customStyle="1" w:styleId="61B4AEDDE3364C499B30631ED120F5A63">
    <w:name w:val="61B4AEDDE3364C499B30631ED120F5A63"/>
    <w:rsid w:val="009A7BBA"/>
    <w:pPr>
      <w:spacing w:line="252" w:lineRule="auto"/>
    </w:pPr>
    <w:rPr>
      <w:rFonts w:asciiTheme="majorHAnsi" w:eastAsiaTheme="majorEastAsia" w:hAnsiTheme="majorHAnsi" w:cstheme="majorBidi"/>
    </w:rPr>
  </w:style>
  <w:style w:type="paragraph" w:customStyle="1" w:styleId="CB948C0E2A684818876989A62F87BF7E3">
    <w:name w:val="CB948C0E2A684818876989A62F87BF7E3"/>
    <w:rsid w:val="009A7BBA"/>
    <w:pPr>
      <w:spacing w:line="252" w:lineRule="auto"/>
    </w:pPr>
    <w:rPr>
      <w:rFonts w:asciiTheme="majorHAnsi" w:eastAsiaTheme="majorEastAsia" w:hAnsiTheme="majorHAnsi" w:cstheme="majorBidi"/>
    </w:rPr>
  </w:style>
  <w:style w:type="paragraph" w:customStyle="1" w:styleId="ED74986BFF5C4F779001289BF834C5DB3">
    <w:name w:val="ED74986BFF5C4F779001289BF834C5DB3"/>
    <w:rsid w:val="009A7BBA"/>
    <w:pPr>
      <w:spacing w:line="252" w:lineRule="auto"/>
    </w:pPr>
    <w:rPr>
      <w:rFonts w:asciiTheme="majorHAnsi" w:eastAsiaTheme="majorEastAsia" w:hAnsiTheme="majorHAnsi" w:cstheme="majorBidi"/>
    </w:rPr>
  </w:style>
  <w:style w:type="paragraph" w:customStyle="1" w:styleId="5AD95F02DB914341BE6332E791AD069D3">
    <w:name w:val="5AD95F02DB914341BE6332E791AD069D3"/>
    <w:rsid w:val="009A7BBA"/>
    <w:pPr>
      <w:spacing w:line="252" w:lineRule="auto"/>
    </w:pPr>
    <w:rPr>
      <w:rFonts w:asciiTheme="majorHAnsi" w:eastAsiaTheme="majorEastAsia" w:hAnsiTheme="majorHAnsi" w:cstheme="majorBidi"/>
    </w:rPr>
  </w:style>
  <w:style w:type="paragraph" w:customStyle="1" w:styleId="957AFBD1261442D9BED0B4A98B5166383">
    <w:name w:val="957AFBD1261442D9BED0B4A98B5166383"/>
    <w:rsid w:val="009A7BBA"/>
    <w:pPr>
      <w:spacing w:line="252" w:lineRule="auto"/>
    </w:pPr>
    <w:rPr>
      <w:rFonts w:asciiTheme="majorHAnsi" w:eastAsiaTheme="majorEastAsia" w:hAnsiTheme="majorHAnsi" w:cstheme="majorBidi"/>
    </w:rPr>
  </w:style>
  <w:style w:type="paragraph" w:customStyle="1" w:styleId="6275F074E1324E8FA644FEAAD604B5883">
    <w:name w:val="6275F074E1324E8FA644FEAAD604B5883"/>
    <w:rsid w:val="009A7BBA"/>
    <w:pPr>
      <w:spacing w:line="252" w:lineRule="auto"/>
    </w:pPr>
    <w:rPr>
      <w:rFonts w:asciiTheme="majorHAnsi" w:eastAsiaTheme="majorEastAsia" w:hAnsiTheme="majorHAnsi" w:cstheme="majorBidi"/>
    </w:rPr>
  </w:style>
  <w:style w:type="paragraph" w:customStyle="1" w:styleId="371A3ED8747C45E780759E557D7200413">
    <w:name w:val="371A3ED8747C45E780759E557D7200413"/>
    <w:rsid w:val="009A7BBA"/>
    <w:pPr>
      <w:spacing w:line="252" w:lineRule="auto"/>
    </w:pPr>
    <w:rPr>
      <w:rFonts w:asciiTheme="majorHAnsi" w:eastAsiaTheme="majorEastAsia" w:hAnsiTheme="majorHAnsi" w:cstheme="majorBidi"/>
    </w:rPr>
  </w:style>
  <w:style w:type="paragraph" w:customStyle="1" w:styleId="86E01BAE122A4497B7984ED03DA4ED243">
    <w:name w:val="86E01BAE122A4497B7984ED03DA4ED243"/>
    <w:rsid w:val="009A7BBA"/>
    <w:pPr>
      <w:spacing w:line="252" w:lineRule="auto"/>
    </w:pPr>
    <w:rPr>
      <w:rFonts w:asciiTheme="majorHAnsi" w:eastAsiaTheme="majorEastAsia" w:hAnsiTheme="majorHAnsi" w:cstheme="majorBidi"/>
    </w:rPr>
  </w:style>
  <w:style w:type="paragraph" w:customStyle="1" w:styleId="7A7A1821937940E888A765D8684E9EAD3">
    <w:name w:val="7A7A1821937940E888A765D8684E9EAD3"/>
    <w:rsid w:val="009A7BBA"/>
    <w:pPr>
      <w:spacing w:line="252" w:lineRule="auto"/>
    </w:pPr>
    <w:rPr>
      <w:rFonts w:asciiTheme="majorHAnsi" w:eastAsiaTheme="majorEastAsia" w:hAnsiTheme="majorHAnsi" w:cstheme="majorBidi"/>
    </w:rPr>
  </w:style>
  <w:style w:type="paragraph" w:customStyle="1" w:styleId="E9D7577FE3DF473EB17881101C111DDE3">
    <w:name w:val="E9D7577FE3DF473EB17881101C111DDE3"/>
    <w:rsid w:val="009A7BBA"/>
    <w:pPr>
      <w:spacing w:line="252" w:lineRule="auto"/>
    </w:pPr>
    <w:rPr>
      <w:rFonts w:asciiTheme="majorHAnsi" w:eastAsiaTheme="majorEastAsia" w:hAnsiTheme="majorHAnsi" w:cstheme="majorBidi"/>
    </w:rPr>
  </w:style>
  <w:style w:type="paragraph" w:customStyle="1" w:styleId="E5A03F5EEFD442A785B7199EA0F479B73">
    <w:name w:val="E5A03F5EEFD442A785B7199EA0F479B73"/>
    <w:rsid w:val="009A7BBA"/>
    <w:pPr>
      <w:spacing w:line="252" w:lineRule="auto"/>
    </w:pPr>
    <w:rPr>
      <w:rFonts w:asciiTheme="majorHAnsi" w:eastAsiaTheme="majorEastAsia" w:hAnsiTheme="majorHAnsi" w:cstheme="majorBidi"/>
    </w:rPr>
  </w:style>
  <w:style w:type="paragraph" w:customStyle="1" w:styleId="FB326AB33BB142FAB465B8D6E414CDFC3">
    <w:name w:val="FB326AB33BB142FAB465B8D6E414CDFC3"/>
    <w:rsid w:val="009A7BBA"/>
    <w:pPr>
      <w:spacing w:line="252" w:lineRule="auto"/>
    </w:pPr>
    <w:rPr>
      <w:rFonts w:asciiTheme="majorHAnsi" w:eastAsiaTheme="majorEastAsia" w:hAnsiTheme="majorHAnsi" w:cstheme="majorBidi"/>
    </w:rPr>
  </w:style>
  <w:style w:type="paragraph" w:customStyle="1" w:styleId="D12C600D43D54B97852F50F4319818713">
    <w:name w:val="D12C600D43D54B97852F50F4319818713"/>
    <w:rsid w:val="009A7BBA"/>
    <w:pPr>
      <w:spacing w:line="252" w:lineRule="auto"/>
    </w:pPr>
    <w:rPr>
      <w:rFonts w:asciiTheme="majorHAnsi" w:eastAsiaTheme="majorEastAsia" w:hAnsiTheme="majorHAnsi" w:cstheme="majorBidi"/>
    </w:rPr>
  </w:style>
  <w:style w:type="paragraph" w:customStyle="1" w:styleId="71AD9823F789493A9165EE16657E8D653">
    <w:name w:val="71AD9823F789493A9165EE16657E8D653"/>
    <w:rsid w:val="009A7BBA"/>
    <w:pPr>
      <w:spacing w:line="252" w:lineRule="auto"/>
    </w:pPr>
    <w:rPr>
      <w:rFonts w:asciiTheme="majorHAnsi" w:eastAsiaTheme="majorEastAsia" w:hAnsiTheme="majorHAnsi" w:cstheme="majorBidi"/>
    </w:rPr>
  </w:style>
  <w:style w:type="paragraph" w:customStyle="1" w:styleId="BBBFF616D6E44FABB350AD4289CF692C3">
    <w:name w:val="BBBFF616D6E44FABB350AD4289CF692C3"/>
    <w:rsid w:val="009A7BBA"/>
    <w:pPr>
      <w:spacing w:line="252" w:lineRule="auto"/>
    </w:pPr>
    <w:rPr>
      <w:rFonts w:asciiTheme="majorHAnsi" w:eastAsiaTheme="majorEastAsia" w:hAnsiTheme="majorHAnsi" w:cstheme="majorBidi"/>
    </w:rPr>
  </w:style>
  <w:style w:type="paragraph" w:customStyle="1" w:styleId="71B42E9408CD4AD2979403A0F23B78A73">
    <w:name w:val="71B42E9408CD4AD2979403A0F23B78A73"/>
    <w:rsid w:val="009A7BBA"/>
    <w:pPr>
      <w:spacing w:line="252" w:lineRule="auto"/>
    </w:pPr>
    <w:rPr>
      <w:rFonts w:asciiTheme="majorHAnsi" w:eastAsiaTheme="majorEastAsia" w:hAnsiTheme="majorHAnsi" w:cstheme="majorBidi"/>
    </w:rPr>
  </w:style>
  <w:style w:type="paragraph" w:customStyle="1" w:styleId="E4E5EFA0F07E49A18C05E340E00975B33">
    <w:name w:val="E4E5EFA0F07E49A18C05E340E00975B33"/>
    <w:rsid w:val="009A7BBA"/>
    <w:pPr>
      <w:spacing w:line="252" w:lineRule="auto"/>
    </w:pPr>
    <w:rPr>
      <w:rFonts w:asciiTheme="majorHAnsi" w:eastAsiaTheme="majorEastAsia" w:hAnsiTheme="majorHAnsi" w:cstheme="majorBidi"/>
    </w:rPr>
  </w:style>
  <w:style w:type="paragraph" w:customStyle="1" w:styleId="897C3640D31E4E55AD32E7FECD6A23713">
    <w:name w:val="897C3640D31E4E55AD32E7FECD6A23713"/>
    <w:rsid w:val="009A7BBA"/>
    <w:pPr>
      <w:spacing w:line="252" w:lineRule="auto"/>
    </w:pPr>
    <w:rPr>
      <w:rFonts w:asciiTheme="majorHAnsi" w:eastAsiaTheme="majorEastAsia" w:hAnsiTheme="majorHAnsi" w:cstheme="majorBidi"/>
    </w:rPr>
  </w:style>
  <w:style w:type="paragraph" w:customStyle="1" w:styleId="5BCB286C9F1D42D0AED07B4253418B243">
    <w:name w:val="5BCB286C9F1D42D0AED07B4253418B243"/>
    <w:rsid w:val="009A7BBA"/>
    <w:pPr>
      <w:spacing w:line="252" w:lineRule="auto"/>
    </w:pPr>
    <w:rPr>
      <w:rFonts w:asciiTheme="majorHAnsi" w:eastAsiaTheme="majorEastAsia" w:hAnsiTheme="majorHAnsi" w:cstheme="majorBidi"/>
    </w:rPr>
  </w:style>
  <w:style w:type="paragraph" w:customStyle="1" w:styleId="8C83B5B7C8794BCBB756076CAE4C6B4B3">
    <w:name w:val="8C83B5B7C8794BCBB756076CAE4C6B4B3"/>
    <w:rsid w:val="009A7BBA"/>
    <w:pPr>
      <w:spacing w:line="252" w:lineRule="auto"/>
    </w:pPr>
    <w:rPr>
      <w:rFonts w:asciiTheme="majorHAnsi" w:eastAsiaTheme="majorEastAsia" w:hAnsiTheme="majorHAnsi" w:cstheme="majorBidi"/>
    </w:rPr>
  </w:style>
  <w:style w:type="paragraph" w:customStyle="1" w:styleId="09F68FFCD4DB495D801EACE3ACB203AD3">
    <w:name w:val="09F68FFCD4DB495D801EACE3ACB203AD3"/>
    <w:rsid w:val="009A7BBA"/>
    <w:pPr>
      <w:spacing w:line="252" w:lineRule="auto"/>
    </w:pPr>
    <w:rPr>
      <w:rFonts w:asciiTheme="majorHAnsi" w:eastAsiaTheme="majorEastAsia" w:hAnsiTheme="majorHAnsi" w:cstheme="majorBidi"/>
    </w:rPr>
  </w:style>
  <w:style w:type="paragraph" w:customStyle="1" w:styleId="18DBB0B06D714F9D8BD9F2F753C9B01D3">
    <w:name w:val="18DBB0B06D714F9D8BD9F2F753C9B01D3"/>
    <w:rsid w:val="009A7BBA"/>
    <w:pPr>
      <w:spacing w:line="252" w:lineRule="auto"/>
    </w:pPr>
    <w:rPr>
      <w:rFonts w:asciiTheme="majorHAnsi" w:eastAsiaTheme="majorEastAsia" w:hAnsiTheme="majorHAnsi" w:cstheme="majorBidi"/>
    </w:rPr>
  </w:style>
  <w:style w:type="paragraph" w:customStyle="1" w:styleId="500A31ADBAC64E3298D2962A0384F9CC3">
    <w:name w:val="500A31ADBAC64E3298D2962A0384F9CC3"/>
    <w:rsid w:val="009A7BBA"/>
    <w:pPr>
      <w:spacing w:line="252" w:lineRule="auto"/>
    </w:pPr>
    <w:rPr>
      <w:rFonts w:asciiTheme="majorHAnsi" w:eastAsiaTheme="majorEastAsia" w:hAnsiTheme="majorHAnsi" w:cstheme="majorBidi"/>
    </w:rPr>
  </w:style>
  <w:style w:type="paragraph" w:customStyle="1" w:styleId="D7857B0A4E9841F39DB42D5EB8F57BF53">
    <w:name w:val="D7857B0A4E9841F39DB42D5EB8F57BF53"/>
    <w:rsid w:val="009A7BBA"/>
    <w:pPr>
      <w:spacing w:line="252" w:lineRule="auto"/>
    </w:pPr>
    <w:rPr>
      <w:rFonts w:asciiTheme="majorHAnsi" w:eastAsiaTheme="majorEastAsia" w:hAnsiTheme="majorHAnsi" w:cstheme="majorBidi"/>
    </w:rPr>
  </w:style>
  <w:style w:type="paragraph" w:customStyle="1" w:styleId="4DB5DDD8E5414968A12DD98AA69AB6D03">
    <w:name w:val="4DB5DDD8E5414968A12DD98AA69AB6D03"/>
    <w:rsid w:val="009A7BBA"/>
    <w:pPr>
      <w:spacing w:line="252" w:lineRule="auto"/>
    </w:pPr>
    <w:rPr>
      <w:rFonts w:asciiTheme="majorHAnsi" w:eastAsiaTheme="majorEastAsia" w:hAnsiTheme="majorHAnsi" w:cstheme="majorBidi"/>
    </w:rPr>
  </w:style>
  <w:style w:type="paragraph" w:customStyle="1" w:styleId="310CE6360A43407DBC734FDC80C543B03">
    <w:name w:val="310CE6360A43407DBC734FDC80C543B03"/>
    <w:rsid w:val="009A7BBA"/>
    <w:pPr>
      <w:spacing w:line="252" w:lineRule="auto"/>
    </w:pPr>
    <w:rPr>
      <w:rFonts w:asciiTheme="majorHAnsi" w:eastAsiaTheme="majorEastAsia" w:hAnsiTheme="majorHAnsi" w:cstheme="majorBidi"/>
    </w:rPr>
  </w:style>
  <w:style w:type="paragraph" w:customStyle="1" w:styleId="29730E2351E94F76B9FF702EDA7795553">
    <w:name w:val="29730E2351E94F76B9FF702EDA7795553"/>
    <w:rsid w:val="009A7BBA"/>
    <w:pPr>
      <w:spacing w:line="252" w:lineRule="auto"/>
    </w:pPr>
    <w:rPr>
      <w:rFonts w:asciiTheme="majorHAnsi" w:eastAsiaTheme="majorEastAsia" w:hAnsiTheme="majorHAnsi" w:cstheme="majorBidi"/>
    </w:rPr>
  </w:style>
  <w:style w:type="paragraph" w:customStyle="1" w:styleId="F64E53A6C20E4228B38F9C6877FE15B43">
    <w:name w:val="F64E53A6C20E4228B38F9C6877FE15B43"/>
    <w:rsid w:val="009A7BBA"/>
    <w:pPr>
      <w:spacing w:line="252" w:lineRule="auto"/>
    </w:pPr>
    <w:rPr>
      <w:rFonts w:asciiTheme="majorHAnsi" w:eastAsiaTheme="majorEastAsia" w:hAnsiTheme="majorHAnsi" w:cstheme="majorBidi"/>
    </w:rPr>
  </w:style>
  <w:style w:type="paragraph" w:customStyle="1" w:styleId="EE76C7558BF04CBB988C7E0B2CC98D4E3">
    <w:name w:val="EE76C7558BF04CBB988C7E0B2CC98D4E3"/>
    <w:rsid w:val="009A7BBA"/>
    <w:pPr>
      <w:spacing w:line="252" w:lineRule="auto"/>
    </w:pPr>
    <w:rPr>
      <w:rFonts w:asciiTheme="majorHAnsi" w:eastAsiaTheme="majorEastAsia" w:hAnsiTheme="majorHAnsi" w:cstheme="majorBidi"/>
    </w:rPr>
  </w:style>
  <w:style w:type="paragraph" w:customStyle="1" w:styleId="7A9EE2EBC9154C0E830F36472CEFF32D3">
    <w:name w:val="7A9EE2EBC9154C0E830F36472CEFF32D3"/>
    <w:rsid w:val="009A7BBA"/>
    <w:pPr>
      <w:spacing w:line="252" w:lineRule="auto"/>
    </w:pPr>
    <w:rPr>
      <w:rFonts w:asciiTheme="majorHAnsi" w:eastAsiaTheme="majorEastAsia" w:hAnsiTheme="majorHAnsi" w:cstheme="majorBidi"/>
    </w:rPr>
  </w:style>
  <w:style w:type="paragraph" w:customStyle="1" w:styleId="502C45571E80465880593CA3B6120FD53">
    <w:name w:val="502C45571E80465880593CA3B6120FD53"/>
    <w:rsid w:val="009A7BBA"/>
    <w:pPr>
      <w:spacing w:line="252" w:lineRule="auto"/>
    </w:pPr>
    <w:rPr>
      <w:rFonts w:asciiTheme="majorHAnsi" w:eastAsiaTheme="majorEastAsia" w:hAnsiTheme="majorHAnsi" w:cstheme="majorBidi"/>
    </w:rPr>
  </w:style>
  <w:style w:type="paragraph" w:customStyle="1" w:styleId="8FD3E653271A41299CCA0F76BCDA130D3">
    <w:name w:val="8FD3E653271A41299CCA0F76BCDA130D3"/>
    <w:rsid w:val="009A7BBA"/>
    <w:pPr>
      <w:spacing w:line="252" w:lineRule="auto"/>
    </w:pPr>
    <w:rPr>
      <w:rFonts w:asciiTheme="majorHAnsi" w:eastAsiaTheme="majorEastAsia" w:hAnsiTheme="majorHAnsi" w:cstheme="majorBidi"/>
    </w:rPr>
  </w:style>
  <w:style w:type="paragraph" w:customStyle="1" w:styleId="B5043272B9334D0CAA701D5C84C1736B3">
    <w:name w:val="B5043272B9334D0CAA701D5C84C1736B3"/>
    <w:rsid w:val="009A7BBA"/>
    <w:pPr>
      <w:spacing w:line="252" w:lineRule="auto"/>
    </w:pPr>
    <w:rPr>
      <w:rFonts w:asciiTheme="majorHAnsi" w:eastAsiaTheme="majorEastAsia" w:hAnsiTheme="majorHAnsi" w:cstheme="majorBidi"/>
    </w:rPr>
  </w:style>
  <w:style w:type="paragraph" w:customStyle="1" w:styleId="29E79E8637AB44B7B79E0F2FB3B9423E3">
    <w:name w:val="29E79E8637AB44B7B79E0F2FB3B9423E3"/>
    <w:rsid w:val="009A7BBA"/>
    <w:pPr>
      <w:spacing w:line="252" w:lineRule="auto"/>
    </w:pPr>
    <w:rPr>
      <w:rFonts w:asciiTheme="majorHAnsi" w:eastAsiaTheme="majorEastAsia" w:hAnsiTheme="majorHAnsi" w:cstheme="majorBidi"/>
    </w:rPr>
  </w:style>
  <w:style w:type="paragraph" w:customStyle="1" w:styleId="45ECB215CD7C4B7F9D0A3F2FE47E2B103">
    <w:name w:val="45ECB215CD7C4B7F9D0A3F2FE47E2B103"/>
    <w:rsid w:val="009A7BBA"/>
    <w:pPr>
      <w:spacing w:line="252" w:lineRule="auto"/>
    </w:pPr>
    <w:rPr>
      <w:rFonts w:asciiTheme="majorHAnsi" w:eastAsiaTheme="majorEastAsia" w:hAnsiTheme="majorHAnsi" w:cstheme="majorBidi"/>
    </w:rPr>
  </w:style>
  <w:style w:type="paragraph" w:customStyle="1" w:styleId="88F16CE953DE49F6A49F18F1E5104C993">
    <w:name w:val="88F16CE953DE49F6A49F18F1E5104C993"/>
    <w:rsid w:val="009A7BBA"/>
    <w:pPr>
      <w:spacing w:line="252" w:lineRule="auto"/>
    </w:pPr>
    <w:rPr>
      <w:rFonts w:asciiTheme="majorHAnsi" w:eastAsiaTheme="majorEastAsia" w:hAnsiTheme="majorHAnsi" w:cstheme="majorBidi"/>
    </w:rPr>
  </w:style>
  <w:style w:type="paragraph" w:customStyle="1" w:styleId="00CC0157616C47FABAF1BDC4971BD1D93">
    <w:name w:val="00CC0157616C47FABAF1BDC4971BD1D93"/>
    <w:rsid w:val="009A7BBA"/>
    <w:pPr>
      <w:spacing w:line="252" w:lineRule="auto"/>
    </w:pPr>
    <w:rPr>
      <w:rFonts w:asciiTheme="majorHAnsi" w:eastAsiaTheme="majorEastAsia" w:hAnsiTheme="majorHAnsi" w:cstheme="majorBidi"/>
    </w:rPr>
  </w:style>
  <w:style w:type="paragraph" w:customStyle="1" w:styleId="F8907D6D105640A8AFF9DE90384B96DA3">
    <w:name w:val="F8907D6D105640A8AFF9DE90384B96DA3"/>
    <w:rsid w:val="009A7BBA"/>
    <w:pPr>
      <w:spacing w:line="252" w:lineRule="auto"/>
    </w:pPr>
    <w:rPr>
      <w:rFonts w:asciiTheme="majorHAnsi" w:eastAsiaTheme="majorEastAsia" w:hAnsiTheme="majorHAnsi" w:cstheme="majorBidi"/>
    </w:rPr>
  </w:style>
  <w:style w:type="paragraph" w:customStyle="1" w:styleId="3BB9CE17C26849F3B5E988C6C79A84753">
    <w:name w:val="3BB9CE17C26849F3B5E988C6C79A84753"/>
    <w:rsid w:val="009A7BBA"/>
    <w:pPr>
      <w:spacing w:line="252" w:lineRule="auto"/>
    </w:pPr>
    <w:rPr>
      <w:rFonts w:asciiTheme="majorHAnsi" w:eastAsiaTheme="majorEastAsia" w:hAnsiTheme="majorHAnsi" w:cstheme="majorBidi"/>
    </w:rPr>
  </w:style>
  <w:style w:type="paragraph" w:customStyle="1" w:styleId="6593BA6762D14ECAB391967F20CA44643">
    <w:name w:val="6593BA6762D14ECAB391967F20CA44643"/>
    <w:rsid w:val="009A7BBA"/>
    <w:pPr>
      <w:spacing w:line="252" w:lineRule="auto"/>
    </w:pPr>
    <w:rPr>
      <w:rFonts w:asciiTheme="majorHAnsi" w:eastAsiaTheme="majorEastAsia" w:hAnsiTheme="majorHAnsi" w:cstheme="majorBidi"/>
    </w:rPr>
  </w:style>
  <w:style w:type="paragraph" w:customStyle="1" w:styleId="FAF6C5274D8E4E77B220D607BD8553723">
    <w:name w:val="FAF6C5274D8E4E77B220D607BD8553723"/>
    <w:rsid w:val="009A7BBA"/>
    <w:pPr>
      <w:spacing w:line="252" w:lineRule="auto"/>
    </w:pPr>
    <w:rPr>
      <w:rFonts w:asciiTheme="majorHAnsi" w:eastAsiaTheme="majorEastAsia" w:hAnsiTheme="majorHAnsi" w:cstheme="majorBidi"/>
    </w:rPr>
  </w:style>
  <w:style w:type="paragraph" w:customStyle="1" w:styleId="5C95A742CA7441CBBFC85B53463B9C183">
    <w:name w:val="5C95A742CA7441CBBFC85B53463B9C183"/>
    <w:rsid w:val="009A7BBA"/>
    <w:pPr>
      <w:spacing w:line="252" w:lineRule="auto"/>
    </w:pPr>
    <w:rPr>
      <w:rFonts w:asciiTheme="majorHAnsi" w:eastAsiaTheme="majorEastAsia" w:hAnsiTheme="majorHAnsi" w:cstheme="majorBidi"/>
    </w:rPr>
  </w:style>
  <w:style w:type="paragraph" w:customStyle="1" w:styleId="EAF3F8479CF14016955A017A50CC55423">
    <w:name w:val="EAF3F8479CF14016955A017A50CC55423"/>
    <w:rsid w:val="009A7BBA"/>
    <w:pPr>
      <w:spacing w:line="252" w:lineRule="auto"/>
    </w:pPr>
    <w:rPr>
      <w:rFonts w:asciiTheme="majorHAnsi" w:eastAsiaTheme="majorEastAsia" w:hAnsiTheme="majorHAnsi" w:cstheme="majorBidi"/>
    </w:rPr>
  </w:style>
  <w:style w:type="paragraph" w:customStyle="1" w:styleId="76EC2C4D4DB449C6A0B75309BE90AB3A3">
    <w:name w:val="76EC2C4D4DB449C6A0B75309BE90AB3A3"/>
    <w:rsid w:val="009A7BBA"/>
    <w:pPr>
      <w:spacing w:line="252" w:lineRule="auto"/>
    </w:pPr>
    <w:rPr>
      <w:rFonts w:asciiTheme="majorHAnsi" w:eastAsiaTheme="majorEastAsia" w:hAnsiTheme="majorHAnsi" w:cstheme="majorBidi"/>
    </w:rPr>
  </w:style>
  <w:style w:type="paragraph" w:customStyle="1" w:styleId="88F4B4BB6BA94E2DBB9095340D08EB783">
    <w:name w:val="88F4B4BB6BA94E2DBB9095340D08EB783"/>
    <w:rsid w:val="009A7BBA"/>
    <w:pPr>
      <w:spacing w:line="252" w:lineRule="auto"/>
    </w:pPr>
    <w:rPr>
      <w:rFonts w:asciiTheme="majorHAnsi" w:eastAsiaTheme="majorEastAsia" w:hAnsiTheme="majorHAnsi" w:cstheme="majorBidi"/>
    </w:rPr>
  </w:style>
  <w:style w:type="paragraph" w:customStyle="1" w:styleId="A40161AB4A45481296107F3EE4801DA43">
    <w:name w:val="A40161AB4A45481296107F3EE4801DA43"/>
    <w:rsid w:val="009A7BBA"/>
    <w:pPr>
      <w:spacing w:line="252" w:lineRule="auto"/>
    </w:pPr>
    <w:rPr>
      <w:rFonts w:asciiTheme="majorHAnsi" w:eastAsiaTheme="majorEastAsia" w:hAnsiTheme="majorHAnsi" w:cstheme="majorBidi"/>
    </w:rPr>
  </w:style>
  <w:style w:type="paragraph" w:customStyle="1" w:styleId="D2818F2D767E457AA6F5B9F1760AF0903">
    <w:name w:val="D2818F2D767E457AA6F5B9F1760AF0903"/>
    <w:rsid w:val="009A7BBA"/>
    <w:pPr>
      <w:spacing w:line="252" w:lineRule="auto"/>
    </w:pPr>
    <w:rPr>
      <w:rFonts w:asciiTheme="majorHAnsi" w:eastAsiaTheme="majorEastAsia" w:hAnsiTheme="majorHAnsi" w:cstheme="majorBidi"/>
    </w:rPr>
  </w:style>
  <w:style w:type="paragraph" w:customStyle="1" w:styleId="E3856A2CD65747D690D3A8CD14554FEF3">
    <w:name w:val="E3856A2CD65747D690D3A8CD14554FEF3"/>
    <w:rsid w:val="009A7BBA"/>
    <w:pPr>
      <w:spacing w:line="252" w:lineRule="auto"/>
    </w:pPr>
    <w:rPr>
      <w:rFonts w:asciiTheme="majorHAnsi" w:eastAsiaTheme="majorEastAsia" w:hAnsiTheme="majorHAnsi" w:cstheme="majorBidi"/>
    </w:rPr>
  </w:style>
  <w:style w:type="paragraph" w:customStyle="1" w:styleId="03B79E7F0B7441538BC84278BDED75F53">
    <w:name w:val="03B79E7F0B7441538BC84278BDED75F53"/>
    <w:rsid w:val="009A7BBA"/>
    <w:pPr>
      <w:spacing w:line="252" w:lineRule="auto"/>
    </w:pPr>
    <w:rPr>
      <w:rFonts w:asciiTheme="majorHAnsi" w:eastAsiaTheme="majorEastAsia" w:hAnsiTheme="majorHAnsi" w:cstheme="majorBidi"/>
    </w:rPr>
  </w:style>
  <w:style w:type="paragraph" w:customStyle="1" w:styleId="9FBD8F82B02F458DB63D23C01F2CC2AF3">
    <w:name w:val="9FBD8F82B02F458DB63D23C01F2CC2AF3"/>
    <w:rsid w:val="009A7BBA"/>
    <w:pPr>
      <w:spacing w:line="252" w:lineRule="auto"/>
    </w:pPr>
    <w:rPr>
      <w:rFonts w:asciiTheme="majorHAnsi" w:eastAsiaTheme="majorEastAsia" w:hAnsiTheme="majorHAnsi" w:cstheme="majorBidi"/>
    </w:rPr>
  </w:style>
  <w:style w:type="paragraph" w:customStyle="1" w:styleId="70EF8D9C9AAE4D84A444A6A066F634943">
    <w:name w:val="70EF8D9C9AAE4D84A444A6A066F634943"/>
    <w:rsid w:val="009A7BBA"/>
    <w:pPr>
      <w:spacing w:line="252" w:lineRule="auto"/>
    </w:pPr>
    <w:rPr>
      <w:rFonts w:asciiTheme="majorHAnsi" w:eastAsiaTheme="majorEastAsia" w:hAnsiTheme="majorHAnsi" w:cstheme="majorBidi"/>
    </w:rPr>
  </w:style>
  <w:style w:type="paragraph" w:customStyle="1" w:styleId="EEA6A2F5DD80408DBF0F2E5A0984BA6D3">
    <w:name w:val="EEA6A2F5DD80408DBF0F2E5A0984BA6D3"/>
    <w:rsid w:val="009A7BBA"/>
    <w:pPr>
      <w:spacing w:line="252" w:lineRule="auto"/>
    </w:pPr>
    <w:rPr>
      <w:rFonts w:asciiTheme="majorHAnsi" w:eastAsiaTheme="majorEastAsia" w:hAnsiTheme="majorHAnsi" w:cstheme="majorBidi"/>
    </w:rPr>
  </w:style>
  <w:style w:type="paragraph" w:customStyle="1" w:styleId="8DCB12458550488DB031D41B0DF9DC593">
    <w:name w:val="8DCB12458550488DB031D41B0DF9DC593"/>
    <w:rsid w:val="009A7BBA"/>
    <w:pPr>
      <w:spacing w:line="252" w:lineRule="auto"/>
    </w:pPr>
    <w:rPr>
      <w:rFonts w:asciiTheme="majorHAnsi" w:eastAsiaTheme="majorEastAsia" w:hAnsiTheme="majorHAnsi" w:cstheme="majorBidi"/>
    </w:rPr>
  </w:style>
  <w:style w:type="paragraph" w:customStyle="1" w:styleId="D048306A3AD74CC695FBB74083F2AC733">
    <w:name w:val="D048306A3AD74CC695FBB74083F2AC733"/>
    <w:rsid w:val="009A7BBA"/>
    <w:pPr>
      <w:spacing w:line="252" w:lineRule="auto"/>
    </w:pPr>
    <w:rPr>
      <w:rFonts w:asciiTheme="majorHAnsi" w:eastAsiaTheme="majorEastAsia" w:hAnsiTheme="majorHAnsi" w:cstheme="majorBidi"/>
    </w:rPr>
  </w:style>
  <w:style w:type="paragraph" w:customStyle="1" w:styleId="CB9D1858FD21465D9808B6BE373893113">
    <w:name w:val="CB9D1858FD21465D9808B6BE373893113"/>
    <w:rsid w:val="009A7BBA"/>
    <w:pPr>
      <w:spacing w:line="252" w:lineRule="auto"/>
    </w:pPr>
    <w:rPr>
      <w:rFonts w:asciiTheme="majorHAnsi" w:eastAsiaTheme="majorEastAsia" w:hAnsiTheme="majorHAnsi" w:cstheme="majorBidi"/>
    </w:rPr>
  </w:style>
  <w:style w:type="paragraph" w:customStyle="1" w:styleId="C06E30419EED4F46B8CDBCDDEE529F7D3">
    <w:name w:val="C06E30419EED4F46B8CDBCDDEE529F7D3"/>
    <w:rsid w:val="009A7BBA"/>
    <w:pPr>
      <w:spacing w:line="252" w:lineRule="auto"/>
    </w:pPr>
    <w:rPr>
      <w:rFonts w:asciiTheme="majorHAnsi" w:eastAsiaTheme="majorEastAsia" w:hAnsiTheme="majorHAnsi" w:cstheme="majorBidi"/>
    </w:rPr>
  </w:style>
  <w:style w:type="paragraph" w:customStyle="1" w:styleId="39DF56AB6B2F4FD99F81A1E90245B5B63">
    <w:name w:val="39DF56AB6B2F4FD99F81A1E90245B5B63"/>
    <w:rsid w:val="009A7BBA"/>
    <w:pPr>
      <w:spacing w:line="252" w:lineRule="auto"/>
    </w:pPr>
    <w:rPr>
      <w:rFonts w:asciiTheme="majorHAnsi" w:eastAsiaTheme="majorEastAsia" w:hAnsiTheme="majorHAnsi" w:cstheme="majorBidi"/>
    </w:rPr>
  </w:style>
  <w:style w:type="paragraph" w:customStyle="1" w:styleId="8DDA70A813C046E1B3FF1384AFA505493">
    <w:name w:val="8DDA70A813C046E1B3FF1384AFA505493"/>
    <w:rsid w:val="009A7BBA"/>
    <w:pPr>
      <w:spacing w:line="252" w:lineRule="auto"/>
    </w:pPr>
    <w:rPr>
      <w:rFonts w:asciiTheme="majorHAnsi" w:eastAsiaTheme="majorEastAsia" w:hAnsiTheme="majorHAnsi" w:cstheme="majorBidi"/>
    </w:rPr>
  </w:style>
  <w:style w:type="paragraph" w:customStyle="1" w:styleId="BE0BFEA0374844CE9A10F7DBCA7564533">
    <w:name w:val="BE0BFEA0374844CE9A10F7DBCA7564533"/>
    <w:rsid w:val="009A7BBA"/>
    <w:pPr>
      <w:spacing w:line="252" w:lineRule="auto"/>
    </w:pPr>
    <w:rPr>
      <w:rFonts w:asciiTheme="majorHAnsi" w:eastAsiaTheme="majorEastAsia" w:hAnsiTheme="majorHAnsi" w:cstheme="majorBidi"/>
    </w:rPr>
  </w:style>
  <w:style w:type="paragraph" w:customStyle="1" w:styleId="00F49E21FEAF4F5F9E2C485A6646A5573">
    <w:name w:val="00F49E21FEAF4F5F9E2C485A6646A5573"/>
    <w:rsid w:val="009A7BBA"/>
    <w:pPr>
      <w:spacing w:line="252" w:lineRule="auto"/>
    </w:pPr>
    <w:rPr>
      <w:rFonts w:asciiTheme="majorHAnsi" w:eastAsiaTheme="majorEastAsia" w:hAnsiTheme="majorHAnsi" w:cstheme="majorBidi"/>
    </w:rPr>
  </w:style>
  <w:style w:type="paragraph" w:customStyle="1" w:styleId="9DC4ED455FF943DCB9CED3822B6CF1E93">
    <w:name w:val="9DC4ED455FF943DCB9CED3822B6CF1E93"/>
    <w:rsid w:val="009A7BBA"/>
    <w:pPr>
      <w:spacing w:line="252" w:lineRule="auto"/>
    </w:pPr>
    <w:rPr>
      <w:rFonts w:asciiTheme="majorHAnsi" w:eastAsiaTheme="majorEastAsia" w:hAnsiTheme="majorHAnsi" w:cstheme="majorBidi"/>
    </w:rPr>
  </w:style>
  <w:style w:type="paragraph" w:customStyle="1" w:styleId="24090364C60A499DB4EBA5650EADA92A3">
    <w:name w:val="24090364C60A499DB4EBA5650EADA92A3"/>
    <w:rsid w:val="009A7BBA"/>
    <w:pPr>
      <w:spacing w:line="252" w:lineRule="auto"/>
    </w:pPr>
    <w:rPr>
      <w:rFonts w:asciiTheme="majorHAnsi" w:eastAsiaTheme="majorEastAsia" w:hAnsiTheme="majorHAnsi" w:cstheme="majorBidi"/>
    </w:rPr>
  </w:style>
  <w:style w:type="paragraph" w:customStyle="1" w:styleId="F6C951A3C8214A238904D2998D53C8B23">
    <w:name w:val="F6C951A3C8214A238904D2998D53C8B23"/>
    <w:rsid w:val="009A7BBA"/>
    <w:pPr>
      <w:spacing w:line="252" w:lineRule="auto"/>
    </w:pPr>
    <w:rPr>
      <w:rFonts w:asciiTheme="majorHAnsi" w:eastAsiaTheme="majorEastAsia" w:hAnsiTheme="majorHAnsi" w:cstheme="majorBidi"/>
    </w:rPr>
  </w:style>
  <w:style w:type="paragraph" w:customStyle="1" w:styleId="81CF0F20F6394353B379C0C3D0A976E83">
    <w:name w:val="81CF0F20F6394353B379C0C3D0A976E83"/>
    <w:rsid w:val="009A7BBA"/>
    <w:pPr>
      <w:spacing w:line="252" w:lineRule="auto"/>
    </w:pPr>
    <w:rPr>
      <w:rFonts w:asciiTheme="majorHAnsi" w:eastAsiaTheme="majorEastAsia" w:hAnsiTheme="majorHAnsi" w:cstheme="majorBidi"/>
    </w:rPr>
  </w:style>
  <w:style w:type="paragraph" w:customStyle="1" w:styleId="E8633C233E3F4C9A80EC9AD1CDB3F5913">
    <w:name w:val="E8633C233E3F4C9A80EC9AD1CDB3F5913"/>
    <w:rsid w:val="009A7BBA"/>
    <w:pPr>
      <w:spacing w:line="252" w:lineRule="auto"/>
    </w:pPr>
    <w:rPr>
      <w:rFonts w:asciiTheme="majorHAnsi" w:eastAsiaTheme="majorEastAsia" w:hAnsiTheme="majorHAnsi" w:cstheme="majorBidi"/>
    </w:rPr>
  </w:style>
  <w:style w:type="paragraph" w:customStyle="1" w:styleId="8646D02D4332496790BC4953BC332E8B3">
    <w:name w:val="8646D02D4332496790BC4953BC332E8B3"/>
    <w:rsid w:val="009A7BBA"/>
    <w:pPr>
      <w:spacing w:line="252" w:lineRule="auto"/>
    </w:pPr>
    <w:rPr>
      <w:rFonts w:asciiTheme="majorHAnsi" w:eastAsiaTheme="majorEastAsia" w:hAnsiTheme="majorHAnsi" w:cstheme="majorBidi"/>
    </w:rPr>
  </w:style>
  <w:style w:type="paragraph" w:customStyle="1" w:styleId="ADCB6FCD55824BE4A9FE0D479B2F98693">
    <w:name w:val="ADCB6FCD55824BE4A9FE0D479B2F98693"/>
    <w:rsid w:val="009A7BBA"/>
    <w:pPr>
      <w:spacing w:line="252" w:lineRule="auto"/>
    </w:pPr>
    <w:rPr>
      <w:rFonts w:asciiTheme="majorHAnsi" w:eastAsiaTheme="majorEastAsia" w:hAnsiTheme="majorHAnsi" w:cstheme="majorBidi"/>
    </w:rPr>
  </w:style>
  <w:style w:type="paragraph" w:customStyle="1" w:styleId="289E570A5A1F4D23AE7F75C51C41D93D3">
    <w:name w:val="289E570A5A1F4D23AE7F75C51C41D93D3"/>
    <w:rsid w:val="009A7BBA"/>
    <w:pPr>
      <w:spacing w:line="252" w:lineRule="auto"/>
    </w:pPr>
    <w:rPr>
      <w:rFonts w:asciiTheme="majorHAnsi" w:eastAsiaTheme="majorEastAsia" w:hAnsiTheme="majorHAnsi" w:cstheme="majorBidi"/>
    </w:rPr>
  </w:style>
  <w:style w:type="paragraph" w:customStyle="1" w:styleId="164FBA3B0DEB4CD89F3180BDCF0762E73">
    <w:name w:val="164FBA3B0DEB4CD89F3180BDCF0762E73"/>
    <w:rsid w:val="009A7BBA"/>
    <w:pPr>
      <w:spacing w:line="252" w:lineRule="auto"/>
    </w:pPr>
    <w:rPr>
      <w:rFonts w:asciiTheme="majorHAnsi" w:eastAsiaTheme="majorEastAsia" w:hAnsiTheme="majorHAnsi" w:cstheme="majorBidi"/>
    </w:rPr>
  </w:style>
  <w:style w:type="paragraph" w:customStyle="1" w:styleId="100FD55AB2E9438AAE52D75898E545733">
    <w:name w:val="100FD55AB2E9438AAE52D75898E545733"/>
    <w:rsid w:val="009A7BBA"/>
    <w:pPr>
      <w:spacing w:line="252" w:lineRule="auto"/>
    </w:pPr>
    <w:rPr>
      <w:rFonts w:asciiTheme="majorHAnsi" w:eastAsiaTheme="majorEastAsia" w:hAnsiTheme="majorHAnsi" w:cstheme="majorBidi"/>
    </w:rPr>
  </w:style>
  <w:style w:type="paragraph" w:customStyle="1" w:styleId="ACE2DB83D9EE4C32BB5BF9ED3808FBE13">
    <w:name w:val="ACE2DB83D9EE4C32BB5BF9ED3808FBE13"/>
    <w:rsid w:val="009A7BBA"/>
    <w:pPr>
      <w:spacing w:line="252" w:lineRule="auto"/>
    </w:pPr>
    <w:rPr>
      <w:rFonts w:asciiTheme="majorHAnsi" w:eastAsiaTheme="majorEastAsia" w:hAnsiTheme="majorHAnsi" w:cstheme="majorBidi"/>
    </w:rPr>
  </w:style>
  <w:style w:type="paragraph" w:customStyle="1" w:styleId="6990A3D74DD04C75ABB11F81EADBD31C3">
    <w:name w:val="6990A3D74DD04C75ABB11F81EADBD31C3"/>
    <w:rsid w:val="009A7BBA"/>
    <w:pPr>
      <w:spacing w:line="252" w:lineRule="auto"/>
    </w:pPr>
    <w:rPr>
      <w:rFonts w:asciiTheme="majorHAnsi" w:eastAsiaTheme="majorEastAsia" w:hAnsiTheme="majorHAnsi" w:cstheme="majorBidi"/>
    </w:rPr>
  </w:style>
  <w:style w:type="paragraph" w:customStyle="1" w:styleId="014D5DAD64584CCE8F8C27867B4F949E3">
    <w:name w:val="014D5DAD64584CCE8F8C27867B4F949E3"/>
    <w:rsid w:val="009A7BBA"/>
    <w:pPr>
      <w:spacing w:line="252" w:lineRule="auto"/>
    </w:pPr>
    <w:rPr>
      <w:rFonts w:asciiTheme="majorHAnsi" w:eastAsiaTheme="majorEastAsia" w:hAnsiTheme="majorHAnsi" w:cstheme="majorBidi"/>
    </w:rPr>
  </w:style>
  <w:style w:type="paragraph" w:customStyle="1" w:styleId="6680A21E74B947429EAB19A6150CE6C13">
    <w:name w:val="6680A21E74B947429EAB19A6150CE6C13"/>
    <w:rsid w:val="009A7BBA"/>
    <w:pPr>
      <w:spacing w:line="252" w:lineRule="auto"/>
    </w:pPr>
    <w:rPr>
      <w:rFonts w:asciiTheme="majorHAnsi" w:eastAsiaTheme="majorEastAsia" w:hAnsiTheme="majorHAnsi" w:cstheme="majorBidi"/>
    </w:rPr>
  </w:style>
  <w:style w:type="paragraph" w:customStyle="1" w:styleId="15A1CDEAA7324DEA90DDBF19D3F2AC2E3">
    <w:name w:val="15A1CDEAA7324DEA90DDBF19D3F2AC2E3"/>
    <w:rsid w:val="009A7BBA"/>
    <w:pPr>
      <w:spacing w:line="252" w:lineRule="auto"/>
    </w:pPr>
    <w:rPr>
      <w:rFonts w:asciiTheme="majorHAnsi" w:eastAsiaTheme="majorEastAsia" w:hAnsiTheme="majorHAnsi" w:cstheme="majorBidi"/>
    </w:rPr>
  </w:style>
  <w:style w:type="paragraph" w:customStyle="1" w:styleId="28A7D52E3C4B4700866C6E6AE5E6DDD93">
    <w:name w:val="28A7D52E3C4B4700866C6E6AE5E6DDD93"/>
    <w:rsid w:val="009A7BBA"/>
    <w:pPr>
      <w:spacing w:line="252" w:lineRule="auto"/>
    </w:pPr>
    <w:rPr>
      <w:rFonts w:asciiTheme="majorHAnsi" w:eastAsiaTheme="majorEastAsia" w:hAnsiTheme="majorHAnsi" w:cstheme="majorBidi"/>
    </w:rPr>
  </w:style>
  <w:style w:type="paragraph" w:customStyle="1" w:styleId="23D731674A194660B45325277557AE263">
    <w:name w:val="23D731674A194660B45325277557AE263"/>
    <w:rsid w:val="009A7BBA"/>
    <w:pPr>
      <w:spacing w:line="252" w:lineRule="auto"/>
    </w:pPr>
    <w:rPr>
      <w:rFonts w:asciiTheme="majorHAnsi" w:eastAsiaTheme="majorEastAsia" w:hAnsiTheme="majorHAnsi" w:cstheme="majorBidi"/>
    </w:rPr>
  </w:style>
  <w:style w:type="paragraph" w:customStyle="1" w:styleId="B8789D66D6B049A1B44E8EEBE5ADB4973">
    <w:name w:val="B8789D66D6B049A1B44E8EEBE5ADB4973"/>
    <w:rsid w:val="009A7BBA"/>
    <w:pPr>
      <w:spacing w:line="252" w:lineRule="auto"/>
    </w:pPr>
    <w:rPr>
      <w:rFonts w:asciiTheme="majorHAnsi" w:eastAsiaTheme="majorEastAsia" w:hAnsiTheme="majorHAnsi" w:cstheme="majorBidi"/>
    </w:rPr>
  </w:style>
  <w:style w:type="paragraph" w:customStyle="1" w:styleId="013C661B1BC844138EEB002AD872E5FA3">
    <w:name w:val="013C661B1BC844138EEB002AD872E5FA3"/>
    <w:rsid w:val="009A7BBA"/>
    <w:pPr>
      <w:spacing w:line="252" w:lineRule="auto"/>
    </w:pPr>
    <w:rPr>
      <w:rFonts w:asciiTheme="majorHAnsi" w:eastAsiaTheme="majorEastAsia" w:hAnsiTheme="majorHAnsi" w:cstheme="majorBidi"/>
    </w:rPr>
  </w:style>
  <w:style w:type="paragraph" w:customStyle="1" w:styleId="572017E25ECB430F92F8705F0E7DDC573">
    <w:name w:val="572017E25ECB430F92F8705F0E7DDC573"/>
    <w:rsid w:val="009A7BBA"/>
    <w:pPr>
      <w:spacing w:line="252" w:lineRule="auto"/>
    </w:pPr>
    <w:rPr>
      <w:rFonts w:asciiTheme="majorHAnsi" w:eastAsiaTheme="majorEastAsia" w:hAnsiTheme="majorHAnsi" w:cstheme="majorBidi"/>
    </w:rPr>
  </w:style>
  <w:style w:type="paragraph" w:customStyle="1" w:styleId="F3BF7FA3C75E46F9A4893C4B9B0E54223">
    <w:name w:val="F3BF7FA3C75E46F9A4893C4B9B0E54223"/>
    <w:rsid w:val="009A7BBA"/>
    <w:pPr>
      <w:spacing w:line="252" w:lineRule="auto"/>
    </w:pPr>
    <w:rPr>
      <w:rFonts w:asciiTheme="majorHAnsi" w:eastAsiaTheme="majorEastAsia" w:hAnsiTheme="majorHAnsi" w:cstheme="majorBidi"/>
    </w:rPr>
  </w:style>
  <w:style w:type="paragraph" w:customStyle="1" w:styleId="66816212A808457DBE33C20CA4BC9A343">
    <w:name w:val="66816212A808457DBE33C20CA4BC9A343"/>
    <w:rsid w:val="009A7BBA"/>
    <w:pPr>
      <w:spacing w:line="252" w:lineRule="auto"/>
    </w:pPr>
    <w:rPr>
      <w:rFonts w:asciiTheme="majorHAnsi" w:eastAsiaTheme="majorEastAsia" w:hAnsiTheme="majorHAnsi" w:cstheme="majorBidi"/>
    </w:rPr>
  </w:style>
  <w:style w:type="paragraph" w:customStyle="1" w:styleId="E54E82B79DD347D5AC90A44CA6735A573">
    <w:name w:val="E54E82B79DD347D5AC90A44CA6735A573"/>
    <w:rsid w:val="009A7BBA"/>
    <w:pPr>
      <w:spacing w:line="252" w:lineRule="auto"/>
    </w:pPr>
    <w:rPr>
      <w:rFonts w:asciiTheme="majorHAnsi" w:eastAsiaTheme="majorEastAsia" w:hAnsiTheme="majorHAnsi" w:cstheme="majorBidi"/>
    </w:rPr>
  </w:style>
  <w:style w:type="paragraph" w:customStyle="1" w:styleId="2FAB451EF8B64704BF6EDA104480E7A83">
    <w:name w:val="2FAB451EF8B64704BF6EDA104480E7A83"/>
    <w:rsid w:val="009A7BBA"/>
    <w:pPr>
      <w:spacing w:line="252" w:lineRule="auto"/>
    </w:pPr>
    <w:rPr>
      <w:rFonts w:asciiTheme="majorHAnsi" w:eastAsiaTheme="majorEastAsia" w:hAnsiTheme="majorHAnsi" w:cstheme="majorBidi"/>
    </w:rPr>
  </w:style>
  <w:style w:type="paragraph" w:customStyle="1" w:styleId="6D157D2EF3FD487EACA412B888680D793">
    <w:name w:val="6D157D2EF3FD487EACA412B888680D793"/>
    <w:rsid w:val="009A7BBA"/>
    <w:pPr>
      <w:spacing w:line="252" w:lineRule="auto"/>
    </w:pPr>
    <w:rPr>
      <w:rFonts w:asciiTheme="majorHAnsi" w:eastAsiaTheme="majorEastAsia" w:hAnsiTheme="majorHAnsi" w:cstheme="majorBidi"/>
    </w:rPr>
  </w:style>
  <w:style w:type="paragraph" w:customStyle="1" w:styleId="BE1B1B70258A46B58EE8BAFCAF45D85A3">
    <w:name w:val="BE1B1B70258A46B58EE8BAFCAF45D85A3"/>
    <w:rsid w:val="009A7BBA"/>
    <w:pPr>
      <w:spacing w:line="252" w:lineRule="auto"/>
    </w:pPr>
    <w:rPr>
      <w:rFonts w:asciiTheme="majorHAnsi" w:eastAsiaTheme="majorEastAsia" w:hAnsiTheme="majorHAnsi" w:cstheme="majorBidi"/>
    </w:rPr>
  </w:style>
  <w:style w:type="paragraph" w:customStyle="1" w:styleId="A12D9C3230D94301BE7D205325EF4D273">
    <w:name w:val="A12D9C3230D94301BE7D205325EF4D273"/>
    <w:rsid w:val="009A7BBA"/>
    <w:pPr>
      <w:spacing w:line="252" w:lineRule="auto"/>
    </w:pPr>
    <w:rPr>
      <w:rFonts w:asciiTheme="majorHAnsi" w:eastAsiaTheme="majorEastAsia" w:hAnsiTheme="majorHAnsi" w:cstheme="majorBidi"/>
    </w:rPr>
  </w:style>
  <w:style w:type="paragraph" w:customStyle="1" w:styleId="3A761D58508040B9BA8ABAC82F96C9FC3">
    <w:name w:val="3A761D58508040B9BA8ABAC82F96C9FC3"/>
    <w:rsid w:val="009A7BBA"/>
    <w:pPr>
      <w:spacing w:line="252" w:lineRule="auto"/>
    </w:pPr>
    <w:rPr>
      <w:rFonts w:asciiTheme="majorHAnsi" w:eastAsiaTheme="majorEastAsia" w:hAnsiTheme="majorHAnsi" w:cstheme="majorBidi"/>
    </w:rPr>
  </w:style>
  <w:style w:type="paragraph" w:customStyle="1" w:styleId="A2A87ABA0E264230B56DECC6EBB2BF773">
    <w:name w:val="A2A87ABA0E264230B56DECC6EBB2BF773"/>
    <w:rsid w:val="009A7BBA"/>
    <w:pPr>
      <w:spacing w:line="252" w:lineRule="auto"/>
    </w:pPr>
    <w:rPr>
      <w:rFonts w:asciiTheme="majorHAnsi" w:eastAsiaTheme="majorEastAsia" w:hAnsiTheme="majorHAnsi" w:cstheme="majorBidi"/>
    </w:rPr>
  </w:style>
  <w:style w:type="paragraph" w:customStyle="1" w:styleId="5BB4C26192344F6D8887B247F01DEB7C3">
    <w:name w:val="5BB4C26192344F6D8887B247F01DEB7C3"/>
    <w:rsid w:val="009A7BBA"/>
    <w:pPr>
      <w:spacing w:line="252" w:lineRule="auto"/>
    </w:pPr>
    <w:rPr>
      <w:rFonts w:asciiTheme="majorHAnsi" w:eastAsiaTheme="majorEastAsia" w:hAnsiTheme="majorHAnsi" w:cstheme="majorBidi"/>
    </w:rPr>
  </w:style>
  <w:style w:type="paragraph" w:customStyle="1" w:styleId="0F95F6A1F13E474B89DA92478F6AA8B33">
    <w:name w:val="0F95F6A1F13E474B89DA92478F6AA8B33"/>
    <w:rsid w:val="009A7BBA"/>
    <w:pPr>
      <w:spacing w:line="252" w:lineRule="auto"/>
    </w:pPr>
    <w:rPr>
      <w:rFonts w:asciiTheme="majorHAnsi" w:eastAsiaTheme="majorEastAsia" w:hAnsiTheme="majorHAnsi" w:cstheme="majorBidi"/>
    </w:rPr>
  </w:style>
  <w:style w:type="paragraph" w:customStyle="1" w:styleId="0C6F4CB1B7A043C8BA326C546360A7043">
    <w:name w:val="0C6F4CB1B7A043C8BA326C546360A7043"/>
    <w:rsid w:val="009A7BBA"/>
    <w:pPr>
      <w:spacing w:line="252" w:lineRule="auto"/>
    </w:pPr>
    <w:rPr>
      <w:rFonts w:asciiTheme="majorHAnsi" w:eastAsiaTheme="majorEastAsia" w:hAnsiTheme="majorHAnsi" w:cstheme="majorBidi"/>
    </w:rPr>
  </w:style>
  <w:style w:type="paragraph" w:customStyle="1" w:styleId="C4125EC2F3EE4B54B444B268F6D0588F3">
    <w:name w:val="C4125EC2F3EE4B54B444B268F6D0588F3"/>
    <w:rsid w:val="009A7BBA"/>
    <w:pPr>
      <w:spacing w:line="252" w:lineRule="auto"/>
    </w:pPr>
    <w:rPr>
      <w:rFonts w:asciiTheme="majorHAnsi" w:eastAsiaTheme="majorEastAsia" w:hAnsiTheme="majorHAnsi" w:cstheme="majorBidi"/>
    </w:rPr>
  </w:style>
  <w:style w:type="paragraph" w:customStyle="1" w:styleId="CCF9BF0AE3A84202A774FA5D6D525D443">
    <w:name w:val="CCF9BF0AE3A84202A774FA5D6D525D443"/>
    <w:rsid w:val="009A7BBA"/>
    <w:pPr>
      <w:spacing w:line="252" w:lineRule="auto"/>
    </w:pPr>
    <w:rPr>
      <w:rFonts w:asciiTheme="majorHAnsi" w:eastAsiaTheme="majorEastAsia" w:hAnsiTheme="majorHAnsi" w:cstheme="majorBidi"/>
    </w:rPr>
  </w:style>
  <w:style w:type="paragraph" w:customStyle="1" w:styleId="3DBC75DFE0494D2AA757182829E627033">
    <w:name w:val="3DBC75DFE0494D2AA757182829E627033"/>
    <w:rsid w:val="009A7BBA"/>
    <w:pPr>
      <w:spacing w:line="252" w:lineRule="auto"/>
    </w:pPr>
    <w:rPr>
      <w:rFonts w:asciiTheme="majorHAnsi" w:eastAsiaTheme="majorEastAsia" w:hAnsiTheme="majorHAnsi" w:cstheme="majorBidi"/>
    </w:rPr>
  </w:style>
  <w:style w:type="paragraph" w:customStyle="1" w:styleId="C5FBE8BF7A724380831FD1BAAC5CBFB43">
    <w:name w:val="C5FBE8BF7A724380831FD1BAAC5CBFB43"/>
    <w:rsid w:val="009A7BBA"/>
    <w:pPr>
      <w:spacing w:line="252" w:lineRule="auto"/>
    </w:pPr>
    <w:rPr>
      <w:rFonts w:asciiTheme="majorHAnsi" w:eastAsiaTheme="majorEastAsia" w:hAnsiTheme="majorHAnsi" w:cstheme="majorBidi"/>
    </w:rPr>
  </w:style>
  <w:style w:type="paragraph" w:customStyle="1" w:styleId="46362DF12F7840A380E3664EE37549173">
    <w:name w:val="46362DF12F7840A380E3664EE37549173"/>
    <w:rsid w:val="009A7BBA"/>
    <w:pPr>
      <w:spacing w:line="252" w:lineRule="auto"/>
    </w:pPr>
    <w:rPr>
      <w:rFonts w:asciiTheme="majorHAnsi" w:eastAsiaTheme="majorEastAsia" w:hAnsiTheme="majorHAnsi" w:cstheme="majorBidi"/>
    </w:rPr>
  </w:style>
  <w:style w:type="paragraph" w:customStyle="1" w:styleId="52D9265E5B574546B41E0A388128DA133">
    <w:name w:val="52D9265E5B574546B41E0A388128DA133"/>
    <w:rsid w:val="009A7BBA"/>
    <w:pPr>
      <w:spacing w:line="252" w:lineRule="auto"/>
    </w:pPr>
    <w:rPr>
      <w:rFonts w:asciiTheme="majorHAnsi" w:eastAsiaTheme="majorEastAsia" w:hAnsiTheme="majorHAnsi" w:cstheme="majorBidi"/>
    </w:rPr>
  </w:style>
  <w:style w:type="paragraph" w:customStyle="1" w:styleId="3387BCAF11C04E2CAFA302EC0D81C2193">
    <w:name w:val="3387BCAF11C04E2CAFA302EC0D81C2193"/>
    <w:rsid w:val="009A7BBA"/>
    <w:pPr>
      <w:spacing w:line="252" w:lineRule="auto"/>
    </w:pPr>
    <w:rPr>
      <w:rFonts w:asciiTheme="majorHAnsi" w:eastAsiaTheme="majorEastAsia" w:hAnsiTheme="majorHAnsi" w:cstheme="majorBidi"/>
    </w:rPr>
  </w:style>
  <w:style w:type="paragraph" w:customStyle="1" w:styleId="37F80D48FA6B496F99AB0C4FE105C2873">
    <w:name w:val="37F80D48FA6B496F99AB0C4FE105C2873"/>
    <w:rsid w:val="009A7BBA"/>
    <w:pPr>
      <w:spacing w:line="252" w:lineRule="auto"/>
    </w:pPr>
    <w:rPr>
      <w:rFonts w:asciiTheme="majorHAnsi" w:eastAsiaTheme="majorEastAsia" w:hAnsiTheme="majorHAnsi" w:cstheme="majorBidi"/>
    </w:rPr>
  </w:style>
  <w:style w:type="paragraph" w:customStyle="1" w:styleId="F115967111264E608A4F4EC4D850A1793">
    <w:name w:val="F115967111264E608A4F4EC4D850A1793"/>
    <w:rsid w:val="009A7BBA"/>
    <w:pPr>
      <w:spacing w:line="252" w:lineRule="auto"/>
    </w:pPr>
    <w:rPr>
      <w:rFonts w:asciiTheme="majorHAnsi" w:eastAsiaTheme="majorEastAsia" w:hAnsiTheme="majorHAnsi" w:cstheme="majorBidi"/>
    </w:rPr>
  </w:style>
  <w:style w:type="paragraph" w:customStyle="1" w:styleId="264375DD02804BF2872914D4001185133">
    <w:name w:val="264375DD02804BF2872914D4001185133"/>
    <w:rsid w:val="009A7BBA"/>
    <w:pPr>
      <w:spacing w:line="252" w:lineRule="auto"/>
    </w:pPr>
    <w:rPr>
      <w:rFonts w:asciiTheme="majorHAnsi" w:eastAsiaTheme="majorEastAsia" w:hAnsiTheme="majorHAnsi" w:cstheme="majorBidi"/>
    </w:rPr>
  </w:style>
  <w:style w:type="paragraph" w:customStyle="1" w:styleId="28C39D8482684CF2B8CAE0E9709FCD8E3">
    <w:name w:val="28C39D8482684CF2B8CAE0E9709FCD8E3"/>
    <w:rsid w:val="009A7BBA"/>
    <w:pPr>
      <w:spacing w:line="252" w:lineRule="auto"/>
    </w:pPr>
    <w:rPr>
      <w:rFonts w:asciiTheme="majorHAnsi" w:eastAsiaTheme="majorEastAsia" w:hAnsiTheme="majorHAnsi" w:cstheme="majorBidi"/>
    </w:rPr>
  </w:style>
  <w:style w:type="paragraph" w:customStyle="1" w:styleId="0A3A26CAD4A6403486282DB25DD481173">
    <w:name w:val="0A3A26CAD4A6403486282DB25DD481173"/>
    <w:rsid w:val="009A7BBA"/>
    <w:pPr>
      <w:spacing w:line="252" w:lineRule="auto"/>
    </w:pPr>
    <w:rPr>
      <w:rFonts w:asciiTheme="majorHAnsi" w:eastAsiaTheme="majorEastAsia" w:hAnsiTheme="majorHAnsi" w:cstheme="majorBidi"/>
    </w:rPr>
  </w:style>
  <w:style w:type="paragraph" w:customStyle="1" w:styleId="E6ED297269324DF5BE325AAAB5EC40513">
    <w:name w:val="E6ED297269324DF5BE325AAAB5EC40513"/>
    <w:rsid w:val="009A7BBA"/>
    <w:pPr>
      <w:spacing w:line="252" w:lineRule="auto"/>
    </w:pPr>
    <w:rPr>
      <w:rFonts w:asciiTheme="majorHAnsi" w:eastAsiaTheme="majorEastAsia" w:hAnsiTheme="majorHAnsi" w:cstheme="majorBidi"/>
    </w:rPr>
  </w:style>
  <w:style w:type="paragraph" w:customStyle="1" w:styleId="B28B465C78054EAAAEFDC894EC8D94353">
    <w:name w:val="B28B465C78054EAAAEFDC894EC8D94353"/>
    <w:rsid w:val="009A7BBA"/>
    <w:pPr>
      <w:spacing w:line="252" w:lineRule="auto"/>
    </w:pPr>
    <w:rPr>
      <w:rFonts w:asciiTheme="majorHAnsi" w:eastAsiaTheme="majorEastAsia" w:hAnsiTheme="majorHAnsi" w:cstheme="majorBidi"/>
    </w:rPr>
  </w:style>
  <w:style w:type="paragraph" w:customStyle="1" w:styleId="A0A6BE671DBB441D8A5D4A23E373622D3">
    <w:name w:val="A0A6BE671DBB441D8A5D4A23E373622D3"/>
    <w:rsid w:val="009A7BBA"/>
    <w:pPr>
      <w:spacing w:line="252" w:lineRule="auto"/>
    </w:pPr>
    <w:rPr>
      <w:rFonts w:asciiTheme="majorHAnsi" w:eastAsiaTheme="majorEastAsia" w:hAnsiTheme="majorHAnsi" w:cstheme="majorBidi"/>
    </w:rPr>
  </w:style>
  <w:style w:type="paragraph" w:customStyle="1" w:styleId="6ECC7802385A42079B8AA9E1401A3F093">
    <w:name w:val="6ECC7802385A42079B8AA9E1401A3F093"/>
    <w:rsid w:val="009A7BBA"/>
    <w:pPr>
      <w:spacing w:line="252" w:lineRule="auto"/>
    </w:pPr>
    <w:rPr>
      <w:rFonts w:asciiTheme="majorHAnsi" w:eastAsiaTheme="majorEastAsia" w:hAnsiTheme="majorHAnsi" w:cstheme="majorBidi"/>
    </w:rPr>
  </w:style>
  <w:style w:type="paragraph" w:customStyle="1" w:styleId="4D2BB90688304BB88B965B9AF28F7C9A3">
    <w:name w:val="4D2BB90688304BB88B965B9AF28F7C9A3"/>
    <w:rsid w:val="009A7BBA"/>
    <w:pPr>
      <w:spacing w:line="252" w:lineRule="auto"/>
    </w:pPr>
    <w:rPr>
      <w:rFonts w:asciiTheme="majorHAnsi" w:eastAsiaTheme="majorEastAsia" w:hAnsiTheme="majorHAnsi" w:cstheme="majorBidi"/>
    </w:rPr>
  </w:style>
  <w:style w:type="paragraph" w:customStyle="1" w:styleId="313D75EFCA0D440FA2B3682915B150893">
    <w:name w:val="313D75EFCA0D440FA2B3682915B150893"/>
    <w:rsid w:val="009A7BBA"/>
    <w:pPr>
      <w:spacing w:line="252" w:lineRule="auto"/>
    </w:pPr>
    <w:rPr>
      <w:rFonts w:asciiTheme="majorHAnsi" w:eastAsiaTheme="majorEastAsia" w:hAnsiTheme="majorHAnsi" w:cstheme="majorBidi"/>
    </w:rPr>
  </w:style>
  <w:style w:type="paragraph" w:customStyle="1" w:styleId="1C272827EAB84574B05873BE15819C783">
    <w:name w:val="1C272827EAB84574B05873BE15819C783"/>
    <w:rsid w:val="009A7BBA"/>
    <w:pPr>
      <w:spacing w:line="252" w:lineRule="auto"/>
    </w:pPr>
    <w:rPr>
      <w:rFonts w:asciiTheme="majorHAnsi" w:eastAsiaTheme="majorEastAsia" w:hAnsiTheme="majorHAnsi" w:cstheme="majorBidi"/>
    </w:rPr>
  </w:style>
  <w:style w:type="paragraph" w:customStyle="1" w:styleId="485654FAB8204763A3E3042A16C770FB3">
    <w:name w:val="485654FAB8204763A3E3042A16C770FB3"/>
    <w:rsid w:val="009A7BBA"/>
    <w:pPr>
      <w:spacing w:line="252" w:lineRule="auto"/>
    </w:pPr>
    <w:rPr>
      <w:rFonts w:asciiTheme="majorHAnsi" w:eastAsiaTheme="majorEastAsia" w:hAnsiTheme="majorHAnsi" w:cstheme="majorBidi"/>
    </w:rPr>
  </w:style>
  <w:style w:type="paragraph" w:customStyle="1" w:styleId="9E51062C25874EB79987C9E8F3D1AC633">
    <w:name w:val="9E51062C25874EB79987C9E8F3D1AC633"/>
    <w:rsid w:val="009A7BBA"/>
    <w:pPr>
      <w:spacing w:line="252" w:lineRule="auto"/>
      <w:ind w:left="720"/>
      <w:contextualSpacing/>
    </w:pPr>
    <w:rPr>
      <w:rFonts w:asciiTheme="majorHAnsi" w:eastAsiaTheme="majorEastAsia" w:hAnsiTheme="majorHAnsi" w:cstheme="majorBidi"/>
    </w:rPr>
  </w:style>
  <w:style w:type="paragraph" w:customStyle="1" w:styleId="9BE323E949484085B23D689B527F79A73">
    <w:name w:val="9BE323E949484085B23D689B527F79A73"/>
    <w:rsid w:val="009A7BBA"/>
    <w:pPr>
      <w:spacing w:line="252" w:lineRule="auto"/>
    </w:pPr>
    <w:rPr>
      <w:rFonts w:asciiTheme="majorHAnsi" w:eastAsiaTheme="majorEastAsia" w:hAnsiTheme="majorHAnsi" w:cstheme="majorBidi"/>
    </w:rPr>
  </w:style>
  <w:style w:type="paragraph" w:customStyle="1" w:styleId="D768DA73B5464E0AB7E204A5C37A272C3">
    <w:name w:val="D768DA73B5464E0AB7E204A5C37A272C3"/>
    <w:rsid w:val="009A7BBA"/>
    <w:pPr>
      <w:spacing w:line="252" w:lineRule="auto"/>
    </w:pPr>
    <w:rPr>
      <w:rFonts w:asciiTheme="majorHAnsi" w:eastAsiaTheme="majorEastAsia" w:hAnsiTheme="majorHAnsi" w:cstheme="majorBidi"/>
    </w:rPr>
  </w:style>
  <w:style w:type="paragraph" w:customStyle="1" w:styleId="11E939477B1C4B9D8BF4FE8BECABE45B3">
    <w:name w:val="11E939477B1C4B9D8BF4FE8BECABE45B3"/>
    <w:rsid w:val="009A7BBA"/>
    <w:pPr>
      <w:spacing w:line="252" w:lineRule="auto"/>
    </w:pPr>
    <w:rPr>
      <w:rFonts w:asciiTheme="majorHAnsi" w:eastAsiaTheme="majorEastAsia" w:hAnsiTheme="majorHAnsi" w:cstheme="majorBidi"/>
    </w:rPr>
  </w:style>
  <w:style w:type="paragraph" w:customStyle="1" w:styleId="A844B0C4AD9447CCAB55A1FAD0A845A23">
    <w:name w:val="A844B0C4AD9447CCAB55A1FAD0A845A23"/>
    <w:rsid w:val="009A7BBA"/>
    <w:pPr>
      <w:spacing w:line="252" w:lineRule="auto"/>
    </w:pPr>
    <w:rPr>
      <w:rFonts w:asciiTheme="majorHAnsi" w:eastAsiaTheme="majorEastAsia" w:hAnsiTheme="majorHAnsi" w:cstheme="majorBidi"/>
    </w:rPr>
  </w:style>
  <w:style w:type="paragraph" w:customStyle="1" w:styleId="E00F51774EEB41D7A5200CEB692E608F3">
    <w:name w:val="E00F51774EEB41D7A5200CEB692E608F3"/>
    <w:rsid w:val="009A7BBA"/>
    <w:pPr>
      <w:spacing w:line="252" w:lineRule="auto"/>
    </w:pPr>
    <w:rPr>
      <w:rFonts w:asciiTheme="majorHAnsi" w:eastAsiaTheme="majorEastAsia" w:hAnsiTheme="majorHAnsi" w:cstheme="majorBidi"/>
    </w:rPr>
  </w:style>
  <w:style w:type="paragraph" w:customStyle="1" w:styleId="73AE543DC06A44698D0D8CF88F67B35C3">
    <w:name w:val="73AE543DC06A44698D0D8CF88F67B35C3"/>
    <w:rsid w:val="009A7BBA"/>
    <w:pPr>
      <w:spacing w:line="252" w:lineRule="auto"/>
    </w:pPr>
    <w:rPr>
      <w:rFonts w:asciiTheme="majorHAnsi" w:eastAsiaTheme="majorEastAsia" w:hAnsiTheme="majorHAnsi" w:cstheme="majorBidi"/>
    </w:rPr>
  </w:style>
  <w:style w:type="paragraph" w:customStyle="1" w:styleId="1C550FAEBACF451A8EE9179DCC5E4CDC3">
    <w:name w:val="1C550FAEBACF451A8EE9179DCC5E4CDC3"/>
    <w:rsid w:val="009A7BBA"/>
    <w:pPr>
      <w:spacing w:line="252" w:lineRule="auto"/>
    </w:pPr>
    <w:rPr>
      <w:rFonts w:asciiTheme="majorHAnsi" w:eastAsiaTheme="majorEastAsia" w:hAnsiTheme="majorHAnsi" w:cstheme="majorBidi"/>
    </w:rPr>
  </w:style>
  <w:style w:type="paragraph" w:customStyle="1" w:styleId="CE510A12960D492290B69B9F86C903083">
    <w:name w:val="CE510A12960D492290B69B9F86C903083"/>
    <w:rsid w:val="009A7BBA"/>
    <w:pPr>
      <w:spacing w:line="252" w:lineRule="auto"/>
    </w:pPr>
    <w:rPr>
      <w:rFonts w:asciiTheme="majorHAnsi" w:eastAsiaTheme="majorEastAsia" w:hAnsiTheme="majorHAnsi" w:cstheme="majorBidi"/>
    </w:rPr>
  </w:style>
  <w:style w:type="paragraph" w:customStyle="1" w:styleId="42BD4B74623C4EFDBF201624C689AB8E3">
    <w:name w:val="42BD4B74623C4EFDBF201624C689AB8E3"/>
    <w:rsid w:val="009A7BBA"/>
    <w:pPr>
      <w:spacing w:line="252" w:lineRule="auto"/>
    </w:pPr>
    <w:rPr>
      <w:rFonts w:asciiTheme="majorHAnsi" w:eastAsiaTheme="majorEastAsia" w:hAnsiTheme="majorHAnsi" w:cstheme="majorBidi"/>
    </w:rPr>
  </w:style>
  <w:style w:type="paragraph" w:customStyle="1" w:styleId="C81623339BDE456F8E9127FBB65999FE3">
    <w:name w:val="C81623339BDE456F8E9127FBB65999FE3"/>
    <w:rsid w:val="009A7BBA"/>
    <w:pPr>
      <w:spacing w:line="252" w:lineRule="auto"/>
    </w:pPr>
    <w:rPr>
      <w:rFonts w:asciiTheme="majorHAnsi" w:eastAsiaTheme="majorEastAsia" w:hAnsiTheme="majorHAnsi" w:cstheme="majorBidi"/>
    </w:rPr>
  </w:style>
  <w:style w:type="paragraph" w:customStyle="1" w:styleId="DE29D37E5C324AFDB1B24FD10FA03CB93">
    <w:name w:val="DE29D37E5C324AFDB1B24FD10FA03CB93"/>
    <w:rsid w:val="009A7BBA"/>
    <w:pPr>
      <w:spacing w:line="252" w:lineRule="auto"/>
    </w:pPr>
    <w:rPr>
      <w:rFonts w:asciiTheme="majorHAnsi" w:eastAsiaTheme="majorEastAsia" w:hAnsiTheme="majorHAnsi" w:cstheme="majorBidi"/>
    </w:rPr>
  </w:style>
  <w:style w:type="paragraph" w:customStyle="1" w:styleId="2BAD7E2B020347D2AEA23D6368E0F6DF3">
    <w:name w:val="2BAD7E2B020347D2AEA23D6368E0F6DF3"/>
    <w:rsid w:val="009A7BBA"/>
    <w:pPr>
      <w:spacing w:line="252" w:lineRule="auto"/>
    </w:pPr>
    <w:rPr>
      <w:rFonts w:asciiTheme="majorHAnsi" w:eastAsiaTheme="majorEastAsia" w:hAnsiTheme="majorHAnsi" w:cstheme="majorBidi"/>
    </w:rPr>
  </w:style>
  <w:style w:type="paragraph" w:customStyle="1" w:styleId="5C195DBF04CE48FA9D6CF361CA1C93CA3">
    <w:name w:val="5C195DBF04CE48FA9D6CF361CA1C93CA3"/>
    <w:rsid w:val="009A7BBA"/>
    <w:pPr>
      <w:spacing w:line="252" w:lineRule="auto"/>
    </w:pPr>
    <w:rPr>
      <w:rFonts w:asciiTheme="majorHAnsi" w:eastAsiaTheme="majorEastAsia" w:hAnsiTheme="majorHAnsi" w:cstheme="majorBidi"/>
    </w:rPr>
  </w:style>
  <w:style w:type="paragraph" w:customStyle="1" w:styleId="FC8A119B6A9A4D1C9D389C1131E1DC2E3">
    <w:name w:val="FC8A119B6A9A4D1C9D389C1131E1DC2E3"/>
    <w:rsid w:val="009A7BBA"/>
    <w:pPr>
      <w:spacing w:line="252" w:lineRule="auto"/>
    </w:pPr>
    <w:rPr>
      <w:rFonts w:asciiTheme="majorHAnsi" w:eastAsiaTheme="majorEastAsia" w:hAnsiTheme="majorHAnsi" w:cstheme="majorBidi"/>
    </w:rPr>
  </w:style>
  <w:style w:type="paragraph" w:customStyle="1" w:styleId="02303709D9514FC0BF1C9EF0FF48BB903">
    <w:name w:val="02303709D9514FC0BF1C9EF0FF48BB903"/>
    <w:rsid w:val="009A7BBA"/>
    <w:pPr>
      <w:spacing w:line="252" w:lineRule="auto"/>
    </w:pPr>
    <w:rPr>
      <w:rFonts w:asciiTheme="majorHAnsi" w:eastAsiaTheme="majorEastAsia" w:hAnsiTheme="majorHAnsi" w:cstheme="majorBidi"/>
    </w:rPr>
  </w:style>
  <w:style w:type="paragraph" w:customStyle="1" w:styleId="420A40EFB10F48D2A0CC0064B5CEFD6B3">
    <w:name w:val="420A40EFB10F48D2A0CC0064B5CEFD6B3"/>
    <w:rsid w:val="009A7BBA"/>
    <w:pPr>
      <w:spacing w:line="252" w:lineRule="auto"/>
    </w:pPr>
    <w:rPr>
      <w:rFonts w:asciiTheme="majorHAnsi" w:eastAsiaTheme="majorEastAsia" w:hAnsiTheme="majorHAnsi" w:cstheme="majorBidi"/>
    </w:rPr>
  </w:style>
  <w:style w:type="paragraph" w:customStyle="1" w:styleId="2947A87AE69F49FE9941A8D63504B597">
    <w:name w:val="2947A87AE69F49FE9941A8D63504B597"/>
    <w:rsid w:val="00544D73"/>
  </w:style>
  <w:style w:type="paragraph" w:customStyle="1" w:styleId="24B3A4DCCFA24C96A8242D4FA43362AA">
    <w:name w:val="24B3A4DCCFA24C96A8242D4FA43362AA"/>
    <w:rsid w:val="00544D73"/>
  </w:style>
  <w:style w:type="paragraph" w:customStyle="1" w:styleId="CE17A25C251142DC885CADDF829FC483">
    <w:name w:val="CE17A25C251142DC885CADDF829FC483"/>
    <w:rsid w:val="00544D73"/>
  </w:style>
  <w:style w:type="paragraph" w:customStyle="1" w:styleId="0D80588B11614780B6ABB18D832FBF5E">
    <w:name w:val="0D80588B11614780B6ABB18D832FBF5E"/>
    <w:rsid w:val="00544D73"/>
  </w:style>
  <w:style w:type="paragraph" w:customStyle="1" w:styleId="9A62BCA75FA84C8BB754A160CA9E95F74">
    <w:name w:val="9A62BCA75FA84C8BB754A160CA9E95F74"/>
    <w:rsid w:val="00B15BD3"/>
    <w:pPr>
      <w:spacing w:line="252" w:lineRule="auto"/>
    </w:pPr>
    <w:rPr>
      <w:rFonts w:asciiTheme="majorHAnsi" w:eastAsiaTheme="majorEastAsia" w:hAnsiTheme="majorHAnsi" w:cstheme="majorBidi"/>
    </w:rPr>
  </w:style>
  <w:style w:type="paragraph" w:customStyle="1" w:styleId="839069DCAAE94B48B28D0DBF9D8C36BE4">
    <w:name w:val="839069DCAAE94B48B28D0DBF9D8C36BE4"/>
    <w:rsid w:val="00B15BD3"/>
    <w:pPr>
      <w:spacing w:line="252" w:lineRule="auto"/>
    </w:pPr>
    <w:rPr>
      <w:rFonts w:asciiTheme="majorHAnsi" w:eastAsiaTheme="majorEastAsia" w:hAnsiTheme="majorHAnsi" w:cstheme="majorBidi"/>
    </w:rPr>
  </w:style>
  <w:style w:type="paragraph" w:customStyle="1" w:styleId="3A8583BAE3934F66B791A5EF64123AA04">
    <w:name w:val="3A8583BAE3934F66B791A5EF64123AA04"/>
    <w:rsid w:val="00B15BD3"/>
    <w:pPr>
      <w:spacing w:line="252" w:lineRule="auto"/>
    </w:pPr>
    <w:rPr>
      <w:rFonts w:asciiTheme="majorHAnsi" w:eastAsiaTheme="majorEastAsia" w:hAnsiTheme="majorHAnsi" w:cstheme="majorBidi"/>
    </w:rPr>
  </w:style>
  <w:style w:type="paragraph" w:customStyle="1" w:styleId="7385C034ADF2446CB2C8B4E111A7EFA94">
    <w:name w:val="7385C034ADF2446CB2C8B4E111A7EFA94"/>
    <w:rsid w:val="00B15BD3"/>
    <w:pPr>
      <w:spacing w:line="252" w:lineRule="auto"/>
    </w:pPr>
    <w:rPr>
      <w:rFonts w:asciiTheme="majorHAnsi" w:eastAsiaTheme="majorEastAsia" w:hAnsiTheme="majorHAnsi" w:cstheme="majorBidi"/>
    </w:rPr>
  </w:style>
  <w:style w:type="paragraph" w:customStyle="1" w:styleId="2786D31623914959A917E46A2F3639C44">
    <w:name w:val="2786D31623914959A917E46A2F3639C44"/>
    <w:rsid w:val="00B15BD3"/>
    <w:pPr>
      <w:spacing w:line="252" w:lineRule="auto"/>
    </w:pPr>
    <w:rPr>
      <w:rFonts w:asciiTheme="majorHAnsi" w:eastAsiaTheme="majorEastAsia" w:hAnsiTheme="majorHAnsi" w:cstheme="majorBidi"/>
    </w:rPr>
  </w:style>
  <w:style w:type="paragraph" w:customStyle="1" w:styleId="43CB450B1DE4446E8676258EFAF525C24">
    <w:name w:val="43CB450B1DE4446E8676258EFAF525C24"/>
    <w:rsid w:val="00B15BD3"/>
    <w:pPr>
      <w:spacing w:line="252" w:lineRule="auto"/>
    </w:pPr>
    <w:rPr>
      <w:rFonts w:asciiTheme="majorHAnsi" w:eastAsiaTheme="majorEastAsia" w:hAnsiTheme="majorHAnsi" w:cstheme="majorBidi"/>
    </w:rPr>
  </w:style>
  <w:style w:type="paragraph" w:customStyle="1" w:styleId="5E65E3A4D7134865BD92A8FADD0632C84">
    <w:name w:val="5E65E3A4D7134865BD92A8FADD0632C84"/>
    <w:rsid w:val="00B15BD3"/>
    <w:pPr>
      <w:spacing w:line="252" w:lineRule="auto"/>
    </w:pPr>
    <w:rPr>
      <w:rFonts w:asciiTheme="majorHAnsi" w:eastAsiaTheme="majorEastAsia" w:hAnsiTheme="majorHAnsi" w:cstheme="majorBidi"/>
    </w:rPr>
  </w:style>
  <w:style w:type="paragraph" w:customStyle="1" w:styleId="9D1ADE788F724B4B9B80FBB4BD88DC644">
    <w:name w:val="9D1ADE788F724B4B9B80FBB4BD88DC644"/>
    <w:rsid w:val="00B15BD3"/>
    <w:pPr>
      <w:spacing w:line="252" w:lineRule="auto"/>
    </w:pPr>
    <w:rPr>
      <w:rFonts w:asciiTheme="majorHAnsi" w:eastAsiaTheme="majorEastAsia" w:hAnsiTheme="majorHAnsi" w:cstheme="majorBidi"/>
    </w:rPr>
  </w:style>
  <w:style w:type="paragraph" w:customStyle="1" w:styleId="37B7EB02271A4CC08A51E18DFB18FD794">
    <w:name w:val="37B7EB02271A4CC08A51E18DFB18FD794"/>
    <w:rsid w:val="00B15BD3"/>
    <w:pPr>
      <w:spacing w:line="252" w:lineRule="auto"/>
    </w:pPr>
    <w:rPr>
      <w:rFonts w:asciiTheme="majorHAnsi" w:eastAsiaTheme="majorEastAsia" w:hAnsiTheme="majorHAnsi" w:cstheme="majorBidi"/>
    </w:rPr>
  </w:style>
  <w:style w:type="paragraph" w:customStyle="1" w:styleId="E431314645284D54BA05B8A49257BDA34">
    <w:name w:val="E431314645284D54BA05B8A49257BDA34"/>
    <w:rsid w:val="00B15BD3"/>
    <w:pPr>
      <w:spacing w:line="252" w:lineRule="auto"/>
    </w:pPr>
    <w:rPr>
      <w:rFonts w:asciiTheme="majorHAnsi" w:eastAsiaTheme="majorEastAsia" w:hAnsiTheme="majorHAnsi" w:cstheme="majorBidi"/>
    </w:rPr>
  </w:style>
  <w:style w:type="paragraph" w:customStyle="1" w:styleId="DB1F9EA1CA804FED85977BEB51210B5D4">
    <w:name w:val="DB1F9EA1CA804FED85977BEB51210B5D4"/>
    <w:rsid w:val="00B15BD3"/>
    <w:pPr>
      <w:spacing w:line="252" w:lineRule="auto"/>
    </w:pPr>
    <w:rPr>
      <w:rFonts w:asciiTheme="majorHAnsi" w:eastAsiaTheme="majorEastAsia" w:hAnsiTheme="majorHAnsi" w:cstheme="majorBidi"/>
    </w:rPr>
  </w:style>
  <w:style w:type="paragraph" w:customStyle="1" w:styleId="C6AB8BA09E5746439D72E337A6755F504">
    <w:name w:val="C6AB8BA09E5746439D72E337A6755F504"/>
    <w:rsid w:val="00B15BD3"/>
    <w:pPr>
      <w:spacing w:line="252" w:lineRule="auto"/>
    </w:pPr>
    <w:rPr>
      <w:rFonts w:asciiTheme="majorHAnsi" w:eastAsiaTheme="majorEastAsia" w:hAnsiTheme="majorHAnsi" w:cstheme="majorBidi"/>
    </w:rPr>
  </w:style>
  <w:style w:type="paragraph" w:customStyle="1" w:styleId="92CE97591CB44694956C6B6F0EE518754">
    <w:name w:val="92CE97591CB44694956C6B6F0EE518754"/>
    <w:rsid w:val="00B15BD3"/>
    <w:pPr>
      <w:spacing w:line="252" w:lineRule="auto"/>
    </w:pPr>
    <w:rPr>
      <w:rFonts w:asciiTheme="majorHAnsi" w:eastAsiaTheme="majorEastAsia" w:hAnsiTheme="majorHAnsi" w:cstheme="majorBidi"/>
    </w:rPr>
  </w:style>
  <w:style w:type="paragraph" w:customStyle="1" w:styleId="C18AC73517A6470BAA68D464A7D428E84">
    <w:name w:val="C18AC73517A6470BAA68D464A7D428E84"/>
    <w:rsid w:val="00B15BD3"/>
    <w:pPr>
      <w:spacing w:line="252" w:lineRule="auto"/>
    </w:pPr>
    <w:rPr>
      <w:rFonts w:asciiTheme="majorHAnsi" w:eastAsiaTheme="majorEastAsia" w:hAnsiTheme="majorHAnsi" w:cstheme="majorBidi"/>
    </w:rPr>
  </w:style>
  <w:style w:type="paragraph" w:customStyle="1" w:styleId="6BBB0CE5344B478280131EE32F04B47A4">
    <w:name w:val="6BBB0CE5344B478280131EE32F04B47A4"/>
    <w:rsid w:val="00B15BD3"/>
    <w:pPr>
      <w:spacing w:line="252" w:lineRule="auto"/>
    </w:pPr>
    <w:rPr>
      <w:rFonts w:asciiTheme="majorHAnsi" w:eastAsiaTheme="majorEastAsia" w:hAnsiTheme="majorHAnsi" w:cstheme="majorBidi"/>
    </w:rPr>
  </w:style>
  <w:style w:type="paragraph" w:customStyle="1" w:styleId="D0C60D9CB949458085C7D2CC98FE2E524">
    <w:name w:val="D0C60D9CB949458085C7D2CC98FE2E524"/>
    <w:rsid w:val="00B15BD3"/>
    <w:pPr>
      <w:spacing w:line="252" w:lineRule="auto"/>
    </w:pPr>
    <w:rPr>
      <w:rFonts w:asciiTheme="majorHAnsi" w:eastAsiaTheme="majorEastAsia" w:hAnsiTheme="majorHAnsi" w:cstheme="majorBidi"/>
    </w:rPr>
  </w:style>
  <w:style w:type="paragraph" w:customStyle="1" w:styleId="DD5123FEC194498789F4832874C749204">
    <w:name w:val="DD5123FEC194498789F4832874C749204"/>
    <w:rsid w:val="00B15BD3"/>
    <w:pPr>
      <w:spacing w:line="252" w:lineRule="auto"/>
    </w:pPr>
    <w:rPr>
      <w:rFonts w:asciiTheme="majorHAnsi" w:eastAsiaTheme="majorEastAsia" w:hAnsiTheme="majorHAnsi" w:cstheme="majorBidi"/>
    </w:rPr>
  </w:style>
  <w:style w:type="paragraph" w:customStyle="1" w:styleId="DB9521FAAE754A93AB9053305BB02D684">
    <w:name w:val="DB9521FAAE754A93AB9053305BB02D684"/>
    <w:rsid w:val="00B15BD3"/>
    <w:pPr>
      <w:spacing w:line="252" w:lineRule="auto"/>
    </w:pPr>
    <w:rPr>
      <w:rFonts w:asciiTheme="majorHAnsi" w:eastAsiaTheme="majorEastAsia" w:hAnsiTheme="majorHAnsi" w:cstheme="majorBidi"/>
    </w:rPr>
  </w:style>
  <w:style w:type="paragraph" w:customStyle="1" w:styleId="16C2437B8BE04FB0A9E92975D6B15F284">
    <w:name w:val="16C2437B8BE04FB0A9E92975D6B15F284"/>
    <w:rsid w:val="00B15BD3"/>
    <w:pPr>
      <w:spacing w:line="252" w:lineRule="auto"/>
    </w:pPr>
    <w:rPr>
      <w:rFonts w:asciiTheme="majorHAnsi" w:eastAsiaTheme="majorEastAsia" w:hAnsiTheme="majorHAnsi" w:cstheme="majorBidi"/>
    </w:rPr>
  </w:style>
  <w:style w:type="paragraph" w:customStyle="1" w:styleId="925568E37AB947378FAFBE033825588B4">
    <w:name w:val="925568E37AB947378FAFBE033825588B4"/>
    <w:rsid w:val="00B15BD3"/>
    <w:pPr>
      <w:spacing w:line="252" w:lineRule="auto"/>
    </w:pPr>
    <w:rPr>
      <w:rFonts w:asciiTheme="majorHAnsi" w:eastAsiaTheme="majorEastAsia" w:hAnsiTheme="majorHAnsi" w:cstheme="majorBidi"/>
    </w:rPr>
  </w:style>
  <w:style w:type="paragraph" w:customStyle="1" w:styleId="7FABB616BD7443C99EECAA7148C8E70F4">
    <w:name w:val="7FABB616BD7443C99EECAA7148C8E70F4"/>
    <w:rsid w:val="00B15BD3"/>
    <w:pPr>
      <w:spacing w:line="252" w:lineRule="auto"/>
    </w:pPr>
    <w:rPr>
      <w:rFonts w:asciiTheme="majorHAnsi" w:eastAsiaTheme="majorEastAsia" w:hAnsiTheme="majorHAnsi" w:cstheme="majorBidi"/>
    </w:rPr>
  </w:style>
  <w:style w:type="paragraph" w:customStyle="1" w:styleId="5EC3F6AE4DFA4D4599D7CBB86F39CB9F4">
    <w:name w:val="5EC3F6AE4DFA4D4599D7CBB86F39CB9F4"/>
    <w:rsid w:val="00B15BD3"/>
    <w:pPr>
      <w:spacing w:line="252" w:lineRule="auto"/>
    </w:pPr>
    <w:rPr>
      <w:rFonts w:asciiTheme="majorHAnsi" w:eastAsiaTheme="majorEastAsia" w:hAnsiTheme="majorHAnsi" w:cstheme="majorBidi"/>
    </w:rPr>
  </w:style>
  <w:style w:type="paragraph" w:customStyle="1" w:styleId="DAE4F097B6F8401690C730FDAB921FE54">
    <w:name w:val="DAE4F097B6F8401690C730FDAB921FE54"/>
    <w:rsid w:val="00B15BD3"/>
    <w:pPr>
      <w:spacing w:line="252" w:lineRule="auto"/>
    </w:pPr>
    <w:rPr>
      <w:rFonts w:asciiTheme="majorHAnsi" w:eastAsiaTheme="majorEastAsia" w:hAnsiTheme="majorHAnsi" w:cstheme="majorBidi"/>
    </w:rPr>
  </w:style>
  <w:style w:type="paragraph" w:customStyle="1" w:styleId="269B167EE9834832B583F1431BAB932C4">
    <w:name w:val="269B167EE9834832B583F1431BAB932C4"/>
    <w:rsid w:val="00B15BD3"/>
    <w:pPr>
      <w:spacing w:line="252" w:lineRule="auto"/>
    </w:pPr>
    <w:rPr>
      <w:rFonts w:asciiTheme="majorHAnsi" w:eastAsiaTheme="majorEastAsia" w:hAnsiTheme="majorHAnsi" w:cstheme="majorBidi"/>
    </w:rPr>
  </w:style>
  <w:style w:type="paragraph" w:customStyle="1" w:styleId="E7B8DC892EFE493AAB6F43E9ED960BC54">
    <w:name w:val="E7B8DC892EFE493AAB6F43E9ED960BC54"/>
    <w:rsid w:val="00B15BD3"/>
    <w:pPr>
      <w:spacing w:line="252" w:lineRule="auto"/>
    </w:pPr>
    <w:rPr>
      <w:rFonts w:asciiTheme="majorHAnsi" w:eastAsiaTheme="majorEastAsia" w:hAnsiTheme="majorHAnsi" w:cstheme="majorBidi"/>
    </w:rPr>
  </w:style>
  <w:style w:type="paragraph" w:customStyle="1" w:styleId="BDF2952BF1834A74BD2F50140E38518D4">
    <w:name w:val="BDF2952BF1834A74BD2F50140E38518D4"/>
    <w:rsid w:val="00B15BD3"/>
    <w:pPr>
      <w:spacing w:line="252" w:lineRule="auto"/>
    </w:pPr>
    <w:rPr>
      <w:rFonts w:asciiTheme="majorHAnsi" w:eastAsiaTheme="majorEastAsia" w:hAnsiTheme="majorHAnsi" w:cstheme="majorBidi"/>
    </w:rPr>
  </w:style>
  <w:style w:type="paragraph" w:customStyle="1" w:styleId="CFE4286753C349BD98BF46A3833062774">
    <w:name w:val="CFE4286753C349BD98BF46A3833062774"/>
    <w:rsid w:val="00B15BD3"/>
    <w:pPr>
      <w:spacing w:line="252" w:lineRule="auto"/>
    </w:pPr>
    <w:rPr>
      <w:rFonts w:asciiTheme="majorHAnsi" w:eastAsiaTheme="majorEastAsia" w:hAnsiTheme="majorHAnsi" w:cstheme="majorBidi"/>
    </w:rPr>
  </w:style>
  <w:style w:type="paragraph" w:customStyle="1" w:styleId="E8EAF37F4E3C4FA4A8B4C167FCFC015D4">
    <w:name w:val="E8EAF37F4E3C4FA4A8B4C167FCFC015D4"/>
    <w:rsid w:val="00B15BD3"/>
    <w:pPr>
      <w:spacing w:line="252" w:lineRule="auto"/>
    </w:pPr>
    <w:rPr>
      <w:rFonts w:asciiTheme="majorHAnsi" w:eastAsiaTheme="majorEastAsia" w:hAnsiTheme="majorHAnsi" w:cstheme="majorBidi"/>
    </w:rPr>
  </w:style>
  <w:style w:type="paragraph" w:customStyle="1" w:styleId="AD02E0BF3D5148FBBB53F1ADC35138B54">
    <w:name w:val="AD02E0BF3D5148FBBB53F1ADC35138B54"/>
    <w:rsid w:val="00B15BD3"/>
    <w:pPr>
      <w:spacing w:line="252" w:lineRule="auto"/>
    </w:pPr>
    <w:rPr>
      <w:rFonts w:asciiTheme="majorHAnsi" w:eastAsiaTheme="majorEastAsia" w:hAnsiTheme="majorHAnsi" w:cstheme="majorBidi"/>
    </w:rPr>
  </w:style>
  <w:style w:type="paragraph" w:customStyle="1" w:styleId="3FA9DDA2E2374F379BC227912A2CFE3C4">
    <w:name w:val="3FA9DDA2E2374F379BC227912A2CFE3C4"/>
    <w:rsid w:val="00B15BD3"/>
    <w:pPr>
      <w:spacing w:line="252" w:lineRule="auto"/>
    </w:pPr>
    <w:rPr>
      <w:rFonts w:asciiTheme="majorHAnsi" w:eastAsiaTheme="majorEastAsia" w:hAnsiTheme="majorHAnsi" w:cstheme="majorBidi"/>
    </w:rPr>
  </w:style>
  <w:style w:type="paragraph" w:customStyle="1" w:styleId="E2E3DC4BD9074470B589D936FA0293A44">
    <w:name w:val="E2E3DC4BD9074470B589D936FA0293A44"/>
    <w:rsid w:val="00B15BD3"/>
    <w:pPr>
      <w:spacing w:line="252" w:lineRule="auto"/>
    </w:pPr>
    <w:rPr>
      <w:rFonts w:asciiTheme="majorHAnsi" w:eastAsiaTheme="majorEastAsia" w:hAnsiTheme="majorHAnsi" w:cstheme="majorBidi"/>
    </w:rPr>
  </w:style>
  <w:style w:type="paragraph" w:customStyle="1" w:styleId="1F50B103A1694B8781DE907412992FA84">
    <w:name w:val="1F50B103A1694B8781DE907412992FA84"/>
    <w:rsid w:val="00B15BD3"/>
    <w:pPr>
      <w:spacing w:line="252" w:lineRule="auto"/>
    </w:pPr>
    <w:rPr>
      <w:rFonts w:asciiTheme="majorHAnsi" w:eastAsiaTheme="majorEastAsia" w:hAnsiTheme="majorHAnsi" w:cstheme="majorBidi"/>
    </w:rPr>
  </w:style>
  <w:style w:type="paragraph" w:customStyle="1" w:styleId="3DB65132EF3C4202B271049A6C72D4A84">
    <w:name w:val="3DB65132EF3C4202B271049A6C72D4A84"/>
    <w:rsid w:val="00B15BD3"/>
    <w:pPr>
      <w:spacing w:line="252" w:lineRule="auto"/>
    </w:pPr>
    <w:rPr>
      <w:rFonts w:asciiTheme="majorHAnsi" w:eastAsiaTheme="majorEastAsia" w:hAnsiTheme="majorHAnsi" w:cstheme="majorBidi"/>
    </w:rPr>
  </w:style>
  <w:style w:type="paragraph" w:customStyle="1" w:styleId="F67B429D7CC042608854148DEE42B07C4">
    <w:name w:val="F67B429D7CC042608854148DEE42B07C4"/>
    <w:rsid w:val="00B15BD3"/>
    <w:pPr>
      <w:spacing w:line="252" w:lineRule="auto"/>
    </w:pPr>
    <w:rPr>
      <w:rFonts w:asciiTheme="majorHAnsi" w:eastAsiaTheme="majorEastAsia" w:hAnsiTheme="majorHAnsi" w:cstheme="majorBidi"/>
    </w:rPr>
  </w:style>
  <w:style w:type="paragraph" w:customStyle="1" w:styleId="5E9FD6B12AA742A4BBA73F7665B9E3184">
    <w:name w:val="5E9FD6B12AA742A4BBA73F7665B9E3184"/>
    <w:rsid w:val="00B15BD3"/>
    <w:pPr>
      <w:spacing w:line="252" w:lineRule="auto"/>
    </w:pPr>
    <w:rPr>
      <w:rFonts w:asciiTheme="majorHAnsi" w:eastAsiaTheme="majorEastAsia" w:hAnsiTheme="majorHAnsi" w:cstheme="majorBidi"/>
    </w:rPr>
  </w:style>
  <w:style w:type="paragraph" w:customStyle="1" w:styleId="20A02B14FF674C418B0CCD562869F8094">
    <w:name w:val="20A02B14FF674C418B0CCD562869F8094"/>
    <w:rsid w:val="00B15BD3"/>
    <w:pPr>
      <w:spacing w:line="252" w:lineRule="auto"/>
    </w:pPr>
    <w:rPr>
      <w:rFonts w:asciiTheme="majorHAnsi" w:eastAsiaTheme="majorEastAsia" w:hAnsiTheme="majorHAnsi" w:cstheme="majorBidi"/>
    </w:rPr>
  </w:style>
  <w:style w:type="paragraph" w:customStyle="1" w:styleId="373FD76059964D2E87757F0891F77D744">
    <w:name w:val="373FD76059964D2E87757F0891F77D744"/>
    <w:rsid w:val="00B15BD3"/>
    <w:pPr>
      <w:spacing w:line="252" w:lineRule="auto"/>
    </w:pPr>
    <w:rPr>
      <w:rFonts w:asciiTheme="majorHAnsi" w:eastAsiaTheme="majorEastAsia" w:hAnsiTheme="majorHAnsi" w:cstheme="majorBidi"/>
    </w:rPr>
  </w:style>
  <w:style w:type="paragraph" w:customStyle="1" w:styleId="8AC57DE9D9274078837C2C53E63022F84">
    <w:name w:val="8AC57DE9D9274078837C2C53E63022F84"/>
    <w:rsid w:val="00B15BD3"/>
    <w:pPr>
      <w:spacing w:line="252" w:lineRule="auto"/>
    </w:pPr>
    <w:rPr>
      <w:rFonts w:asciiTheme="majorHAnsi" w:eastAsiaTheme="majorEastAsia" w:hAnsiTheme="majorHAnsi" w:cstheme="majorBidi"/>
    </w:rPr>
  </w:style>
  <w:style w:type="paragraph" w:customStyle="1" w:styleId="AA623819740C44FB95C77BAF1CDECC5C4">
    <w:name w:val="AA623819740C44FB95C77BAF1CDECC5C4"/>
    <w:rsid w:val="00B15BD3"/>
    <w:pPr>
      <w:spacing w:line="252" w:lineRule="auto"/>
    </w:pPr>
    <w:rPr>
      <w:rFonts w:asciiTheme="majorHAnsi" w:eastAsiaTheme="majorEastAsia" w:hAnsiTheme="majorHAnsi" w:cstheme="majorBidi"/>
    </w:rPr>
  </w:style>
  <w:style w:type="paragraph" w:customStyle="1" w:styleId="94051163BD6E47E287FEE6A00233155E4">
    <w:name w:val="94051163BD6E47E287FEE6A00233155E4"/>
    <w:rsid w:val="00B15BD3"/>
    <w:pPr>
      <w:spacing w:line="252" w:lineRule="auto"/>
    </w:pPr>
    <w:rPr>
      <w:rFonts w:asciiTheme="majorHAnsi" w:eastAsiaTheme="majorEastAsia" w:hAnsiTheme="majorHAnsi" w:cstheme="majorBidi"/>
    </w:rPr>
  </w:style>
  <w:style w:type="paragraph" w:customStyle="1" w:styleId="1AA89EBD71FA4956BB7E6432921DB2444">
    <w:name w:val="1AA89EBD71FA4956BB7E6432921DB2444"/>
    <w:rsid w:val="00B15BD3"/>
    <w:pPr>
      <w:spacing w:line="252" w:lineRule="auto"/>
    </w:pPr>
    <w:rPr>
      <w:rFonts w:asciiTheme="majorHAnsi" w:eastAsiaTheme="majorEastAsia" w:hAnsiTheme="majorHAnsi" w:cstheme="majorBidi"/>
    </w:rPr>
  </w:style>
  <w:style w:type="paragraph" w:customStyle="1" w:styleId="B6812C295841422B86360ACBF9034FC14">
    <w:name w:val="B6812C295841422B86360ACBF9034FC14"/>
    <w:rsid w:val="00B15BD3"/>
    <w:pPr>
      <w:spacing w:line="252" w:lineRule="auto"/>
    </w:pPr>
    <w:rPr>
      <w:rFonts w:asciiTheme="majorHAnsi" w:eastAsiaTheme="majorEastAsia" w:hAnsiTheme="majorHAnsi" w:cstheme="majorBidi"/>
    </w:rPr>
  </w:style>
  <w:style w:type="paragraph" w:customStyle="1" w:styleId="7FA57A35E5EA4BADA294F4236C83CE6A4">
    <w:name w:val="7FA57A35E5EA4BADA294F4236C83CE6A4"/>
    <w:rsid w:val="00B15BD3"/>
    <w:pPr>
      <w:spacing w:line="252" w:lineRule="auto"/>
    </w:pPr>
    <w:rPr>
      <w:rFonts w:asciiTheme="majorHAnsi" w:eastAsiaTheme="majorEastAsia" w:hAnsiTheme="majorHAnsi" w:cstheme="majorBidi"/>
    </w:rPr>
  </w:style>
  <w:style w:type="paragraph" w:customStyle="1" w:styleId="15F59E8379B74B2585BBE25AFE3DBE0B4">
    <w:name w:val="15F59E8379B74B2585BBE25AFE3DBE0B4"/>
    <w:rsid w:val="00B15BD3"/>
    <w:pPr>
      <w:spacing w:line="252" w:lineRule="auto"/>
    </w:pPr>
    <w:rPr>
      <w:rFonts w:asciiTheme="majorHAnsi" w:eastAsiaTheme="majorEastAsia" w:hAnsiTheme="majorHAnsi" w:cstheme="majorBidi"/>
    </w:rPr>
  </w:style>
  <w:style w:type="paragraph" w:customStyle="1" w:styleId="61B4AEDDE3364C499B30631ED120F5A64">
    <w:name w:val="61B4AEDDE3364C499B30631ED120F5A64"/>
    <w:rsid w:val="00B15BD3"/>
    <w:pPr>
      <w:spacing w:line="252" w:lineRule="auto"/>
    </w:pPr>
    <w:rPr>
      <w:rFonts w:asciiTheme="majorHAnsi" w:eastAsiaTheme="majorEastAsia" w:hAnsiTheme="majorHAnsi" w:cstheme="majorBidi"/>
    </w:rPr>
  </w:style>
  <w:style w:type="paragraph" w:customStyle="1" w:styleId="CB948C0E2A684818876989A62F87BF7E4">
    <w:name w:val="CB948C0E2A684818876989A62F87BF7E4"/>
    <w:rsid w:val="00B15BD3"/>
    <w:pPr>
      <w:spacing w:line="252" w:lineRule="auto"/>
    </w:pPr>
    <w:rPr>
      <w:rFonts w:asciiTheme="majorHAnsi" w:eastAsiaTheme="majorEastAsia" w:hAnsiTheme="majorHAnsi" w:cstheme="majorBidi"/>
    </w:rPr>
  </w:style>
  <w:style w:type="paragraph" w:customStyle="1" w:styleId="ED74986BFF5C4F779001289BF834C5DB4">
    <w:name w:val="ED74986BFF5C4F779001289BF834C5DB4"/>
    <w:rsid w:val="00B15BD3"/>
    <w:pPr>
      <w:spacing w:line="252" w:lineRule="auto"/>
    </w:pPr>
    <w:rPr>
      <w:rFonts w:asciiTheme="majorHAnsi" w:eastAsiaTheme="majorEastAsia" w:hAnsiTheme="majorHAnsi" w:cstheme="majorBidi"/>
    </w:rPr>
  </w:style>
  <w:style w:type="paragraph" w:customStyle="1" w:styleId="5AD95F02DB914341BE6332E791AD069D4">
    <w:name w:val="5AD95F02DB914341BE6332E791AD069D4"/>
    <w:rsid w:val="00B15BD3"/>
    <w:pPr>
      <w:spacing w:line="252" w:lineRule="auto"/>
    </w:pPr>
    <w:rPr>
      <w:rFonts w:asciiTheme="majorHAnsi" w:eastAsiaTheme="majorEastAsia" w:hAnsiTheme="majorHAnsi" w:cstheme="majorBidi"/>
    </w:rPr>
  </w:style>
  <w:style w:type="paragraph" w:customStyle="1" w:styleId="957AFBD1261442D9BED0B4A98B5166384">
    <w:name w:val="957AFBD1261442D9BED0B4A98B5166384"/>
    <w:rsid w:val="00B15BD3"/>
    <w:pPr>
      <w:spacing w:line="252" w:lineRule="auto"/>
    </w:pPr>
    <w:rPr>
      <w:rFonts w:asciiTheme="majorHAnsi" w:eastAsiaTheme="majorEastAsia" w:hAnsiTheme="majorHAnsi" w:cstheme="majorBidi"/>
    </w:rPr>
  </w:style>
  <w:style w:type="paragraph" w:customStyle="1" w:styleId="6275F074E1324E8FA644FEAAD604B5884">
    <w:name w:val="6275F074E1324E8FA644FEAAD604B5884"/>
    <w:rsid w:val="00B15BD3"/>
    <w:pPr>
      <w:spacing w:line="252" w:lineRule="auto"/>
    </w:pPr>
    <w:rPr>
      <w:rFonts w:asciiTheme="majorHAnsi" w:eastAsiaTheme="majorEastAsia" w:hAnsiTheme="majorHAnsi" w:cstheme="majorBidi"/>
    </w:rPr>
  </w:style>
  <w:style w:type="paragraph" w:customStyle="1" w:styleId="371A3ED8747C45E780759E557D7200414">
    <w:name w:val="371A3ED8747C45E780759E557D7200414"/>
    <w:rsid w:val="00B15BD3"/>
    <w:pPr>
      <w:spacing w:line="252" w:lineRule="auto"/>
    </w:pPr>
    <w:rPr>
      <w:rFonts w:asciiTheme="majorHAnsi" w:eastAsiaTheme="majorEastAsia" w:hAnsiTheme="majorHAnsi" w:cstheme="majorBidi"/>
    </w:rPr>
  </w:style>
  <w:style w:type="paragraph" w:customStyle="1" w:styleId="86E01BAE122A4497B7984ED03DA4ED244">
    <w:name w:val="86E01BAE122A4497B7984ED03DA4ED244"/>
    <w:rsid w:val="00B15BD3"/>
    <w:pPr>
      <w:spacing w:line="252" w:lineRule="auto"/>
    </w:pPr>
    <w:rPr>
      <w:rFonts w:asciiTheme="majorHAnsi" w:eastAsiaTheme="majorEastAsia" w:hAnsiTheme="majorHAnsi" w:cstheme="majorBidi"/>
    </w:rPr>
  </w:style>
  <w:style w:type="paragraph" w:customStyle="1" w:styleId="7A7A1821937940E888A765D8684E9EAD4">
    <w:name w:val="7A7A1821937940E888A765D8684E9EAD4"/>
    <w:rsid w:val="00B15BD3"/>
    <w:pPr>
      <w:spacing w:line="252" w:lineRule="auto"/>
    </w:pPr>
    <w:rPr>
      <w:rFonts w:asciiTheme="majorHAnsi" w:eastAsiaTheme="majorEastAsia" w:hAnsiTheme="majorHAnsi" w:cstheme="majorBidi"/>
    </w:rPr>
  </w:style>
  <w:style w:type="paragraph" w:customStyle="1" w:styleId="E9D7577FE3DF473EB17881101C111DDE4">
    <w:name w:val="E9D7577FE3DF473EB17881101C111DDE4"/>
    <w:rsid w:val="00B15BD3"/>
    <w:pPr>
      <w:spacing w:line="252" w:lineRule="auto"/>
    </w:pPr>
    <w:rPr>
      <w:rFonts w:asciiTheme="majorHAnsi" w:eastAsiaTheme="majorEastAsia" w:hAnsiTheme="majorHAnsi" w:cstheme="majorBidi"/>
    </w:rPr>
  </w:style>
  <w:style w:type="paragraph" w:customStyle="1" w:styleId="E5A03F5EEFD442A785B7199EA0F479B74">
    <w:name w:val="E5A03F5EEFD442A785B7199EA0F479B74"/>
    <w:rsid w:val="00B15BD3"/>
    <w:pPr>
      <w:spacing w:line="252" w:lineRule="auto"/>
    </w:pPr>
    <w:rPr>
      <w:rFonts w:asciiTheme="majorHAnsi" w:eastAsiaTheme="majorEastAsia" w:hAnsiTheme="majorHAnsi" w:cstheme="majorBidi"/>
    </w:rPr>
  </w:style>
  <w:style w:type="paragraph" w:customStyle="1" w:styleId="FB326AB33BB142FAB465B8D6E414CDFC4">
    <w:name w:val="FB326AB33BB142FAB465B8D6E414CDFC4"/>
    <w:rsid w:val="00B15BD3"/>
    <w:pPr>
      <w:spacing w:line="252" w:lineRule="auto"/>
    </w:pPr>
    <w:rPr>
      <w:rFonts w:asciiTheme="majorHAnsi" w:eastAsiaTheme="majorEastAsia" w:hAnsiTheme="majorHAnsi" w:cstheme="majorBidi"/>
    </w:rPr>
  </w:style>
  <w:style w:type="paragraph" w:customStyle="1" w:styleId="D12C600D43D54B97852F50F4319818714">
    <w:name w:val="D12C600D43D54B97852F50F4319818714"/>
    <w:rsid w:val="00B15BD3"/>
    <w:pPr>
      <w:spacing w:line="252" w:lineRule="auto"/>
    </w:pPr>
    <w:rPr>
      <w:rFonts w:asciiTheme="majorHAnsi" w:eastAsiaTheme="majorEastAsia" w:hAnsiTheme="majorHAnsi" w:cstheme="majorBidi"/>
    </w:rPr>
  </w:style>
  <w:style w:type="paragraph" w:customStyle="1" w:styleId="71AD9823F789493A9165EE16657E8D654">
    <w:name w:val="71AD9823F789493A9165EE16657E8D654"/>
    <w:rsid w:val="00B15BD3"/>
    <w:pPr>
      <w:spacing w:line="252" w:lineRule="auto"/>
    </w:pPr>
    <w:rPr>
      <w:rFonts w:asciiTheme="majorHAnsi" w:eastAsiaTheme="majorEastAsia" w:hAnsiTheme="majorHAnsi" w:cstheme="majorBidi"/>
    </w:rPr>
  </w:style>
  <w:style w:type="paragraph" w:customStyle="1" w:styleId="BBBFF616D6E44FABB350AD4289CF692C4">
    <w:name w:val="BBBFF616D6E44FABB350AD4289CF692C4"/>
    <w:rsid w:val="00B15BD3"/>
    <w:pPr>
      <w:spacing w:line="252" w:lineRule="auto"/>
    </w:pPr>
    <w:rPr>
      <w:rFonts w:asciiTheme="majorHAnsi" w:eastAsiaTheme="majorEastAsia" w:hAnsiTheme="majorHAnsi" w:cstheme="majorBidi"/>
    </w:rPr>
  </w:style>
  <w:style w:type="paragraph" w:customStyle="1" w:styleId="71B42E9408CD4AD2979403A0F23B78A74">
    <w:name w:val="71B42E9408CD4AD2979403A0F23B78A74"/>
    <w:rsid w:val="00B15BD3"/>
    <w:pPr>
      <w:spacing w:line="252" w:lineRule="auto"/>
    </w:pPr>
    <w:rPr>
      <w:rFonts w:asciiTheme="majorHAnsi" w:eastAsiaTheme="majorEastAsia" w:hAnsiTheme="majorHAnsi" w:cstheme="majorBidi"/>
    </w:rPr>
  </w:style>
  <w:style w:type="paragraph" w:customStyle="1" w:styleId="E4E5EFA0F07E49A18C05E340E00975B34">
    <w:name w:val="E4E5EFA0F07E49A18C05E340E00975B34"/>
    <w:rsid w:val="00B15BD3"/>
    <w:pPr>
      <w:spacing w:line="252" w:lineRule="auto"/>
    </w:pPr>
    <w:rPr>
      <w:rFonts w:asciiTheme="majorHAnsi" w:eastAsiaTheme="majorEastAsia" w:hAnsiTheme="majorHAnsi" w:cstheme="majorBidi"/>
    </w:rPr>
  </w:style>
  <w:style w:type="paragraph" w:customStyle="1" w:styleId="897C3640D31E4E55AD32E7FECD6A23714">
    <w:name w:val="897C3640D31E4E55AD32E7FECD6A23714"/>
    <w:rsid w:val="00B15BD3"/>
    <w:pPr>
      <w:spacing w:line="252" w:lineRule="auto"/>
    </w:pPr>
    <w:rPr>
      <w:rFonts w:asciiTheme="majorHAnsi" w:eastAsiaTheme="majorEastAsia" w:hAnsiTheme="majorHAnsi" w:cstheme="majorBidi"/>
    </w:rPr>
  </w:style>
  <w:style w:type="paragraph" w:customStyle="1" w:styleId="5BCB286C9F1D42D0AED07B4253418B244">
    <w:name w:val="5BCB286C9F1D42D0AED07B4253418B244"/>
    <w:rsid w:val="00B15BD3"/>
    <w:pPr>
      <w:spacing w:line="252" w:lineRule="auto"/>
    </w:pPr>
    <w:rPr>
      <w:rFonts w:asciiTheme="majorHAnsi" w:eastAsiaTheme="majorEastAsia" w:hAnsiTheme="majorHAnsi" w:cstheme="majorBidi"/>
    </w:rPr>
  </w:style>
  <w:style w:type="paragraph" w:customStyle="1" w:styleId="8C83B5B7C8794BCBB756076CAE4C6B4B4">
    <w:name w:val="8C83B5B7C8794BCBB756076CAE4C6B4B4"/>
    <w:rsid w:val="00B15BD3"/>
    <w:pPr>
      <w:spacing w:line="252" w:lineRule="auto"/>
    </w:pPr>
    <w:rPr>
      <w:rFonts w:asciiTheme="majorHAnsi" w:eastAsiaTheme="majorEastAsia" w:hAnsiTheme="majorHAnsi" w:cstheme="majorBidi"/>
    </w:rPr>
  </w:style>
  <w:style w:type="paragraph" w:customStyle="1" w:styleId="09F68FFCD4DB495D801EACE3ACB203AD4">
    <w:name w:val="09F68FFCD4DB495D801EACE3ACB203AD4"/>
    <w:rsid w:val="00B15BD3"/>
    <w:pPr>
      <w:spacing w:line="252" w:lineRule="auto"/>
    </w:pPr>
    <w:rPr>
      <w:rFonts w:asciiTheme="majorHAnsi" w:eastAsiaTheme="majorEastAsia" w:hAnsiTheme="majorHAnsi" w:cstheme="majorBidi"/>
    </w:rPr>
  </w:style>
  <w:style w:type="paragraph" w:customStyle="1" w:styleId="18DBB0B06D714F9D8BD9F2F753C9B01D4">
    <w:name w:val="18DBB0B06D714F9D8BD9F2F753C9B01D4"/>
    <w:rsid w:val="00B15BD3"/>
    <w:pPr>
      <w:spacing w:line="252" w:lineRule="auto"/>
    </w:pPr>
    <w:rPr>
      <w:rFonts w:asciiTheme="majorHAnsi" w:eastAsiaTheme="majorEastAsia" w:hAnsiTheme="majorHAnsi" w:cstheme="majorBidi"/>
    </w:rPr>
  </w:style>
  <w:style w:type="paragraph" w:customStyle="1" w:styleId="500A31ADBAC64E3298D2962A0384F9CC4">
    <w:name w:val="500A31ADBAC64E3298D2962A0384F9CC4"/>
    <w:rsid w:val="00B15BD3"/>
    <w:pPr>
      <w:spacing w:line="252" w:lineRule="auto"/>
    </w:pPr>
    <w:rPr>
      <w:rFonts w:asciiTheme="majorHAnsi" w:eastAsiaTheme="majorEastAsia" w:hAnsiTheme="majorHAnsi" w:cstheme="majorBidi"/>
    </w:rPr>
  </w:style>
  <w:style w:type="paragraph" w:customStyle="1" w:styleId="D7857B0A4E9841F39DB42D5EB8F57BF54">
    <w:name w:val="D7857B0A4E9841F39DB42D5EB8F57BF54"/>
    <w:rsid w:val="00B15BD3"/>
    <w:pPr>
      <w:spacing w:line="252" w:lineRule="auto"/>
    </w:pPr>
    <w:rPr>
      <w:rFonts w:asciiTheme="majorHAnsi" w:eastAsiaTheme="majorEastAsia" w:hAnsiTheme="majorHAnsi" w:cstheme="majorBidi"/>
    </w:rPr>
  </w:style>
  <w:style w:type="paragraph" w:customStyle="1" w:styleId="4DB5DDD8E5414968A12DD98AA69AB6D04">
    <w:name w:val="4DB5DDD8E5414968A12DD98AA69AB6D04"/>
    <w:rsid w:val="00B15BD3"/>
    <w:pPr>
      <w:spacing w:line="252" w:lineRule="auto"/>
    </w:pPr>
    <w:rPr>
      <w:rFonts w:asciiTheme="majorHAnsi" w:eastAsiaTheme="majorEastAsia" w:hAnsiTheme="majorHAnsi" w:cstheme="majorBidi"/>
    </w:rPr>
  </w:style>
  <w:style w:type="paragraph" w:customStyle="1" w:styleId="310CE6360A43407DBC734FDC80C543B04">
    <w:name w:val="310CE6360A43407DBC734FDC80C543B04"/>
    <w:rsid w:val="00B15BD3"/>
    <w:pPr>
      <w:spacing w:line="252" w:lineRule="auto"/>
    </w:pPr>
    <w:rPr>
      <w:rFonts w:asciiTheme="majorHAnsi" w:eastAsiaTheme="majorEastAsia" w:hAnsiTheme="majorHAnsi" w:cstheme="majorBidi"/>
    </w:rPr>
  </w:style>
  <w:style w:type="paragraph" w:customStyle="1" w:styleId="29730E2351E94F76B9FF702EDA7795554">
    <w:name w:val="29730E2351E94F76B9FF702EDA7795554"/>
    <w:rsid w:val="00B15BD3"/>
    <w:pPr>
      <w:spacing w:line="252" w:lineRule="auto"/>
    </w:pPr>
    <w:rPr>
      <w:rFonts w:asciiTheme="majorHAnsi" w:eastAsiaTheme="majorEastAsia" w:hAnsiTheme="majorHAnsi" w:cstheme="majorBidi"/>
    </w:rPr>
  </w:style>
  <w:style w:type="paragraph" w:customStyle="1" w:styleId="F64E53A6C20E4228B38F9C6877FE15B44">
    <w:name w:val="F64E53A6C20E4228B38F9C6877FE15B44"/>
    <w:rsid w:val="00B15BD3"/>
    <w:pPr>
      <w:spacing w:line="252" w:lineRule="auto"/>
    </w:pPr>
    <w:rPr>
      <w:rFonts w:asciiTheme="majorHAnsi" w:eastAsiaTheme="majorEastAsia" w:hAnsiTheme="majorHAnsi" w:cstheme="majorBidi"/>
    </w:rPr>
  </w:style>
  <w:style w:type="paragraph" w:customStyle="1" w:styleId="EE76C7558BF04CBB988C7E0B2CC98D4E4">
    <w:name w:val="EE76C7558BF04CBB988C7E0B2CC98D4E4"/>
    <w:rsid w:val="00B15BD3"/>
    <w:pPr>
      <w:spacing w:line="252" w:lineRule="auto"/>
    </w:pPr>
    <w:rPr>
      <w:rFonts w:asciiTheme="majorHAnsi" w:eastAsiaTheme="majorEastAsia" w:hAnsiTheme="majorHAnsi" w:cstheme="majorBidi"/>
    </w:rPr>
  </w:style>
  <w:style w:type="paragraph" w:customStyle="1" w:styleId="7A9EE2EBC9154C0E830F36472CEFF32D4">
    <w:name w:val="7A9EE2EBC9154C0E830F36472CEFF32D4"/>
    <w:rsid w:val="00B15BD3"/>
    <w:pPr>
      <w:spacing w:line="252" w:lineRule="auto"/>
    </w:pPr>
    <w:rPr>
      <w:rFonts w:asciiTheme="majorHAnsi" w:eastAsiaTheme="majorEastAsia" w:hAnsiTheme="majorHAnsi" w:cstheme="majorBidi"/>
    </w:rPr>
  </w:style>
  <w:style w:type="paragraph" w:customStyle="1" w:styleId="502C45571E80465880593CA3B6120FD54">
    <w:name w:val="502C45571E80465880593CA3B6120FD54"/>
    <w:rsid w:val="00B15BD3"/>
    <w:pPr>
      <w:spacing w:line="252" w:lineRule="auto"/>
    </w:pPr>
    <w:rPr>
      <w:rFonts w:asciiTheme="majorHAnsi" w:eastAsiaTheme="majorEastAsia" w:hAnsiTheme="majorHAnsi" w:cstheme="majorBidi"/>
    </w:rPr>
  </w:style>
  <w:style w:type="paragraph" w:customStyle="1" w:styleId="8FD3E653271A41299CCA0F76BCDA130D4">
    <w:name w:val="8FD3E653271A41299CCA0F76BCDA130D4"/>
    <w:rsid w:val="00B15BD3"/>
    <w:pPr>
      <w:spacing w:line="252" w:lineRule="auto"/>
    </w:pPr>
    <w:rPr>
      <w:rFonts w:asciiTheme="majorHAnsi" w:eastAsiaTheme="majorEastAsia" w:hAnsiTheme="majorHAnsi" w:cstheme="majorBidi"/>
    </w:rPr>
  </w:style>
  <w:style w:type="paragraph" w:customStyle="1" w:styleId="B5043272B9334D0CAA701D5C84C1736B4">
    <w:name w:val="B5043272B9334D0CAA701D5C84C1736B4"/>
    <w:rsid w:val="00B15BD3"/>
    <w:pPr>
      <w:spacing w:line="252" w:lineRule="auto"/>
    </w:pPr>
    <w:rPr>
      <w:rFonts w:asciiTheme="majorHAnsi" w:eastAsiaTheme="majorEastAsia" w:hAnsiTheme="majorHAnsi" w:cstheme="majorBidi"/>
    </w:rPr>
  </w:style>
  <w:style w:type="paragraph" w:customStyle="1" w:styleId="29E79E8637AB44B7B79E0F2FB3B9423E4">
    <w:name w:val="29E79E8637AB44B7B79E0F2FB3B9423E4"/>
    <w:rsid w:val="00B15BD3"/>
    <w:pPr>
      <w:spacing w:line="252" w:lineRule="auto"/>
    </w:pPr>
    <w:rPr>
      <w:rFonts w:asciiTheme="majorHAnsi" w:eastAsiaTheme="majorEastAsia" w:hAnsiTheme="majorHAnsi" w:cstheme="majorBidi"/>
    </w:rPr>
  </w:style>
  <w:style w:type="paragraph" w:customStyle="1" w:styleId="45ECB215CD7C4B7F9D0A3F2FE47E2B104">
    <w:name w:val="45ECB215CD7C4B7F9D0A3F2FE47E2B104"/>
    <w:rsid w:val="00B15BD3"/>
    <w:pPr>
      <w:spacing w:line="252" w:lineRule="auto"/>
    </w:pPr>
    <w:rPr>
      <w:rFonts w:asciiTheme="majorHAnsi" w:eastAsiaTheme="majorEastAsia" w:hAnsiTheme="majorHAnsi" w:cstheme="majorBidi"/>
    </w:rPr>
  </w:style>
  <w:style w:type="paragraph" w:customStyle="1" w:styleId="88F16CE953DE49F6A49F18F1E5104C994">
    <w:name w:val="88F16CE953DE49F6A49F18F1E5104C994"/>
    <w:rsid w:val="00B15BD3"/>
    <w:pPr>
      <w:spacing w:line="252" w:lineRule="auto"/>
    </w:pPr>
    <w:rPr>
      <w:rFonts w:asciiTheme="majorHAnsi" w:eastAsiaTheme="majorEastAsia" w:hAnsiTheme="majorHAnsi" w:cstheme="majorBidi"/>
    </w:rPr>
  </w:style>
  <w:style w:type="paragraph" w:customStyle="1" w:styleId="00CC0157616C47FABAF1BDC4971BD1D94">
    <w:name w:val="00CC0157616C47FABAF1BDC4971BD1D94"/>
    <w:rsid w:val="00B15BD3"/>
    <w:pPr>
      <w:spacing w:line="252" w:lineRule="auto"/>
    </w:pPr>
    <w:rPr>
      <w:rFonts w:asciiTheme="majorHAnsi" w:eastAsiaTheme="majorEastAsia" w:hAnsiTheme="majorHAnsi" w:cstheme="majorBidi"/>
    </w:rPr>
  </w:style>
  <w:style w:type="paragraph" w:customStyle="1" w:styleId="F8907D6D105640A8AFF9DE90384B96DA4">
    <w:name w:val="F8907D6D105640A8AFF9DE90384B96DA4"/>
    <w:rsid w:val="00B15BD3"/>
    <w:pPr>
      <w:spacing w:line="252" w:lineRule="auto"/>
    </w:pPr>
    <w:rPr>
      <w:rFonts w:asciiTheme="majorHAnsi" w:eastAsiaTheme="majorEastAsia" w:hAnsiTheme="majorHAnsi" w:cstheme="majorBidi"/>
    </w:rPr>
  </w:style>
  <w:style w:type="paragraph" w:customStyle="1" w:styleId="3BB9CE17C26849F3B5E988C6C79A84754">
    <w:name w:val="3BB9CE17C26849F3B5E988C6C79A84754"/>
    <w:rsid w:val="00B15BD3"/>
    <w:pPr>
      <w:spacing w:line="252" w:lineRule="auto"/>
    </w:pPr>
    <w:rPr>
      <w:rFonts w:asciiTheme="majorHAnsi" w:eastAsiaTheme="majorEastAsia" w:hAnsiTheme="majorHAnsi" w:cstheme="majorBidi"/>
    </w:rPr>
  </w:style>
  <w:style w:type="paragraph" w:customStyle="1" w:styleId="6593BA6762D14ECAB391967F20CA44644">
    <w:name w:val="6593BA6762D14ECAB391967F20CA44644"/>
    <w:rsid w:val="00B15BD3"/>
    <w:pPr>
      <w:spacing w:line="252" w:lineRule="auto"/>
    </w:pPr>
    <w:rPr>
      <w:rFonts w:asciiTheme="majorHAnsi" w:eastAsiaTheme="majorEastAsia" w:hAnsiTheme="majorHAnsi" w:cstheme="majorBidi"/>
    </w:rPr>
  </w:style>
  <w:style w:type="paragraph" w:customStyle="1" w:styleId="FAF6C5274D8E4E77B220D607BD8553724">
    <w:name w:val="FAF6C5274D8E4E77B220D607BD8553724"/>
    <w:rsid w:val="00B15BD3"/>
    <w:pPr>
      <w:spacing w:line="252" w:lineRule="auto"/>
    </w:pPr>
    <w:rPr>
      <w:rFonts w:asciiTheme="majorHAnsi" w:eastAsiaTheme="majorEastAsia" w:hAnsiTheme="majorHAnsi" w:cstheme="majorBidi"/>
    </w:rPr>
  </w:style>
  <w:style w:type="paragraph" w:customStyle="1" w:styleId="5C95A742CA7441CBBFC85B53463B9C184">
    <w:name w:val="5C95A742CA7441CBBFC85B53463B9C184"/>
    <w:rsid w:val="00B15BD3"/>
    <w:pPr>
      <w:spacing w:line="252" w:lineRule="auto"/>
    </w:pPr>
    <w:rPr>
      <w:rFonts w:asciiTheme="majorHAnsi" w:eastAsiaTheme="majorEastAsia" w:hAnsiTheme="majorHAnsi" w:cstheme="majorBidi"/>
    </w:rPr>
  </w:style>
  <w:style w:type="paragraph" w:customStyle="1" w:styleId="EAF3F8479CF14016955A017A50CC55424">
    <w:name w:val="EAF3F8479CF14016955A017A50CC55424"/>
    <w:rsid w:val="00B15BD3"/>
    <w:pPr>
      <w:spacing w:line="252" w:lineRule="auto"/>
    </w:pPr>
    <w:rPr>
      <w:rFonts w:asciiTheme="majorHAnsi" w:eastAsiaTheme="majorEastAsia" w:hAnsiTheme="majorHAnsi" w:cstheme="majorBidi"/>
    </w:rPr>
  </w:style>
  <w:style w:type="paragraph" w:customStyle="1" w:styleId="76EC2C4D4DB449C6A0B75309BE90AB3A4">
    <w:name w:val="76EC2C4D4DB449C6A0B75309BE90AB3A4"/>
    <w:rsid w:val="00B15BD3"/>
    <w:pPr>
      <w:spacing w:line="252" w:lineRule="auto"/>
    </w:pPr>
    <w:rPr>
      <w:rFonts w:asciiTheme="majorHAnsi" w:eastAsiaTheme="majorEastAsia" w:hAnsiTheme="majorHAnsi" w:cstheme="majorBidi"/>
    </w:rPr>
  </w:style>
  <w:style w:type="paragraph" w:customStyle="1" w:styleId="88F4B4BB6BA94E2DBB9095340D08EB784">
    <w:name w:val="88F4B4BB6BA94E2DBB9095340D08EB784"/>
    <w:rsid w:val="00B15BD3"/>
    <w:pPr>
      <w:spacing w:line="252" w:lineRule="auto"/>
    </w:pPr>
    <w:rPr>
      <w:rFonts w:asciiTheme="majorHAnsi" w:eastAsiaTheme="majorEastAsia" w:hAnsiTheme="majorHAnsi" w:cstheme="majorBidi"/>
    </w:rPr>
  </w:style>
  <w:style w:type="paragraph" w:customStyle="1" w:styleId="A40161AB4A45481296107F3EE4801DA44">
    <w:name w:val="A40161AB4A45481296107F3EE4801DA44"/>
    <w:rsid w:val="00B15BD3"/>
    <w:pPr>
      <w:spacing w:line="252" w:lineRule="auto"/>
    </w:pPr>
    <w:rPr>
      <w:rFonts w:asciiTheme="majorHAnsi" w:eastAsiaTheme="majorEastAsia" w:hAnsiTheme="majorHAnsi" w:cstheme="majorBidi"/>
    </w:rPr>
  </w:style>
  <w:style w:type="paragraph" w:customStyle="1" w:styleId="D2818F2D767E457AA6F5B9F1760AF0904">
    <w:name w:val="D2818F2D767E457AA6F5B9F1760AF0904"/>
    <w:rsid w:val="00B15BD3"/>
    <w:pPr>
      <w:spacing w:line="252" w:lineRule="auto"/>
    </w:pPr>
    <w:rPr>
      <w:rFonts w:asciiTheme="majorHAnsi" w:eastAsiaTheme="majorEastAsia" w:hAnsiTheme="majorHAnsi" w:cstheme="majorBidi"/>
    </w:rPr>
  </w:style>
  <w:style w:type="paragraph" w:customStyle="1" w:styleId="E3856A2CD65747D690D3A8CD14554FEF4">
    <w:name w:val="E3856A2CD65747D690D3A8CD14554FEF4"/>
    <w:rsid w:val="00B15BD3"/>
    <w:pPr>
      <w:spacing w:line="252" w:lineRule="auto"/>
    </w:pPr>
    <w:rPr>
      <w:rFonts w:asciiTheme="majorHAnsi" w:eastAsiaTheme="majorEastAsia" w:hAnsiTheme="majorHAnsi" w:cstheme="majorBidi"/>
    </w:rPr>
  </w:style>
  <w:style w:type="paragraph" w:customStyle="1" w:styleId="03B79E7F0B7441538BC84278BDED75F54">
    <w:name w:val="03B79E7F0B7441538BC84278BDED75F54"/>
    <w:rsid w:val="00B15BD3"/>
    <w:pPr>
      <w:spacing w:line="252" w:lineRule="auto"/>
    </w:pPr>
    <w:rPr>
      <w:rFonts w:asciiTheme="majorHAnsi" w:eastAsiaTheme="majorEastAsia" w:hAnsiTheme="majorHAnsi" w:cstheme="majorBidi"/>
    </w:rPr>
  </w:style>
  <w:style w:type="paragraph" w:customStyle="1" w:styleId="9FBD8F82B02F458DB63D23C01F2CC2AF4">
    <w:name w:val="9FBD8F82B02F458DB63D23C01F2CC2AF4"/>
    <w:rsid w:val="00B15BD3"/>
    <w:pPr>
      <w:spacing w:line="252" w:lineRule="auto"/>
    </w:pPr>
    <w:rPr>
      <w:rFonts w:asciiTheme="majorHAnsi" w:eastAsiaTheme="majorEastAsia" w:hAnsiTheme="majorHAnsi" w:cstheme="majorBidi"/>
    </w:rPr>
  </w:style>
  <w:style w:type="paragraph" w:customStyle="1" w:styleId="70EF8D9C9AAE4D84A444A6A066F634944">
    <w:name w:val="70EF8D9C9AAE4D84A444A6A066F634944"/>
    <w:rsid w:val="00B15BD3"/>
    <w:pPr>
      <w:spacing w:line="252" w:lineRule="auto"/>
    </w:pPr>
    <w:rPr>
      <w:rFonts w:asciiTheme="majorHAnsi" w:eastAsiaTheme="majorEastAsia" w:hAnsiTheme="majorHAnsi" w:cstheme="majorBidi"/>
    </w:rPr>
  </w:style>
  <w:style w:type="paragraph" w:customStyle="1" w:styleId="EEA6A2F5DD80408DBF0F2E5A0984BA6D4">
    <w:name w:val="EEA6A2F5DD80408DBF0F2E5A0984BA6D4"/>
    <w:rsid w:val="00B15BD3"/>
    <w:pPr>
      <w:spacing w:line="252" w:lineRule="auto"/>
    </w:pPr>
    <w:rPr>
      <w:rFonts w:asciiTheme="majorHAnsi" w:eastAsiaTheme="majorEastAsia" w:hAnsiTheme="majorHAnsi" w:cstheme="majorBidi"/>
    </w:rPr>
  </w:style>
  <w:style w:type="paragraph" w:customStyle="1" w:styleId="8DCB12458550488DB031D41B0DF9DC594">
    <w:name w:val="8DCB12458550488DB031D41B0DF9DC594"/>
    <w:rsid w:val="00B15BD3"/>
    <w:pPr>
      <w:spacing w:line="252" w:lineRule="auto"/>
    </w:pPr>
    <w:rPr>
      <w:rFonts w:asciiTheme="majorHAnsi" w:eastAsiaTheme="majorEastAsia" w:hAnsiTheme="majorHAnsi" w:cstheme="majorBidi"/>
    </w:rPr>
  </w:style>
  <w:style w:type="paragraph" w:customStyle="1" w:styleId="D048306A3AD74CC695FBB74083F2AC734">
    <w:name w:val="D048306A3AD74CC695FBB74083F2AC734"/>
    <w:rsid w:val="00B15BD3"/>
    <w:pPr>
      <w:spacing w:line="252" w:lineRule="auto"/>
    </w:pPr>
    <w:rPr>
      <w:rFonts w:asciiTheme="majorHAnsi" w:eastAsiaTheme="majorEastAsia" w:hAnsiTheme="majorHAnsi" w:cstheme="majorBidi"/>
    </w:rPr>
  </w:style>
  <w:style w:type="paragraph" w:customStyle="1" w:styleId="CB9D1858FD21465D9808B6BE373893114">
    <w:name w:val="CB9D1858FD21465D9808B6BE373893114"/>
    <w:rsid w:val="00B15BD3"/>
    <w:pPr>
      <w:spacing w:line="252" w:lineRule="auto"/>
    </w:pPr>
    <w:rPr>
      <w:rFonts w:asciiTheme="majorHAnsi" w:eastAsiaTheme="majorEastAsia" w:hAnsiTheme="majorHAnsi" w:cstheme="majorBidi"/>
    </w:rPr>
  </w:style>
  <w:style w:type="paragraph" w:customStyle="1" w:styleId="C06E30419EED4F46B8CDBCDDEE529F7D4">
    <w:name w:val="C06E30419EED4F46B8CDBCDDEE529F7D4"/>
    <w:rsid w:val="00B15BD3"/>
    <w:pPr>
      <w:spacing w:line="252" w:lineRule="auto"/>
    </w:pPr>
    <w:rPr>
      <w:rFonts w:asciiTheme="majorHAnsi" w:eastAsiaTheme="majorEastAsia" w:hAnsiTheme="majorHAnsi" w:cstheme="majorBidi"/>
    </w:rPr>
  </w:style>
  <w:style w:type="paragraph" w:customStyle="1" w:styleId="39DF56AB6B2F4FD99F81A1E90245B5B64">
    <w:name w:val="39DF56AB6B2F4FD99F81A1E90245B5B64"/>
    <w:rsid w:val="00B15BD3"/>
    <w:pPr>
      <w:spacing w:line="252" w:lineRule="auto"/>
    </w:pPr>
    <w:rPr>
      <w:rFonts w:asciiTheme="majorHAnsi" w:eastAsiaTheme="majorEastAsia" w:hAnsiTheme="majorHAnsi" w:cstheme="majorBidi"/>
    </w:rPr>
  </w:style>
  <w:style w:type="paragraph" w:customStyle="1" w:styleId="8DDA70A813C046E1B3FF1384AFA505494">
    <w:name w:val="8DDA70A813C046E1B3FF1384AFA505494"/>
    <w:rsid w:val="00B15BD3"/>
    <w:pPr>
      <w:spacing w:line="252" w:lineRule="auto"/>
    </w:pPr>
    <w:rPr>
      <w:rFonts w:asciiTheme="majorHAnsi" w:eastAsiaTheme="majorEastAsia" w:hAnsiTheme="majorHAnsi" w:cstheme="majorBidi"/>
    </w:rPr>
  </w:style>
  <w:style w:type="paragraph" w:customStyle="1" w:styleId="BE0BFEA0374844CE9A10F7DBCA7564534">
    <w:name w:val="BE0BFEA0374844CE9A10F7DBCA7564534"/>
    <w:rsid w:val="00B15BD3"/>
    <w:pPr>
      <w:spacing w:line="252" w:lineRule="auto"/>
    </w:pPr>
    <w:rPr>
      <w:rFonts w:asciiTheme="majorHAnsi" w:eastAsiaTheme="majorEastAsia" w:hAnsiTheme="majorHAnsi" w:cstheme="majorBidi"/>
    </w:rPr>
  </w:style>
  <w:style w:type="paragraph" w:customStyle="1" w:styleId="00F49E21FEAF4F5F9E2C485A6646A5574">
    <w:name w:val="00F49E21FEAF4F5F9E2C485A6646A5574"/>
    <w:rsid w:val="00B15BD3"/>
    <w:pPr>
      <w:spacing w:line="252" w:lineRule="auto"/>
    </w:pPr>
    <w:rPr>
      <w:rFonts w:asciiTheme="majorHAnsi" w:eastAsiaTheme="majorEastAsia" w:hAnsiTheme="majorHAnsi" w:cstheme="majorBidi"/>
    </w:rPr>
  </w:style>
  <w:style w:type="paragraph" w:customStyle="1" w:styleId="9DC4ED455FF943DCB9CED3822B6CF1E94">
    <w:name w:val="9DC4ED455FF943DCB9CED3822B6CF1E94"/>
    <w:rsid w:val="00B15BD3"/>
    <w:pPr>
      <w:spacing w:line="252" w:lineRule="auto"/>
    </w:pPr>
    <w:rPr>
      <w:rFonts w:asciiTheme="majorHAnsi" w:eastAsiaTheme="majorEastAsia" w:hAnsiTheme="majorHAnsi" w:cstheme="majorBidi"/>
    </w:rPr>
  </w:style>
  <w:style w:type="paragraph" w:customStyle="1" w:styleId="24090364C60A499DB4EBA5650EADA92A4">
    <w:name w:val="24090364C60A499DB4EBA5650EADA92A4"/>
    <w:rsid w:val="00B15BD3"/>
    <w:pPr>
      <w:spacing w:line="252" w:lineRule="auto"/>
    </w:pPr>
    <w:rPr>
      <w:rFonts w:asciiTheme="majorHAnsi" w:eastAsiaTheme="majorEastAsia" w:hAnsiTheme="majorHAnsi" w:cstheme="majorBidi"/>
    </w:rPr>
  </w:style>
  <w:style w:type="paragraph" w:customStyle="1" w:styleId="F6C951A3C8214A238904D2998D53C8B24">
    <w:name w:val="F6C951A3C8214A238904D2998D53C8B24"/>
    <w:rsid w:val="00B15BD3"/>
    <w:pPr>
      <w:spacing w:line="252" w:lineRule="auto"/>
    </w:pPr>
    <w:rPr>
      <w:rFonts w:asciiTheme="majorHAnsi" w:eastAsiaTheme="majorEastAsia" w:hAnsiTheme="majorHAnsi" w:cstheme="majorBidi"/>
    </w:rPr>
  </w:style>
  <w:style w:type="paragraph" w:customStyle="1" w:styleId="81CF0F20F6394353B379C0C3D0A976E84">
    <w:name w:val="81CF0F20F6394353B379C0C3D0A976E84"/>
    <w:rsid w:val="00B15BD3"/>
    <w:pPr>
      <w:spacing w:line="252" w:lineRule="auto"/>
    </w:pPr>
    <w:rPr>
      <w:rFonts w:asciiTheme="majorHAnsi" w:eastAsiaTheme="majorEastAsia" w:hAnsiTheme="majorHAnsi" w:cstheme="majorBidi"/>
    </w:rPr>
  </w:style>
  <w:style w:type="paragraph" w:customStyle="1" w:styleId="E8633C233E3F4C9A80EC9AD1CDB3F5914">
    <w:name w:val="E8633C233E3F4C9A80EC9AD1CDB3F5914"/>
    <w:rsid w:val="00B15BD3"/>
    <w:pPr>
      <w:spacing w:line="252" w:lineRule="auto"/>
    </w:pPr>
    <w:rPr>
      <w:rFonts w:asciiTheme="majorHAnsi" w:eastAsiaTheme="majorEastAsia" w:hAnsiTheme="majorHAnsi" w:cstheme="majorBidi"/>
    </w:rPr>
  </w:style>
  <w:style w:type="paragraph" w:customStyle="1" w:styleId="8646D02D4332496790BC4953BC332E8B4">
    <w:name w:val="8646D02D4332496790BC4953BC332E8B4"/>
    <w:rsid w:val="00B15BD3"/>
    <w:pPr>
      <w:spacing w:line="252" w:lineRule="auto"/>
    </w:pPr>
    <w:rPr>
      <w:rFonts w:asciiTheme="majorHAnsi" w:eastAsiaTheme="majorEastAsia" w:hAnsiTheme="majorHAnsi" w:cstheme="majorBidi"/>
    </w:rPr>
  </w:style>
  <w:style w:type="paragraph" w:customStyle="1" w:styleId="ADCB6FCD55824BE4A9FE0D479B2F98694">
    <w:name w:val="ADCB6FCD55824BE4A9FE0D479B2F98694"/>
    <w:rsid w:val="00B15BD3"/>
    <w:pPr>
      <w:spacing w:line="252" w:lineRule="auto"/>
    </w:pPr>
    <w:rPr>
      <w:rFonts w:asciiTheme="majorHAnsi" w:eastAsiaTheme="majorEastAsia" w:hAnsiTheme="majorHAnsi" w:cstheme="majorBidi"/>
    </w:rPr>
  </w:style>
  <w:style w:type="paragraph" w:customStyle="1" w:styleId="289E570A5A1F4D23AE7F75C51C41D93D4">
    <w:name w:val="289E570A5A1F4D23AE7F75C51C41D93D4"/>
    <w:rsid w:val="00B15BD3"/>
    <w:pPr>
      <w:spacing w:line="252" w:lineRule="auto"/>
    </w:pPr>
    <w:rPr>
      <w:rFonts w:asciiTheme="majorHAnsi" w:eastAsiaTheme="majorEastAsia" w:hAnsiTheme="majorHAnsi" w:cstheme="majorBidi"/>
    </w:rPr>
  </w:style>
  <w:style w:type="paragraph" w:customStyle="1" w:styleId="164FBA3B0DEB4CD89F3180BDCF0762E74">
    <w:name w:val="164FBA3B0DEB4CD89F3180BDCF0762E74"/>
    <w:rsid w:val="00B15BD3"/>
    <w:pPr>
      <w:spacing w:line="252" w:lineRule="auto"/>
    </w:pPr>
    <w:rPr>
      <w:rFonts w:asciiTheme="majorHAnsi" w:eastAsiaTheme="majorEastAsia" w:hAnsiTheme="majorHAnsi" w:cstheme="majorBidi"/>
    </w:rPr>
  </w:style>
  <w:style w:type="paragraph" w:customStyle="1" w:styleId="100FD55AB2E9438AAE52D75898E545734">
    <w:name w:val="100FD55AB2E9438AAE52D75898E545734"/>
    <w:rsid w:val="00B15BD3"/>
    <w:pPr>
      <w:spacing w:line="252" w:lineRule="auto"/>
    </w:pPr>
    <w:rPr>
      <w:rFonts w:asciiTheme="majorHAnsi" w:eastAsiaTheme="majorEastAsia" w:hAnsiTheme="majorHAnsi" w:cstheme="majorBidi"/>
    </w:rPr>
  </w:style>
  <w:style w:type="paragraph" w:customStyle="1" w:styleId="ACE2DB83D9EE4C32BB5BF9ED3808FBE14">
    <w:name w:val="ACE2DB83D9EE4C32BB5BF9ED3808FBE14"/>
    <w:rsid w:val="00B15BD3"/>
    <w:pPr>
      <w:spacing w:line="252" w:lineRule="auto"/>
    </w:pPr>
    <w:rPr>
      <w:rFonts w:asciiTheme="majorHAnsi" w:eastAsiaTheme="majorEastAsia" w:hAnsiTheme="majorHAnsi" w:cstheme="majorBidi"/>
    </w:rPr>
  </w:style>
  <w:style w:type="paragraph" w:customStyle="1" w:styleId="6990A3D74DD04C75ABB11F81EADBD31C4">
    <w:name w:val="6990A3D74DD04C75ABB11F81EADBD31C4"/>
    <w:rsid w:val="00B15BD3"/>
    <w:pPr>
      <w:spacing w:line="252" w:lineRule="auto"/>
    </w:pPr>
    <w:rPr>
      <w:rFonts w:asciiTheme="majorHAnsi" w:eastAsiaTheme="majorEastAsia" w:hAnsiTheme="majorHAnsi" w:cstheme="majorBidi"/>
    </w:rPr>
  </w:style>
  <w:style w:type="paragraph" w:customStyle="1" w:styleId="014D5DAD64584CCE8F8C27867B4F949E4">
    <w:name w:val="014D5DAD64584CCE8F8C27867B4F949E4"/>
    <w:rsid w:val="00B15BD3"/>
    <w:pPr>
      <w:spacing w:line="252" w:lineRule="auto"/>
    </w:pPr>
    <w:rPr>
      <w:rFonts w:asciiTheme="majorHAnsi" w:eastAsiaTheme="majorEastAsia" w:hAnsiTheme="majorHAnsi" w:cstheme="majorBidi"/>
    </w:rPr>
  </w:style>
  <w:style w:type="paragraph" w:customStyle="1" w:styleId="6680A21E74B947429EAB19A6150CE6C14">
    <w:name w:val="6680A21E74B947429EAB19A6150CE6C14"/>
    <w:rsid w:val="00B15BD3"/>
    <w:pPr>
      <w:spacing w:line="252" w:lineRule="auto"/>
    </w:pPr>
    <w:rPr>
      <w:rFonts w:asciiTheme="majorHAnsi" w:eastAsiaTheme="majorEastAsia" w:hAnsiTheme="majorHAnsi" w:cstheme="majorBidi"/>
    </w:rPr>
  </w:style>
  <w:style w:type="paragraph" w:customStyle="1" w:styleId="15A1CDEAA7324DEA90DDBF19D3F2AC2E4">
    <w:name w:val="15A1CDEAA7324DEA90DDBF19D3F2AC2E4"/>
    <w:rsid w:val="00B15BD3"/>
    <w:pPr>
      <w:spacing w:line="252" w:lineRule="auto"/>
    </w:pPr>
    <w:rPr>
      <w:rFonts w:asciiTheme="majorHAnsi" w:eastAsiaTheme="majorEastAsia" w:hAnsiTheme="majorHAnsi" w:cstheme="majorBidi"/>
    </w:rPr>
  </w:style>
  <w:style w:type="paragraph" w:customStyle="1" w:styleId="28A7D52E3C4B4700866C6E6AE5E6DDD94">
    <w:name w:val="28A7D52E3C4B4700866C6E6AE5E6DDD94"/>
    <w:rsid w:val="00B15BD3"/>
    <w:pPr>
      <w:spacing w:line="252" w:lineRule="auto"/>
    </w:pPr>
    <w:rPr>
      <w:rFonts w:asciiTheme="majorHAnsi" w:eastAsiaTheme="majorEastAsia" w:hAnsiTheme="majorHAnsi" w:cstheme="majorBidi"/>
    </w:rPr>
  </w:style>
  <w:style w:type="paragraph" w:customStyle="1" w:styleId="23D731674A194660B45325277557AE264">
    <w:name w:val="23D731674A194660B45325277557AE264"/>
    <w:rsid w:val="00B15BD3"/>
    <w:pPr>
      <w:spacing w:line="252" w:lineRule="auto"/>
    </w:pPr>
    <w:rPr>
      <w:rFonts w:asciiTheme="majorHAnsi" w:eastAsiaTheme="majorEastAsia" w:hAnsiTheme="majorHAnsi" w:cstheme="majorBidi"/>
    </w:rPr>
  </w:style>
  <w:style w:type="paragraph" w:customStyle="1" w:styleId="B8789D66D6B049A1B44E8EEBE5ADB4974">
    <w:name w:val="B8789D66D6B049A1B44E8EEBE5ADB4974"/>
    <w:rsid w:val="00B15BD3"/>
    <w:pPr>
      <w:spacing w:line="252" w:lineRule="auto"/>
    </w:pPr>
    <w:rPr>
      <w:rFonts w:asciiTheme="majorHAnsi" w:eastAsiaTheme="majorEastAsia" w:hAnsiTheme="majorHAnsi" w:cstheme="majorBidi"/>
    </w:rPr>
  </w:style>
  <w:style w:type="paragraph" w:customStyle="1" w:styleId="013C661B1BC844138EEB002AD872E5FA4">
    <w:name w:val="013C661B1BC844138EEB002AD872E5FA4"/>
    <w:rsid w:val="00B15BD3"/>
    <w:pPr>
      <w:spacing w:line="252" w:lineRule="auto"/>
    </w:pPr>
    <w:rPr>
      <w:rFonts w:asciiTheme="majorHAnsi" w:eastAsiaTheme="majorEastAsia" w:hAnsiTheme="majorHAnsi" w:cstheme="majorBidi"/>
    </w:rPr>
  </w:style>
  <w:style w:type="paragraph" w:customStyle="1" w:styleId="572017E25ECB430F92F8705F0E7DDC574">
    <w:name w:val="572017E25ECB430F92F8705F0E7DDC574"/>
    <w:rsid w:val="00B15BD3"/>
    <w:pPr>
      <w:spacing w:line="252" w:lineRule="auto"/>
    </w:pPr>
    <w:rPr>
      <w:rFonts w:asciiTheme="majorHAnsi" w:eastAsiaTheme="majorEastAsia" w:hAnsiTheme="majorHAnsi" w:cstheme="majorBidi"/>
    </w:rPr>
  </w:style>
  <w:style w:type="paragraph" w:customStyle="1" w:styleId="F3BF7FA3C75E46F9A4893C4B9B0E54224">
    <w:name w:val="F3BF7FA3C75E46F9A4893C4B9B0E54224"/>
    <w:rsid w:val="00B15BD3"/>
    <w:pPr>
      <w:spacing w:line="252" w:lineRule="auto"/>
    </w:pPr>
    <w:rPr>
      <w:rFonts w:asciiTheme="majorHAnsi" w:eastAsiaTheme="majorEastAsia" w:hAnsiTheme="majorHAnsi" w:cstheme="majorBidi"/>
    </w:rPr>
  </w:style>
  <w:style w:type="paragraph" w:customStyle="1" w:styleId="66816212A808457DBE33C20CA4BC9A344">
    <w:name w:val="66816212A808457DBE33C20CA4BC9A344"/>
    <w:rsid w:val="00B15BD3"/>
    <w:pPr>
      <w:spacing w:line="252" w:lineRule="auto"/>
    </w:pPr>
    <w:rPr>
      <w:rFonts w:asciiTheme="majorHAnsi" w:eastAsiaTheme="majorEastAsia" w:hAnsiTheme="majorHAnsi" w:cstheme="majorBidi"/>
    </w:rPr>
  </w:style>
  <w:style w:type="paragraph" w:customStyle="1" w:styleId="E54E82B79DD347D5AC90A44CA6735A574">
    <w:name w:val="E54E82B79DD347D5AC90A44CA6735A574"/>
    <w:rsid w:val="00B15BD3"/>
    <w:pPr>
      <w:spacing w:line="252" w:lineRule="auto"/>
    </w:pPr>
    <w:rPr>
      <w:rFonts w:asciiTheme="majorHAnsi" w:eastAsiaTheme="majorEastAsia" w:hAnsiTheme="majorHAnsi" w:cstheme="majorBidi"/>
    </w:rPr>
  </w:style>
  <w:style w:type="paragraph" w:customStyle="1" w:styleId="2FAB451EF8B64704BF6EDA104480E7A84">
    <w:name w:val="2FAB451EF8B64704BF6EDA104480E7A84"/>
    <w:rsid w:val="00B15BD3"/>
    <w:pPr>
      <w:spacing w:line="252" w:lineRule="auto"/>
    </w:pPr>
    <w:rPr>
      <w:rFonts w:asciiTheme="majorHAnsi" w:eastAsiaTheme="majorEastAsia" w:hAnsiTheme="majorHAnsi" w:cstheme="majorBidi"/>
    </w:rPr>
  </w:style>
  <w:style w:type="paragraph" w:customStyle="1" w:styleId="6D157D2EF3FD487EACA412B888680D794">
    <w:name w:val="6D157D2EF3FD487EACA412B888680D794"/>
    <w:rsid w:val="00B15BD3"/>
    <w:pPr>
      <w:spacing w:line="252" w:lineRule="auto"/>
    </w:pPr>
    <w:rPr>
      <w:rFonts w:asciiTheme="majorHAnsi" w:eastAsiaTheme="majorEastAsia" w:hAnsiTheme="majorHAnsi" w:cstheme="majorBidi"/>
    </w:rPr>
  </w:style>
  <w:style w:type="paragraph" w:customStyle="1" w:styleId="BE1B1B70258A46B58EE8BAFCAF45D85A4">
    <w:name w:val="BE1B1B70258A46B58EE8BAFCAF45D85A4"/>
    <w:rsid w:val="00B15BD3"/>
    <w:pPr>
      <w:spacing w:line="252" w:lineRule="auto"/>
    </w:pPr>
    <w:rPr>
      <w:rFonts w:asciiTheme="majorHAnsi" w:eastAsiaTheme="majorEastAsia" w:hAnsiTheme="majorHAnsi" w:cstheme="majorBidi"/>
    </w:rPr>
  </w:style>
  <w:style w:type="paragraph" w:customStyle="1" w:styleId="A12D9C3230D94301BE7D205325EF4D274">
    <w:name w:val="A12D9C3230D94301BE7D205325EF4D274"/>
    <w:rsid w:val="00B15BD3"/>
    <w:pPr>
      <w:spacing w:line="252" w:lineRule="auto"/>
    </w:pPr>
    <w:rPr>
      <w:rFonts w:asciiTheme="majorHAnsi" w:eastAsiaTheme="majorEastAsia" w:hAnsiTheme="majorHAnsi" w:cstheme="majorBidi"/>
    </w:rPr>
  </w:style>
  <w:style w:type="paragraph" w:customStyle="1" w:styleId="3A761D58508040B9BA8ABAC82F96C9FC4">
    <w:name w:val="3A761D58508040B9BA8ABAC82F96C9FC4"/>
    <w:rsid w:val="00B15BD3"/>
    <w:pPr>
      <w:spacing w:line="252" w:lineRule="auto"/>
    </w:pPr>
    <w:rPr>
      <w:rFonts w:asciiTheme="majorHAnsi" w:eastAsiaTheme="majorEastAsia" w:hAnsiTheme="majorHAnsi" w:cstheme="majorBidi"/>
    </w:rPr>
  </w:style>
  <w:style w:type="paragraph" w:customStyle="1" w:styleId="A2A87ABA0E264230B56DECC6EBB2BF774">
    <w:name w:val="A2A87ABA0E264230B56DECC6EBB2BF774"/>
    <w:rsid w:val="00B15BD3"/>
    <w:pPr>
      <w:spacing w:line="252" w:lineRule="auto"/>
    </w:pPr>
    <w:rPr>
      <w:rFonts w:asciiTheme="majorHAnsi" w:eastAsiaTheme="majorEastAsia" w:hAnsiTheme="majorHAnsi" w:cstheme="majorBidi"/>
    </w:rPr>
  </w:style>
  <w:style w:type="paragraph" w:customStyle="1" w:styleId="5BB4C26192344F6D8887B247F01DEB7C4">
    <w:name w:val="5BB4C26192344F6D8887B247F01DEB7C4"/>
    <w:rsid w:val="00B15BD3"/>
    <w:pPr>
      <w:spacing w:line="252" w:lineRule="auto"/>
    </w:pPr>
    <w:rPr>
      <w:rFonts w:asciiTheme="majorHAnsi" w:eastAsiaTheme="majorEastAsia" w:hAnsiTheme="majorHAnsi" w:cstheme="majorBidi"/>
    </w:rPr>
  </w:style>
  <w:style w:type="paragraph" w:customStyle="1" w:styleId="0F95F6A1F13E474B89DA92478F6AA8B34">
    <w:name w:val="0F95F6A1F13E474B89DA92478F6AA8B34"/>
    <w:rsid w:val="00B15BD3"/>
    <w:pPr>
      <w:spacing w:line="252" w:lineRule="auto"/>
    </w:pPr>
    <w:rPr>
      <w:rFonts w:asciiTheme="majorHAnsi" w:eastAsiaTheme="majorEastAsia" w:hAnsiTheme="majorHAnsi" w:cstheme="majorBidi"/>
    </w:rPr>
  </w:style>
  <w:style w:type="paragraph" w:customStyle="1" w:styleId="0F48332667F449ACA127A158F1ED06FE">
    <w:name w:val="0F48332667F449ACA127A158F1ED06FE"/>
    <w:rsid w:val="001A5440"/>
  </w:style>
  <w:style w:type="paragraph" w:customStyle="1" w:styleId="CF93A95656E3430D86463CBA812D2192">
    <w:name w:val="CF93A95656E3430D86463CBA812D2192"/>
    <w:rsid w:val="001A5440"/>
  </w:style>
  <w:style w:type="paragraph" w:customStyle="1" w:styleId="5427273B8B2E44AAA23B5CAF4033BB19">
    <w:name w:val="5427273B8B2E44AAA23B5CAF4033BB19"/>
    <w:rsid w:val="001A5440"/>
  </w:style>
  <w:style w:type="paragraph" w:customStyle="1" w:styleId="CD548E71F6E441D5931BA45DD787FC88">
    <w:name w:val="CD548E71F6E441D5931BA45DD787FC88"/>
    <w:rsid w:val="001A5440"/>
  </w:style>
  <w:style w:type="paragraph" w:customStyle="1" w:styleId="3F209E1C7BF048C5A3CC9A74139E0421">
    <w:name w:val="3F209E1C7BF048C5A3CC9A74139E0421"/>
    <w:rsid w:val="001A5440"/>
  </w:style>
  <w:style w:type="paragraph" w:customStyle="1" w:styleId="FD5038FEE6734DE98081B2C213977ECE">
    <w:name w:val="FD5038FEE6734DE98081B2C213977ECE"/>
    <w:rsid w:val="001A5440"/>
  </w:style>
  <w:style w:type="paragraph" w:customStyle="1" w:styleId="8DB2D1AA39C04FF6887270B9B445A6E1">
    <w:name w:val="8DB2D1AA39C04FF6887270B9B445A6E1"/>
    <w:rsid w:val="001A5440"/>
  </w:style>
  <w:style w:type="paragraph" w:customStyle="1" w:styleId="4BE3B98E3C504177BEF819F2E11751B9">
    <w:name w:val="4BE3B98E3C504177BEF819F2E11751B9"/>
    <w:rsid w:val="001A5440"/>
  </w:style>
  <w:style w:type="paragraph" w:customStyle="1" w:styleId="7195D9FC120C4F3DADEF701318910161">
    <w:name w:val="7195D9FC120C4F3DADEF701318910161"/>
    <w:rsid w:val="001A5440"/>
  </w:style>
  <w:style w:type="paragraph" w:customStyle="1" w:styleId="D8D1502EE0974301B633EBD9C8FA3D36">
    <w:name w:val="D8D1502EE0974301B633EBD9C8FA3D36"/>
    <w:rsid w:val="001A5440"/>
  </w:style>
  <w:style w:type="paragraph" w:customStyle="1" w:styleId="387F5BFB9FD1415881DB15363CD6F6DF">
    <w:name w:val="387F5BFB9FD1415881DB15363CD6F6DF"/>
    <w:rsid w:val="001A5440"/>
  </w:style>
  <w:style w:type="paragraph" w:customStyle="1" w:styleId="F6E4A5CA9C924A93943FB044FDDF498A">
    <w:name w:val="F6E4A5CA9C924A93943FB044FDDF498A"/>
    <w:rsid w:val="001A5440"/>
  </w:style>
  <w:style w:type="paragraph" w:customStyle="1" w:styleId="63C066373CAC4B1EB8D1B2D3C1FCE48E">
    <w:name w:val="63C066373CAC4B1EB8D1B2D3C1FCE48E"/>
    <w:rsid w:val="001A5440"/>
  </w:style>
  <w:style w:type="paragraph" w:customStyle="1" w:styleId="0BE0A39232C84BBA8111CF93B9FC934F">
    <w:name w:val="0BE0A39232C84BBA8111CF93B9FC934F"/>
    <w:rsid w:val="001A5440"/>
  </w:style>
  <w:style w:type="paragraph" w:customStyle="1" w:styleId="DED1684F4C4E4FFC87398DD0F3507085">
    <w:name w:val="DED1684F4C4E4FFC87398DD0F3507085"/>
    <w:rsid w:val="001A5440"/>
  </w:style>
  <w:style w:type="paragraph" w:customStyle="1" w:styleId="6693A86B8EDF411CB969B15D9486043C">
    <w:name w:val="6693A86B8EDF411CB969B15D9486043C"/>
    <w:rsid w:val="001A544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6DF692-FC18-405A-AB3F-AAD9A8466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BidderForm_v1</Template>
  <TotalTime>65</TotalTime>
  <Pages>33</Pages>
  <Words>7582</Words>
  <Characters>43223</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Northeast Utilities</Company>
  <LinksUpToDate>false</LinksUpToDate>
  <CharactersWithSpaces>50704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Kender</dc:creator>
  <cp:lastModifiedBy>Thomas Kender</cp:lastModifiedBy>
  <cp:revision>6</cp:revision>
  <dcterms:created xsi:type="dcterms:W3CDTF">2018-08-14T18:30:00Z</dcterms:created>
  <dcterms:modified xsi:type="dcterms:W3CDTF">2018-08-14T19:36:00Z</dcterms:modified>
</cp:coreProperties>
</file>